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9F0B34" w14:textId="77777777" w:rsidR="00D37A9B" w:rsidRPr="00D37A9B" w:rsidRDefault="00D37A9B" w:rsidP="0086435F">
      <w:pPr>
        <w:spacing w:after="0" w:line="20" w:lineRule="exact"/>
        <w:rPr>
          <w:sz w:val="2"/>
          <w:szCs w:val="2"/>
        </w:rPr>
      </w:pPr>
    </w:p>
    <w:tbl>
      <w:tblPr>
        <w:tblStyle w:val="Tabel-Gitter"/>
        <w:tblW w:w="98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00" w:firstRow="0" w:lastRow="0" w:firstColumn="0" w:lastColumn="0" w:noHBand="0" w:noVBand="1"/>
      </w:tblPr>
      <w:tblGrid>
        <w:gridCol w:w="7321"/>
        <w:gridCol w:w="2492"/>
      </w:tblGrid>
      <w:tr w:rsidR="005D3026" w14:paraId="55874BD0" w14:textId="77777777" w:rsidTr="00052297">
        <w:trPr>
          <w:trHeight w:val="2938"/>
        </w:trPr>
        <w:tc>
          <w:tcPr>
            <w:tcW w:w="7321" w:type="dxa"/>
            <w:tcMar>
              <w:bottom w:w="227" w:type="dxa"/>
              <w:right w:w="2552" w:type="dxa"/>
            </w:tcMar>
          </w:tcPr>
          <w:bookmarkStart w:id="0" w:name="Dato"/>
          <w:p w14:paraId="507DA1EF" w14:textId="77777777" w:rsidR="005D3026" w:rsidRDefault="005D3026" w:rsidP="004B1951">
            <w:pPr>
              <w:pStyle w:val="DatoJournal"/>
            </w:pPr>
            <w:r>
              <w:fldChar w:fldCharType="begin"/>
            </w:r>
            <w:r>
              <w:instrText xml:space="preserve"> createdate \@ "d. MMMM yyyy" </w:instrText>
            </w:r>
            <w:r>
              <w:fldChar w:fldCharType="separate"/>
            </w:r>
            <w:r w:rsidR="00BB5B3D">
              <w:t>23. februar 2024</w:t>
            </w:r>
            <w:r>
              <w:fldChar w:fldCharType="end"/>
            </w:r>
            <w:bookmarkEnd w:id="0"/>
            <w:r>
              <w:t xml:space="preserve"> </w:t>
            </w:r>
          </w:p>
          <w:bookmarkStart w:id="1" w:name="Start"/>
          <w:bookmarkStart w:id="2" w:name="Virksomhed"/>
          <w:p w14:paraId="7EBA2018" w14:textId="77777777" w:rsidR="005D3026" w:rsidRDefault="005D3026" w:rsidP="004B1951">
            <w:pPr>
              <w:pStyle w:val="Modtageradresse"/>
            </w:pPr>
            <w:r>
              <w:fldChar w:fldCharType="begin"/>
            </w:r>
            <w:r>
              <w:instrText xml:space="preserve"> macrobutton "" Virksomhedsnavn (F11 næste felt)</w:instrText>
            </w:r>
            <w:r>
              <w:fldChar w:fldCharType="end"/>
            </w:r>
            <w:bookmarkEnd w:id="1"/>
            <w:bookmarkEnd w:id="2"/>
          </w:p>
          <w:p w14:paraId="456E237E" w14:textId="77777777" w:rsidR="005D3026" w:rsidRDefault="005D3026" w:rsidP="0012417E">
            <w:pPr>
              <w:pStyle w:val="Modtageradresse"/>
            </w:pPr>
            <w:bookmarkStart w:id="3" w:name="trlAtt"/>
            <w:r>
              <w:t>Att.</w:t>
            </w:r>
            <w:bookmarkEnd w:id="3"/>
            <w:r>
              <w:t xml:space="preserve">: </w:t>
            </w:r>
            <w:r>
              <w:fldChar w:fldCharType="begin"/>
            </w:r>
            <w:r>
              <w:instrText xml:space="preserve"> macrobutton "" Navn </w:instrText>
            </w:r>
            <w:r>
              <w:fldChar w:fldCharType="end"/>
            </w:r>
          </w:p>
          <w:p w14:paraId="2D546C78" w14:textId="77777777" w:rsidR="005D3026" w:rsidRDefault="005D3026" w:rsidP="00333C33">
            <w:pPr>
              <w:pStyle w:val="Modtageradresse"/>
            </w:pPr>
            <w:r>
              <w:fldChar w:fldCharType="begin"/>
            </w:r>
            <w:r>
              <w:instrText xml:space="preserve"> macrobutton "" Adresse </w:instrText>
            </w:r>
            <w:r>
              <w:fldChar w:fldCharType="end"/>
            </w:r>
          </w:p>
          <w:p w14:paraId="1AD20D50" w14:textId="77777777" w:rsidR="005D3026" w:rsidRDefault="005D3026" w:rsidP="00FD43E8">
            <w:pPr>
              <w:pStyle w:val="Modtageradresse"/>
            </w:pPr>
            <w:r>
              <w:fldChar w:fldCharType="begin"/>
            </w:r>
            <w:r>
              <w:instrText xml:space="preserve"> macrobutton "" Postnr. og by </w:instrText>
            </w:r>
            <w:r>
              <w:fldChar w:fldCharType="end"/>
            </w:r>
          </w:p>
        </w:tc>
        <w:tc>
          <w:tcPr>
            <w:tcW w:w="2492" w:type="dxa"/>
          </w:tcPr>
          <w:p w14:paraId="0755881D" w14:textId="77777777" w:rsidR="005D3026" w:rsidRPr="005F59B7" w:rsidRDefault="005D3026" w:rsidP="005D3026">
            <w:pPr>
              <w:pStyle w:val="Afsenderadresse"/>
              <w:ind w:left="284"/>
            </w:pPr>
            <w:r w:rsidRPr="005F59B7">
              <w:t xml:space="preserve">Sundhedsdatastyrelsen </w:t>
            </w:r>
          </w:p>
          <w:p w14:paraId="77537009" w14:textId="77777777" w:rsidR="005D3026" w:rsidRPr="005F59B7" w:rsidRDefault="005D3026" w:rsidP="005D3026">
            <w:pPr>
              <w:pStyle w:val="Afsenderadresse"/>
              <w:ind w:left="284"/>
            </w:pPr>
            <w:r w:rsidRPr="005F59B7">
              <w:t xml:space="preserve">Ørestads Boulevard 5 </w:t>
            </w:r>
          </w:p>
          <w:p w14:paraId="56FE0F9D" w14:textId="77777777" w:rsidR="005D3026" w:rsidRDefault="005D3026" w:rsidP="005D3026">
            <w:pPr>
              <w:pStyle w:val="Afsenderadresse"/>
              <w:ind w:left="284"/>
            </w:pPr>
            <w:r>
              <w:t>DK-</w:t>
            </w:r>
            <w:r w:rsidRPr="005F59B7">
              <w:t>2300 København S</w:t>
            </w:r>
          </w:p>
          <w:p w14:paraId="6BA9EE19" w14:textId="77777777" w:rsidR="005D3026" w:rsidRDefault="005D3026" w:rsidP="005D3026">
            <w:pPr>
              <w:pStyle w:val="Afsenderadresse"/>
              <w:spacing w:line="100" w:lineRule="exact"/>
              <w:ind w:left="284"/>
            </w:pPr>
          </w:p>
          <w:p w14:paraId="71201CC8" w14:textId="77777777" w:rsidR="005D3026" w:rsidRDefault="005D3026" w:rsidP="005D3026">
            <w:pPr>
              <w:pStyle w:val="Afsenderadresse"/>
              <w:tabs>
                <w:tab w:val="left" w:pos="532"/>
              </w:tabs>
              <w:ind w:left="284"/>
            </w:pPr>
            <w:r>
              <w:t>T:</w:t>
            </w:r>
            <w:r>
              <w:tab/>
              <w:t>+45 7221 6800</w:t>
            </w:r>
          </w:p>
          <w:p w14:paraId="77FD0D7A" w14:textId="77777777" w:rsidR="005D3026" w:rsidRDefault="005D3026" w:rsidP="005D3026">
            <w:pPr>
              <w:pStyle w:val="Afsenderadresse"/>
              <w:tabs>
                <w:tab w:val="left" w:pos="532"/>
              </w:tabs>
              <w:ind w:left="284"/>
            </w:pPr>
            <w:r>
              <w:t>E:</w:t>
            </w:r>
            <w:r>
              <w:tab/>
            </w:r>
            <w:hyperlink r:id="rId11" w:tooltip="mailto:kontakt@sundhedsdata.dk" w:history="1">
              <w:r w:rsidRPr="00243CCA">
                <w:rPr>
                  <w:rStyle w:val="Hyperlink"/>
                </w:rPr>
                <w:t>kontakt@sundhedsdata.dk</w:t>
              </w:r>
            </w:hyperlink>
          </w:p>
          <w:p w14:paraId="41FB0605" w14:textId="77777777" w:rsidR="005D3026" w:rsidRDefault="005D3026" w:rsidP="005D3026">
            <w:pPr>
              <w:pStyle w:val="Afsenderadresse"/>
              <w:tabs>
                <w:tab w:val="left" w:pos="532"/>
              </w:tabs>
              <w:ind w:left="284"/>
            </w:pPr>
            <w:r>
              <w:t>W:</w:t>
            </w:r>
            <w:r>
              <w:tab/>
              <w:t>sundhedsdata.dk</w:t>
            </w:r>
          </w:p>
          <w:p w14:paraId="5622BBAA" w14:textId="77777777" w:rsidR="005D3026" w:rsidRDefault="005D3026" w:rsidP="005D3026">
            <w:pPr>
              <w:pStyle w:val="Afsenderadresse"/>
              <w:tabs>
                <w:tab w:val="left" w:pos="532"/>
              </w:tabs>
              <w:spacing w:line="100" w:lineRule="exact"/>
              <w:ind w:left="284"/>
            </w:pPr>
          </w:p>
          <w:p w14:paraId="0D865E66" w14:textId="77777777" w:rsidR="005D3026" w:rsidRDefault="005D3026" w:rsidP="005D3026">
            <w:pPr>
              <w:pStyle w:val="Afsenderadresse"/>
              <w:tabs>
                <w:tab w:val="left" w:pos="686"/>
              </w:tabs>
              <w:ind w:left="284"/>
            </w:pPr>
            <w:r>
              <w:t>CVR:</w:t>
            </w:r>
            <w:r>
              <w:tab/>
            </w:r>
            <w:r w:rsidRPr="00FE7782">
              <w:t>33257872</w:t>
            </w:r>
          </w:p>
          <w:p w14:paraId="76E02945" w14:textId="77777777" w:rsidR="005D3026" w:rsidRDefault="005D3026" w:rsidP="005D3026">
            <w:pPr>
              <w:pStyle w:val="Afsenderadresse"/>
              <w:tabs>
                <w:tab w:val="left" w:pos="686"/>
              </w:tabs>
              <w:ind w:left="284"/>
            </w:pPr>
            <w:r>
              <w:t>EAN:</w:t>
            </w:r>
            <w:r>
              <w:tab/>
            </w:r>
            <w:r w:rsidRPr="00FE7782">
              <w:t>5798000363038</w:t>
            </w:r>
            <w:r>
              <w:t>n</w:t>
            </w:r>
          </w:p>
          <w:p w14:paraId="109C4171" w14:textId="77777777" w:rsidR="005D3026" w:rsidRDefault="005D3026" w:rsidP="00333C33">
            <w:pPr>
              <w:pStyle w:val="Modtageradresse"/>
            </w:pPr>
          </w:p>
        </w:tc>
      </w:tr>
    </w:tbl>
    <w:p w14:paraId="7CCE0FB8" w14:textId="26B4A6D1" w:rsidR="00082E7C" w:rsidRDefault="00082E7C" w:rsidP="00082E7C">
      <w:pPr>
        <w:pStyle w:val="Overskrift1"/>
      </w:pPr>
      <w:bookmarkStart w:id="4" w:name="_Hlk185425436"/>
      <w:r>
        <w:t>Påmindelse om fravalg af genoplivningsforsøg ved hjertestop</w:t>
      </w:r>
    </w:p>
    <w:bookmarkEnd w:id="4"/>
    <w:p w14:paraId="04C0EEF1" w14:textId="77FB3FDE" w:rsidR="00BB5B3D" w:rsidRPr="00BA2BCE" w:rsidRDefault="00BB5B3D" w:rsidP="00BB5B3D">
      <w:r w:rsidRPr="00BA2BCE">
        <w:t xml:space="preserve">Kære </w:t>
      </w:r>
      <w:r>
        <w:t>X</w:t>
      </w:r>
    </w:p>
    <w:p w14:paraId="789B527D" w14:textId="6BB973B6" w:rsidR="00BB5B3D" w:rsidRDefault="00943996" w:rsidP="00BB5B3D">
      <w:r>
        <w:t xml:space="preserve">Dette er </w:t>
      </w:r>
      <w:r w:rsidR="00D43777">
        <w:t>d</w:t>
      </w:r>
      <w:r>
        <w:t>en årlig</w:t>
      </w:r>
      <w:r w:rsidR="00D43777">
        <w:t>e</w:t>
      </w:r>
      <w:r>
        <w:t xml:space="preserve"> påmindelse om, at d</w:t>
      </w:r>
      <w:r w:rsidR="00BB5B3D">
        <w:t xml:space="preserve">u har </w:t>
      </w:r>
      <w:r>
        <w:t>valgt,</w:t>
      </w:r>
      <w:r w:rsidR="00BB5B3D">
        <w:t xml:space="preserve"> at</w:t>
      </w:r>
      <w:r>
        <w:t xml:space="preserve"> du ikke ønsker at </w:t>
      </w:r>
      <w:r w:rsidR="00BB5B3D">
        <w:t>blive</w:t>
      </w:r>
      <w:r w:rsidR="008935EA">
        <w:t xml:space="preserve"> </w:t>
      </w:r>
      <w:r w:rsidR="00D43777">
        <w:t xml:space="preserve">forsøgt </w:t>
      </w:r>
      <w:r w:rsidR="00BB5B3D">
        <w:t>genoplivet</w:t>
      </w:r>
      <w:r w:rsidR="008935EA">
        <w:t>, hvis du får</w:t>
      </w:r>
      <w:r w:rsidR="00DE61D3">
        <w:t xml:space="preserve"> </w:t>
      </w:r>
      <w:r w:rsidR="00BB5B3D">
        <w:t>hjertestop. Det betyder:</w:t>
      </w:r>
    </w:p>
    <w:p w14:paraId="0612A2E9" w14:textId="3E47B878" w:rsidR="00943996" w:rsidRPr="00943996" w:rsidRDefault="008935EA" w:rsidP="00943996">
      <w:pPr>
        <w:pStyle w:val="Listeafsnit"/>
      </w:pPr>
      <w:r>
        <w:t>Hvis du får hjertestop, vil du ikke blive forsøgt genoplivet.</w:t>
      </w:r>
    </w:p>
    <w:p w14:paraId="45323A95" w14:textId="27FCB5D9" w:rsidR="00D43777" w:rsidRDefault="00943996" w:rsidP="00DE14A8">
      <w:pPr>
        <w:pStyle w:val="Listeafsnit"/>
      </w:pPr>
      <w:r w:rsidRPr="00943996">
        <w:t>Du kan til</w:t>
      </w:r>
      <w:r w:rsidR="008935EA">
        <w:t xml:space="preserve"> hver en </w:t>
      </w:r>
      <w:r w:rsidRPr="00943996">
        <w:t xml:space="preserve">tid </w:t>
      </w:r>
      <w:r w:rsidR="00D43777">
        <w:t xml:space="preserve">fortryde dit </w:t>
      </w:r>
      <w:r w:rsidR="00351C60">
        <w:t>fra</w:t>
      </w:r>
      <w:r w:rsidR="00D43777">
        <w:t>valg</w:t>
      </w:r>
      <w:r w:rsidRPr="00943996">
        <w:t>.</w:t>
      </w:r>
    </w:p>
    <w:p w14:paraId="0A58BC5F" w14:textId="77777777" w:rsidR="00D43777" w:rsidRDefault="00D43777" w:rsidP="00D43777">
      <w:pPr>
        <w:pStyle w:val="Overskrift2"/>
      </w:pPr>
      <w:r>
        <w:t>I hvilke situationer vil mit fravalg gælde?</w:t>
      </w:r>
    </w:p>
    <w:p w14:paraId="4FBAB560" w14:textId="77777777" w:rsidR="00351C60" w:rsidRDefault="00351C60" w:rsidP="00351C60">
      <w:pPr>
        <w:pStyle w:val="Listeafsnit"/>
      </w:pPr>
      <w:r>
        <w:t>Dit fravalg vil gælde i alle situationer, hvor du får hjertestop, også i ulykkestilfælde.</w:t>
      </w:r>
    </w:p>
    <w:p w14:paraId="48CD0535" w14:textId="77777777" w:rsidR="00351C60" w:rsidRDefault="00351C60" w:rsidP="00351C60">
      <w:pPr>
        <w:pStyle w:val="Listeafsnit"/>
      </w:pPr>
      <w:bookmarkStart w:id="5" w:name="_Hlk181003614"/>
      <w:r>
        <w:t xml:space="preserve">Sundhedspersoner, som har adgang til oplysningen om, at du ikke vil genoplives, har pligt til at følge dit ønske. </w:t>
      </w:r>
    </w:p>
    <w:p w14:paraId="7C4D9A37" w14:textId="77777777" w:rsidR="00351C60" w:rsidRDefault="00351C60" w:rsidP="00351C60">
      <w:pPr>
        <w:pStyle w:val="Listeafsnit"/>
      </w:pPr>
      <w:r>
        <w:t>Der kan dog være situationer, hvor dit ønske ikke kan efterleves. Det kan fx være, hvis en sundhedsperson ikke har adgang til oplysningen om, at du ikke vil genoplives</w:t>
      </w:r>
      <w:bookmarkEnd w:id="5"/>
      <w:r>
        <w:t xml:space="preserve">. </w:t>
      </w:r>
    </w:p>
    <w:p w14:paraId="482239A0" w14:textId="77777777" w:rsidR="00351C60" w:rsidRPr="00830265" w:rsidRDefault="00351C60" w:rsidP="00351C60">
      <w:pPr>
        <w:pStyle w:val="Listeafsnit"/>
      </w:pPr>
      <w:r>
        <w:t>Dit fravalg vil alene gælde i Danmark.</w:t>
      </w:r>
    </w:p>
    <w:p w14:paraId="141E0B38" w14:textId="3BE14953" w:rsidR="00943996" w:rsidRDefault="007C1F44" w:rsidP="00943996">
      <w:r>
        <w:t xml:space="preserve">Hvis du fortsat ikke ønsker at blive genoplivet, hvis du får hjertestop, behøver du ikke </w:t>
      </w:r>
      <w:r w:rsidR="00DE14A8">
        <w:t xml:space="preserve">at foretage dig </w:t>
      </w:r>
      <w:r>
        <w:t>noget.</w:t>
      </w:r>
      <w:bookmarkStart w:id="6" w:name="_GoBack"/>
      <w:bookmarkEnd w:id="6"/>
    </w:p>
    <w:p w14:paraId="1FE952ED" w14:textId="77777777" w:rsidR="00943996" w:rsidRPr="00BA2BCE" w:rsidRDefault="00943996" w:rsidP="00943996">
      <w:pPr>
        <w:pStyle w:val="Overskrift2"/>
      </w:pPr>
      <w:r>
        <w:t>Hvis du fortryder dit valg</w:t>
      </w:r>
    </w:p>
    <w:p w14:paraId="42491387" w14:textId="7D4A22F9" w:rsidR="00D43777" w:rsidRDefault="00D43777" w:rsidP="00BB5B3D">
      <w:r>
        <w:t xml:space="preserve">Du kan altid trække dit fravalg af </w:t>
      </w:r>
      <w:r w:rsidR="48F679BF">
        <w:t xml:space="preserve">forsøg på </w:t>
      </w:r>
      <w:r>
        <w:t xml:space="preserve">genoplivning </w:t>
      </w:r>
      <w:r w:rsidR="00082E7C">
        <w:t xml:space="preserve">ved hjertestop </w:t>
      </w:r>
      <w:r>
        <w:t>tilbage. Det kan du gøre digitalt på sundhed.dk eller ved at indsende blanket</w:t>
      </w:r>
      <w:r w:rsidR="00DE14A8">
        <w:t xml:space="preserve">ten </w:t>
      </w:r>
      <w:r w:rsidR="007E3FA8">
        <w:t>’</w:t>
      </w:r>
      <w:r w:rsidR="00DE14A8">
        <w:t xml:space="preserve">Tilbagekaldelse af fravalg af </w:t>
      </w:r>
      <w:r w:rsidR="4BEA2DC2">
        <w:t xml:space="preserve">forsøg på </w:t>
      </w:r>
      <w:r w:rsidR="00DE14A8">
        <w:t>genoplivning ved hjertestop</w:t>
      </w:r>
      <w:r w:rsidR="007E3FA8">
        <w:t>’</w:t>
      </w:r>
      <w:r w:rsidR="00DE14A8" w:rsidRPr="2FA7DBE8">
        <w:rPr>
          <w:i/>
          <w:iCs/>
        </w:rPr>
        <w:t xml:space="preserve"> </w:t>
      </w:r>
      <w:r w:rsidR="00DE14A8">
        <w:t xml:space="preserve">til </w:t>
      </w:r>
      <w:r>
        <w:t xml:space="preserve">Sundhedsdatastyrelsen. Din fortrydelse træder i kraft med det samme, det er registreret. </w:t>
      </w:r>
    </w:p>
    <w:p w14:paraId="1E89B10F" w14:textId="028939F0" w:rsidR="00A175DD" w:rsidRPr="00A175DD" w:rsidRDefault="008935EA" w:rsidP="008B22A1">
      <w:pPr>
        <w:pStyle w:val="Overskrift2"/>
      </w:pPr>
      <w:r>
        <w:t>Hvis du vil vide mere</w:t>
      </w:r>
    </w:p>
    <w:p w14:paraId="7C5B315F" w14:textId="77777777" w:rsidR="00FC00B9" w:rsidRDefault="00082E7C" w:rsidP="00082E7C">
      <w:bookmarkStart w:id="7" w:name="_Hlk185424941"/>
      <w:r>
        <w:t xml:space="preserve">Du kan læse mere om fravalg af forsøg på genoplivning ved hjertestop på </w:t>
      </w:r>
      <w:r w:rsidR="00FC00B9">
        <w:t>sundhed.dk/fravalg.</w:t>
      </w:r>
    </w:p>
    <w:p w14:paraId="3AD0164B" w14:textId="2E35BAD0" w:rsidR="00082E7C" w:rsidRPr="00A94BE9" w:rsidRDefault="00FD57BD" w:rsidP="00082E7C">
      <w:pPr>
        <w:rPr>
          <w:color w:val="005B8D" w:themeColor="accent5"/>
        </w:rPr>
      </w:pPr>
      <w:hyperlink r:id="rId12" w:history="1">
        <w:r w:rsidR="00FC00B9" w:rsidRPr="00A94BE9">
          <w:rPr>
            <w:rStyle w:val="Hyperlink"/>
          </w:rPr>
          <w:t>Gå til sundhed.dk</w:t>
        </w:r>
      </w:hyperlink>
    </w:p>
    <w:bookmarkEnd w:id="7"/>
    <w:p w14:paraId="288117AE" w14:textId="77777777" w:rsidR="00DC596F" w:rsidRDefault="00DC596F" w:rsidP="00DC596F">
      <w:pPr>
        <w:keepNext/>
        <w:widowControl w:val="0"/>
      </w:pPr>
      <w:r>
        <w:lastRenderedPageBreak/>
        <w:t>Med venlig hilsen</w:t>
      </w:r>
    </w:p>
    <w:tbl>
      <w:tblPr>
        <w:tblStyle w:val="Tabel-Git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Sundhedsdatastyrelsen&#10;Vævsanvendelsesregisteret &#10;&#10;Telefon: + 45 40359766 (tirsdag og torsdag 10.00-12:00)"/>
      </w:tblPr>
      <w:tblGrid>
        <w:gridCol w:w="4820"/>
      </w:tblGrid>
      <w:tr w:rsidR="00DC596F" w14:paraId="7E5BCA14" w14:textId="77777777" w:rsidTr="232A82F6">
        <w:trPr>
          <w:cantSplit/>
        </w:trPr>
        <w:tc>
          <w:tcPr>
            <w:tcW w:w="4820" w:type="dxa"/>
            <w:hideMark/>
          </w:tcPr>
          <w:p w14:paraId="7B76244E" w14:textId="77777777" w:rsidR="00DC596F" w:rsidRDefault="00DC596F" w:rsidP="00F65E78">
            <w:pPr>
              <w:pStyle w:val="Underskrivernavn"/>
            </w:pPr>
            <w:r>
              <w:t>Sundhedsdatastyrelsen</w:t>
            </w:r>
          </w:p>
        </w:tc>
      </w:tr>
      <w:tr w:rsidR="00DC596F" w14:paraId="014F3B16" w14:textId="77777777" w:rsidTr="232A82F6">
        <w:trPr>
          <w:cantSplit/>
        </w:trPr>
        <w:tc>
          <w:tcPr>
            <w:tcW w:w="4820" w:type="dxa"/>
            <w:hideMark/>
          </w:tcPr>
          <w:p w14:paraId="22646A50" w14:textId="12A657D3" w:rsidR="00DC596F" w:rsidRDefault="00DC596F" w:rsidP="232A82F6">
            <w:pPr>
              <w:spacing w:line="240" w:lineRule="exact"/>
              <w:rPr>
                <w:rFonts w:ascii="Corbel" w:eastAsiaTheme="minorEastAsia" w:hAnsi="Corbel"/>
                <w:noProof/>
                <w:color w:val="425C6C"/>
                <w:sz w:val="20"/>
                <w:szCs w:val="20"/>
              </w:rPr>
            </w:pPr>
            <w:r w:rsidRPr="232A82F6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>Fravalg af</w:t>
            </w:r>
            <w:r w:rsidR="4B0A7CA8" w:rsidRPr="232A82F6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 xml:space="preserve"> forsøg på</w:t>
            </w:r>
            <w:r w:rsidRPr="232A82F6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 xml:space="preserve"> genoplivning</w:t>
            </w:r>
            <w:r w:rsidR="6394C118" w:rsidRPr="232A82F6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 xml:space="preserve"> ved hjertestop</w:t>
            </w:r>
            <w:r w:rsidRPr="232A82F6">
              <w:rPr>
                <w:rFonts w:ascii="Corbel" w:eastAsiaTheme="minorEastAsia" w:hAnsi="Corbel"/>
                <w:noProof/>
                <w:color w:val="425C6C" w:themeColor="text2"/>
                <w:sz w:val="20"/>
                <w:szCs w:val="20"/>
              </w:rPr>
              <w:t xml:space="preserve"> </w:t>
            </w:r>
          </w:p>
        </w:tc>
      </w:tr>
      <w:tr w:rsidR="00DC596F" w14:paraId="57A444C3" w14:textId="77777777" w:rsidTr="232A82F6">
        <w:trPr>
          <w:cantSplit/>
        </w:trPr>
        <w:tc>
          <w:tcPr>
            <w:tcW w:w="4820" w:type="dxa"/>
            <w:hideMark/>
          </w:tcPr>
          <w:p w14:paraId="579A5B0F" w14:textId="03692869" w:rsidR="00DC596F" w:rsidRDefault="00DC596F" w:rsidP="232A82F6">
            <w:pPr>
              <w:pStyle w:val="Underskriveroplysninger"/>
            </w:pPr>
            <w:r>
              <w:t xml:space="preserve">T: +45 </w:t>
            </w:r>
            <w:r w:rsidR="706423CD" w:rsidRPr="232A82F6">
              <w:rPr>
                <w:rFonts w:ascii="Corbel" w:eastAsia="Corbel" w:hAnsi="Corbel" w:cs="Corbel"/>
                <w:sz w:val="19"/>
                <w:szCs w:val="19"/>
              </w:rPr>
              <w:t xml:space="preserve">3332 3900 (mandag-fredag </w:t>
            </w:r>
            <w:r w:rsidR="00082E7C">
              <w:rPr>
                <w:rFonts w:ascii="Corbel" w:eastAsia="Corbel" w:hAnsi="Corbel" w:cs="Corbel"/>
                <w:sz w:val="19"/>
                <w:szCs w:val="19"/>
              </w:rPr>
              <w:t xml:space="preserve">kl. </w:t>
            </w:r>
            <w:r w:rsidR="706423CD" w:rsidRPr="232A82F6">
              <w:rPr>
                <w:rFonts w:ascii="Corbel" w:eastAsia="Corbel" w:hAnsi="Corbel" w:cs="Corbel"/>
                <w:sz w:val="19"/>
                <w:szCs w:val="19"/>
              </w:rPr>
              <w:t>9</w:t>
            </w:r>
            <w:r w:rsidR="00082E7C">
              <w:rPr>
                <w:rFonts w:ascii="Corbel" w:eastAsia="Corbel" w:hAnsi="Corbel" w:cs="Corbel"/>
                <w:sz w:val="19"/>
                <w:szCs w:val="19"/>
              </w:rPr>
              <w:t>-</w:t>
            </w:r>
            <w:r w:rsidR="706423CD" w:rsidRPr="232A82F6">
              <w:rPr>
                <w:rFonts w:ascii="Corbel" w:eastAsia="Corbel" w:hAnsi="Corbel" w:cs="Corbel"/>
                <w:sz w:val="19"/>
                <w:szCs w:val="19"/>
              </w:rPr>
              <w:t>15)</w:t>
            </w:r>
          </w:p>
        </w:tc>
      </w:tr>
    </w:tbl>
    <w:p w14:paraId="53EECAE0" w14:textId="77777777" w:rsidR="00DC596F" w:rsidRDefault="00DC596F" w:rsidP="00082E7C">
      <w:pPr>
        <w:rPr>
          <w:shd w:val="clear" w:color="auto" w:fill="FFFFFF"/>
        </w:rPr>
      </w:pPr>
    </w:p>
    <w:p w14:paraId="42401641" w14:textId="77777777" w:rsidR="009F17C1" w:rsidRDefault="009F17C1" w:rsidP="00550713">
      <w:pPr>
        <w:spacing w:line="240" w:lineRule="auto"/>
        <w:jc w:val="left"/>
        <w:rPr>
          <w:sz w:val="2"/>
          <w:szCs w:val="2"/>
        </w:rPr>
      </w:pPr>
    </w:p>
    <w:sectPr w:rsidR="009F17C1" w:rsidSect="00D879A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144CD6B2" w16cex:dateUtc="2024-12-05T16:00:13.778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F93689" w14:textId="77777777" w:rsidR="00FD57BD" w:rsidRDefault="00FD57BD" w:rsidP="00354FC0">
      <w:r>
        <w:separator/>
      </w:r>
    </w:p>
  </w:endnote>
  <w:endnote w:type="continuationSeparator" w:id="0">
    <w:p w14:paraId="111D01E4" w14:textId="77777777" w:rsidR="00FD57BD" w:rsidRDefault="00FD57BD" w:rsidP="0035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F999E6" w14:textId="77777777" w:rsidR="00CE7F4C" w:rsidRDefault="00CE7F4C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00" w:firstRow="0" w:lastRow="0" w:firstColumn="0" w:lastColumn="0" w:noHBand="0" w:noVBand="1"/>
    </w:tblPr>
    <w:tblGrid>
      <w:gridCol w:w="7597"/>
      <w:gridCol w:w="907"/>
    </w:tblGrid>
    <w:tr w:rsidR="001557A8" w:rsidRPr="00C21431" w14:paraId="6D54965D" w14:textId="77777777" w:rsidTr="001768C0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1E111FBC" w14:textId="77777777" w:rsidR="001557A8" w:rsidRPr="00C21431" w:rsidRDefault="001557A8" w:rsidP="00573527">
          <w:pPr>
            <w:pStyle w:val="Sidefod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11FB3608" w14:textId="77777777" w:rsidR="001557A8" w:rsidRPr="00C21431" w:rsidRDefault="001557A8" w:rsidP="00C21431">
          <w:pPr>
            <w:pStyle w:val="Sidefod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83656A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83656A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6119563C" w14:textId="77777777" w:rsidR="001557A8" w:rsidRPr="00573527" w:rsidRDefault="001557A8" w:rsidP="00573527">
    <w:pPr>
      <w:pStyle w:val="Sidefod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00" w:firstRow="0" w:lastRow="0" w:firstColumn="0" w:lastColumn="0" w:noHBand="0" w:noVBand="1"/>
    </w:tblPr>
    <w:tblGrid>
      <w:gridCol w:w="7597"/>
      <w:gridCol w:w="907"/>
    </w:tblGrid>
    <w:tr w:rsidR="001557A8" w:rsidRPr="005A708D" w14:paraId="3937EACE" w14:textId="77777777" w:rsidTr="008B2E8E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68E5D5AE" w14:textId="77777777" w:rsidR="001557A8" w:rsidRPr="005A708D" w:rsidRDefault="001557A8" w:rsidP="00146EF1">
          <w:pPr>
            <w:pStyle w:val="Sidefod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5443699F" w14:textId="77777777" w:rsidR="001557A8" w:rsidRPr="00C21431" w:rsidRDefault="001557A8" w:rsidP="00146EF1">
          <w:pPr>
            <w:pStyle w:val="Sidefod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AF7112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AF7112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3137A5D9" w14:textId="77777777" w:rsidR="001557A8" w:rsidRPr="00146EF1" w:rsidRDefault="001557A8" w:rsidP="00146EF1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99A7EB" w14:textId="77777777" w:rsidR="00FD57BD" w:rsidRDefault="00FD57BD" w:rsidP="00125094">
      <w:pPr>
        <w:spacing w:after="0"/>
      </w:pPr>
      <w:r>
        <w:separator/>
      </w:r>
    </w:p>
  </w:footnote>
  <w:footnote w:type="continuationSeparator" w:id="0">
    <w:p w14:paraId="5E7409AA" w14:textId="77777777" w:rsidR="00FD57BD" w:rsidRDefault="00FD57BD" w:rsidP="00354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052CD0" w14:textId="77777777" w:rsidR="00CE7F4C" w:rsidRDefault="00CE7F4C">
    <w:pPr>
      <w:pStyle w:val="Sidehove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1576AF" w14:textId="77777777" w:rsidR="001557A8" w:rsidRPr="00550713" w:rsidRDefault="00550713" w:rsidP="00550713">
    <w:pPr>
      <w:pStyle w:val="Sidehoved"/>
      <w:ind w:right="-3005"/>
    </w:pPr>
    <w:r>
      <w:rPr>
        <w:noProof/>
      </w:rPr>
      <w:drawing>
        <wp:anchor distT="0" distB="0" distL="114300" distR="114300" simplePos="0" relativeHeight="251668480" behindDoc="0" locked="0" layoutInCell="1" allowOverlap="1" wp14:anchorId="39D2F09C" wp14:editId="6C65705A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2" name="dklogo2" descr="Dokument fra Sundhedsdatastyrels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klogo2" descr="Dokument fra Sundhedsdatastyrelsen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7456" behindDoc="0" locked="0" layoutInCell="1" allowOverlap="1" wp14:anchorId="0A942B2E" wp14:editId="71492833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descr="Document form The Danish Health Data Authority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uklogo2" descr="Document form The Danish Health Data Authority" hidden="1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9751EB" w14:textId="77777777" w:rsidR="001557A8" w:rsidRPr="00C36A54" w:rsidRDefault="00D37A9B">
    <w:pPr>
      <w:pStyle w:val="Sidehoved"/>
      <w:rPr>
        <w:lang w:val="en-US"/>
      </w:rPr>
    </w:pPr>
    <w:r>
      <w:rPr>
        <w:noProof/>
      </w:rPr>
      <w:drawing>
        <wp:anchor distT="0" distB="0" distL="114300" distR="114300" simplePos="0" relativeHeight="251671552" behindDoc="1" locked="0" layoutInCell="1" allowOverlap="1" wp14:anchorId="1E9817FA" wp14:editId="4BDC9794">
          <wp:simplePos x="0" y="0"/>
          <wp:positionH relativeFrom="page">
            <wp:posOffset>5692909</wp:posOffset>
          </wp:positionH>
          <wp:positionV relativeFrom="page">
            <wp:posOffset>521970</wp:posOffset>
          </wp:positionV>
          <wp:extent cx="1440000" cy="648000"/>
          <wp:effectExtent l="0" t="0" r="8255" b="0"/>
          <wp:wrapNone/>
          <wp:docPr id="6" name="dklogo1" descr="Dokument fra Sundhedsdatastyrels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dklogo1" descr="Dokument fra Sundhedsdatastyrelsen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0528" behindDoc="1" locked="1" layoutInCell="1" allowOverlap="1" wp14:anchorId="68AFE6B9" wp14:editId="3F333EDE">
          <wp:simplePos x="0" y="0"/>
          <wp:positionH relativeFrom="page">
            <wp:posOffset>5494020</wp:posOffset>
          </wp:positionH>
          <wp:positionV relativeFrom="page">
            <wp:posOffset>507365</wp:posOffset>
          </wp:positionV>
          <wp:extent cx="54000" cy="1929600"/>
          <wp:effectExtent l="0" t="0" r="3175" b="0"/>
          <wp:wrapNone/>
          <wp:docPr id="8" name="Billed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led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" cy="192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557A8">
      <w:rPr>
        <w:noProof/>
      </w:rPr>
      <w:drawing>
        <wp:anchor distT="0" distB="0" distL="114300" distR="114300" simplePos="0" relativeHeight="251664384" behindDoc="0" locked="0" layoutInCell="1" allowOverlap="1" wp14:anchorId="2BFFA790" wp14:editId="09CBFBC9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descr="Document form The Danish Health Data Authority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uklogo1" descr="Document form The Danish Health Data Authority" hidden="1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36.75pt;height:42.75pt" o:bullet="t">
        <v:imagedata r:id="rId1" o:title="pil_bullets"/>
      </v:shape>
    </w:pict>
  </w:numPicBullet>
  <w:abstractNum w:abstractNumId="0" w15:restartNumberingAfterBreak="0">
    <w:nsid w:val="FFFFFF7C"/>
    <w:multiLevelType w:val="singleLevel"/>
    <w:tmpl w:val="985C7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9ACA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824C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846E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7ACF4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CFA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B211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EE2E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261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F3AC7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9C24E2"/>
    <w:multiLevelType w:val="multilevel"/>
    <w:tmpl w:val="1BC0F0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b w:val="0"/>
        <w:bCs w:val="0"/>
        <w:color w:val="000000" w:themeColor="text1"/>
        <w:w w:val="150"/>
        <w:sz w:val="16"/>
        <w:szCs w:val="16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color w:val="auto"/>
        <w:sz w:val="16"/>
        <w:szCs w:val="16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341"/>
      </w:pPr>
      <w:rPr>
        <w:rFonts w:ascii="Symbol" w:hAnsi="Symbol" w:hint="default"/>
        <w:color w:val="auto"/>
        <w:sz w:val="16"/>
        <w:szCs w:val="16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19A7053"/>
    <w:multiLevelType w:val="multilevel"/>
    <w:tmpl w:val="EA3ED06E"/>
    <w:lvl w:ilvl="0">
      <w:start w:val="1"/>
      <w:numFmt w:val="bullet"/>
      <w:lvlText w:val=""/>
      <w:lvlPicBulletId w:val="0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4"/>
      </w:rPr>
    </w:lvl>
    <w:lvl w:ilvl="1">
      <w:start w:val="1"/>
      <w:numFmt w:val="bullet"/>
      <w:lvlText w:val=""/>
      <w:lvlJc w:val="left"/>
      <w:pPr>
        <w:tabs>
          <w:tab w:val="num" w:pos="624"/>
        </w:tabs>
        <w:ind w:left="624" w:hanging="284"/>
      </w:pPr>
      <w:rPr>
        <w:rFonts w:ascii="Symbol" w:hAnsi="Symbol" w:hint="default"/>
        <w:color w:val="auto"/>
        <w:sz w:val="12"/>
      </w:rPr>
    </w:lvl>
    <w:lvl w:ilvl="2">
      <w:start w:val="1"/>
      <w:numFmt w:val="bullet"/>
      <w:lvlText w:val=""/>
      <w:lvlJc w:val="left"/>
      <w:pPr>
        <w:tabs>
          <w:tab w:val="num" w:pos="907"/>
        </w:tabs>
        <w:ind w:left="907" w:hanging="283"/>
      </w:pPr>
      <w:rPr>
        <w:rFonts w:ascii="Symbol" w:hAnsi="Symbol" w:hint="default"/>
        <w:color w:val="auto"/>
        <w:sz w:val="12"/>
      </w:rPr>
    </w:lvl>
    <w:lvl w:ilvl="3">
      <w:start w:val="1"/>
      <w:numFmt w:val="none"/>
      <w:suff w:val="nothing"/>
      <w:lvlText w:val=""/>
      <w:lvlJc w:val="left"/>
      <w:pPr>
        <w:ind w:left="90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202C604C"/>
    <w:multiLevelType w:val="multilevel"/>
    <w:tmpl w:val="CF9E5D7E"/>
    <w:lvl w:ilvl="0">
      <w:start w:val="1"/>
      <w:numFmt w:val="decimal"/>
      <w:lvlText w:val="%1."/>
      <w:lvlJc w:val="left"/>
      <w:pPr>
        <w:tabs>
          <w:tab w:val="num" w:pos="680"/>
        </w:tabs>
        <w:ind w:left="680" w:hanging="340"/>
      </w:pPr>
      <w:rPr>
        <w:rFonts w:ascii="Calibri" w:hAnsi="Calibri" w:cs="Calibri"/>
        <w:color w:val="007EC5"/>
        <w:sz w:val="22"/>
      </w:rPr>
    </w:lvl>
    <w:lvl w:ilvl="1">
      <w:start w:val="1"/>
      <w:numFmt w:val="lowerLetter"/>
      <w:lvlText w:val="%2)"/>
      <w:lvlJc w:val="left"/>
      <w:pPr>
        <w:tabs>
          <w:tab w:val="num" w:pos="964"/>
        </w:tabs>
        <w:ind w:left="964" w:hanging="284"/>
      </w:pPr>
      <w:rPr>
        <w:rFonts w:ascii="Calibri" w:hAnsi="Calibri" w:cs="Calibri"/>
        <w:color w:val="auto"/>
        <w:sz w:val="22"/>
      </w:rPr>
    </w:lvl>
    <w:lvl w:ilvl="2">
      <w:start w:val="1"/>
      <w:numFmt w:val="lowerRoman"/>
      <w:lvlText w:val="%3)"/>
      <w:lvlJc w:val="left"/>
      <w:pPr>
        <w:tabs>
          <w:tab w:val="num" w:pos="1247"/>
        </w:tabs>
        <w:ind w:left="1247" w:hanging="283"/>
      </w:pPr>
      <w:rPr>
        <w:rFonts w:ascii="Calibri" w:hAnsi="Calibri" w:cs="Calibri"/>
        <w:color w:val="auto"/>
        <w:sz w:val="22"/>
      </w:rPr>
    </w:lvl>
    <w:lvl w:ilvl="3">
      <w:start w:val="1"/>
      <w:numFmt w:val="none"/>
      <w:lvlText w:val=""/>
      <w:lvlJc w:val="left"/>
      <w:pPr>
        <w:ind w:left="124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decimal"/>
      <w:lvlText w:val="%1.%2.%3.%4.%5."/>
      <w:lvlJc w:val="left"/>
      <w:pPr>
        <w:ind w:left="2572" w:hanging="792"/>
      </w:pPr>
    </w:lvl>
    <w:lvl w:ilvl="5">
      <w:start w:val="1"/>
      <w:numFmt w:val="decimal"/>
      <w:lvlText w:val="%1.%2.%3.%4.%5.%6."/>
      <w:lvlJc w:val="left"/>
      <w:pPr>
        <w:ind w:left="3076" w:hanging="936"/>
      </w:pPr>
    </w:lvl>
    <w:lvl w:ilvl="6">
      <w:start w:val="1"/>
      <w:numFmt w:val="decimal"/>
      <w:lvlText w:val="%1.%2.%3.%4.%5.%6.%7."/>
      <w:lvlJc w:val="left"/>
      <w:pPr>
        <w:ind w:left="3580" w:hanging="1080"/>
      </w:pPr>
    </w:lvl>
    <w:lvl w:ilvl="7">
      <w:start w:val="1"/>
      <w:numFmt w:val="decimal"/>
      <w:lvlText w:val="%1.%2.%3.%4.%5.%6.%7.%8."/>
      <w:lvlJc w:val="left"/>
      <w:pPr>
        <w:ind w:left="4084" w:hanging="1224"/>
      </w:pPr>
    </w:lvl>
    <w:lvl w:ilvl="8">
      <w:start w:val="1"/>
      <w:numFmt w:val="decimal"/>
      <w:lvlText w:val="%1.%2.%3.%4.%5.%6.%7.%8.%9."/>
      <w:lvlJc w:val="left"/>
      <w:pPr>
        <w:ind w:left="4660" w:hanging="1440"/>
      </w:pPr>
    </w:lvl>
  </w:abstractNum>
  <w:abstractNum w:abstractNumId="13" w15:restartNumberingAfterBreak="0">
    <w:nsid w:val="275E0921"/>
    <w:multiLevelType w:val="hybridMultilevel"/>
    <w:tmpl w:val="6C50D65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B24AFA"/>
    <w:multiLevelType w:val="multilevel"/>
    <w:tmpl w:val="BBF4367C"/>
    <w:lvl w:ilvl="0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5" w15:restartNumberingAfterBreak="0">
    <w:nsid w:val="2DA24EBB"/>
    <w:multiLevelType w:val="hybridMultilevel"/>
    <w:tmpl w:val="2F4CF4E8"/>
    <w:lvl w:ilvl="0" w:tplc="E2B8402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B62D39"/>
    <w:multiLevelType w:val="hybridMultilevel"/>
    <w:tmpl w:val="242AAA5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286B0B"/>
    <w:multiLevelType w:val="hybridMultilevel"/>
    <w:tmpl w:val="9710DE16"/>
    <w:lvl w:ilvl="0" w:tplc="040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53A71C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D7385D"/>
    <w:multiLevelType w:val="multilevel"/>
    <w:tmpl w:val="52B447C0"/>
    <w:lvl w:ilvl="0">
      <w:start w:val="1"/>
      <w:numFmt w:val="bullet"/>
      <w:pStyle w:val="Listeafsni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b w:val="0"/>
        <w:bCs w:val="0"/>
        <w:color w:val="000000" w:themeColor="text1"/>
        <w:w w:val="100"/>
        <w:sz w:val="16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color w:val="auto"/>
        <w:sz w:val="16"/>
      </w:rPr>
    </w:lvl>
    <w:lvl w:ilvl="2">
      <w:start w:val="1"/>
      <w:numFmt w:val="bullet"/>
      <w:lvlText w:val=""/>
      <w:lvlJc w:val="left"/>
      <w:pPr>
        <w:tabs>
          <w:tab w:val="num" w:pos="1021"/>
        </w:tabs>
        <w:ind w:left="1021" w:hanging="341"/>
      </w:pPr>
      <w:rPr>
        <w:rFonts w:ascii="Symbol" w:hAnsi="Symbol" w:hint="default"/>
        <w:color w:val="auto"/>
        <w:sz w:val="16"/>
      </w:rPr>
    </w:lvl>
    <w:lvl w:ilvl="3">
      <w:start w:val="1"/>
      <w:numFmt w:val="none"/>
      <w:suff w:val="nothing"/>
      <w:lvlText w:val=""/>
      <w:lvlJc w:val="left"/>
      <w:pPr>
        <w:ind w:left="1021" w:firstLine="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324707"/>
    <w:multiLevelType w:val="multilevel"/>
    <w:tmpl w:val="22BE46AC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/>
        <w:color w:val="007EC5"/>
        <w:sz w:val="22"/>
      </w:rPr>
    </w:lvl>
    <w:lvl w:ilvl="1">
      <w:start w:val="1"/>
      <w:numFmt w:val="lowerLetter"/>
      <w:lvlText w:val="%2)"/>
      <w:lvlJc w:val="left"/>
      <w:pPr>
        <w:tabs>
          <w:tab w:val="num" w:pos="624"/>
        </w:tabs>
        <w:ind w:left="624" w:hanging="284"/>
      </w:pPr>
      <w:rPr>
        <w:rFonts w:ascii="Calibri" w:hAnsi="Calibri" w:cs="Calibri"/>
        <w:color w:val="auto"/>
        <w:sz w:val="22"/>
      </w:rPr>
    </w:lvl>
    <w:lvl w:ilvl="2">
      <w:start w:val="1"/>
      <w:numFmt w:val="lowerRoman"/>
      <w:lvlText w:val="%3)"/>
      <w:lvlJc w:val="left"/>
      <w:pPr>
        <w:tabs>
          <w:tab w:val="num" w:pos="907"/>
        </w:tabs>
        <w:ind w:left="907" w:hanging="283"/>
      </w:pPr>
      <w:rPr>
        <w:rFonts w:ascii="Calibri" w:hAnsi="Calibri" w:cs="Calibri"/>
        <w:color w:val="auto"/>
        <w:sz w:val="22"/>
      </w:rPr>
    </w:lvl>
    <w:lvl w:ilvl="3">
      <w:start w:val="1"/>
      <w:numFmt w:val="none"/>
      <w:lvlText w:val=""/>
      <w:lvlJc w:val="left"/>
      <w:pPr>
        <w:ind w:left="90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78A40655"/>
    <w:multiLevelType w:val="hybridMultilevel"/>
    <w:tmpl w:val="F65A9312"/>
    <w:lvl w:ilvl="0" w:tplc="9350032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4"/>
  </w:num>
  <w:num w:numId="3">
    <w:abstractNumId w:val="17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24"/>
  </w:num>
  <w:num w:numId="15">
    <w:abstractNumId w:val="19"/>
  </w:num>
  <w:num w:numId="16">
    <w:abstractNumId w:val="11"/>
  </w:num>
  <w:num w:numId="17">
    <w:abstractNumId w:val="10"/>
  </w:num>
  <w:num w:numId="18">
    <w:abstractNumId w:val="10"/>
  </w:num>
  <w:num w:numId="19">
    <w:abstractNumId w:val="10"/>
  </w:num>
  <w:num w:numId="20">
    <w:abstractNumId w:val="22"/>
  </w:num>
  <w:num w:numId="21">
    <w:abstractNumId w:val="21"/>
  </w:num>
  <w:num w:numId="22">
    <w:abstractNumId w:val="16"/>
  </w:num>
  <w:num w:numId="23">
    <w:abstractNumId w:val="13"/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8"/>
  </w:num>
  <w:num w:numId="27">
    <w:abstractNumId w:val="15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sistResultSummary" w:val="{&quot;LastUpdated&quot;:&quot;2024-12-19T10:51:32.29738+01:00&quot;,&quot;Checksum&quot;:&quot;237fa248b65d2ff313651f8302aa8eb3&quot;,&quot;IsAccessible&quot;:true,&quot;Settings&quot;:{&quot;CreatePdfUa&quot;:2}}"/>
    <w:docVar w:name="Encrypted_CloudStatistics_StoryID" w:val="x8EA43EKCT0WgvzjRszqcC3/DpTgqhDk1msQN7H1hc81vNH6zHk6g4gcOj4k35/4"/>
  </w:docVars>
  <w:rsids>
    <w:rsidRoot w:val="00BB5B3D"/>
    <w:rsid w:val="00015A1C"/>
    <w:rsid w:val="0001724F"/>
    <w:rsid w:val="00020D4F"/>
    <w:rsid w:val="00023BD0"/>
    <w:rsid w:val="00037087"/>
    <w:rsid w:val="00042711"/>
    <w:rsid w:val="00044317"/>
    <w:rsid w:val="00052297"/>
    <w:rsid w:val="00054A97"/>
    <w:rsid w:val="0005660C"/>
    <w:rsid w:val="00070DCD"/>
    <w:rsid w:val="000716E6"/>
    <w:rsid w:val="0007511B"/>
    <w:rsid w:val="00075B36"/>
    <w:rsid w:val="0008281C"/>
    <w:rsid w:val="00082E7C"/>
    <w:rsid w:val="000852A9"/>
    <w:rsid w:val="00090AA2"/>
    <w:rsid w:val="0009586B"/>
    <w:rsid w:val="00097CF9"/>
    <w:rsid w:val="000A07B9"/>
    <w:rsid w:val="000A6B21"/>
    <w:rsid w:val="000A7095"/>
    <w:rsid w:val="000B0A48"/>
    <w:rsid w:val="000B30F2"/>
    <w:rsid w:val="000C7153"/>
    <w:rsid w:val="000D5E3E"/>
    <w:rsid w:val="00104A40"/>
    <w:rsid w:val="001078CB"/>
    <w:rsid w:val="00115817"/>
    <w:rsid w:val="00120342"/>
    <w:rsid w:val="0012417E"/>
    <w:rsid w:val="00125094"/>
    <w:rsid w:val="00125E94"/>
    <w:rsid w:val="00134692"/>
    <w:rsid w:val="00137FD7"/>
    <w:rsid w:val="00142E32"/>
    <w:rsid w:val="00142EED"/>
    <w:rsid w:val="00146EF1"/>
    <w:rsid w:val="00154E9A"/>
    <w:rsid w:val="001557A8"/>
    <w:rsid w:val="001615DD"/>
    <w:rsid w:val="00171A98"/>
    <w:rsid w:val="001768C0"/>
    <w:rsid w:val="001A3579"/>
    <w:rsid w:val="001B18CC"/>
    <w:rsid w:val="001C32A9"/>
    <w:rsid w:val="001C774A"/>
    <w:rsid w:val="001E1718"/>
    <w:rsid w:val="001E7AD4"/>
    <w:rsid w:val="001F3981"/>
    <w:rsid w:val="002062CA"/>
    <w:rsid w:val="002344A0"/>
    <w:rsid w:val="002359AB"/>
    <w:rsid w:val="002411D4"/>
    <w:rsid w:val="00241547"/>
    <w:rsid w:val="00245DAC"/>
    <w:rsid w:val="00253686"/>
    <w:rsid w:val="00253DF0"/>
    <w:rsid w:val="0027260D"/>
    <w:rsid w:val="00276D16"/>
    <w:rsid w:val="002902AF"/>
    <w:rsid w:val="002902FD"/>
    <w:rsid w:val="00292640"/>
    <w:rsid w:val="002B13F3"/>
    <w:rsid w:val="002B1E09"/>
    <w:rsid w:val="002B32A2"/>
    <w:rsid w:val="002B34BA"/>
    <w:rsid w:val="002D2752"/>
    <w:rsid w:val="002D6E9A"/>
    <w:rsid w:val="002E211A"/>
    <w:rsid w:val="002F2009"/>
    <w:rsid w:val="002F7058"/>
    <w:rsid w:val="003006A1"/>
    <w:rsid w:val="003061FA"/>
    <w:rsid w:val="00317C0A"/>
    <w:rsid w:val="00331AE1"/>
    <w:rsid w:val="003334EA"/>
    <w:rsid w:val="00333C33"/>
    <w:rsid w:val="00342EA9"/>
    <w:rsid w:val="00345AA7"/>
    <w:rsid w:val="00351C60"/>
    <w:rsid w:val="00352001"/>
    <w:rsid w:val="00353EA4"/>
    <w:rsid w:val="00354FC0"/>
    <w:rsid w:val="0037511E"/>
    <w:rsid w:val="00393DA2"/>
    <w:rsid w:val="00395046"/>
    <w:rsid w:val="003B252E"/>
    <w:rsid w:val="003B44D5"/>
    <w:rsid w:val="003B5C9E"/>
    <w:rsid w:val="003C77E2"/>
    <w:rsid w:val="003D76FA"/>
    <w:rsid w:val="003E798B"/>
    <w:rsid w:val="004211F4"/>
    <w:rsid w:val="00421A2B"/>
    <w:rsid w:val="00425FAA"/>
    <w:rsid w:val="004260A0"/>
    <w:rsid w:val="00437E49"/>
    <w:rsid w:val="004412A9"/>
    <w:rsid w:val="00444286"/>
    <w:rsid w:val="0045667E"/>
    <w:rsid w:val="004602B0"/>
    <w:rsid w:val="004608CC"/>
    <w:rsid w:val="0046235B"/>
    <w:rsid w:val="00470433"/>
    <w:rsid w:val="004A5891"/>
    <w:rsid w:val="004B1135"/>
    <w:rsid w:val="004B1951"/>
    <w:rsid w:val="004C379B"/>
    <w:rsid w:val="004C3FF7"/>
    <w:rsid w:val="004D2F33"/>
    <w:rsid w:val="004D468A"/>
    <w:rsid w:val="004E38B5"/>
    <w:rsid w:val="004E41DE"/>
    <w:rsid w:val="004F297B"/>
    <w:rsid w:val="004F3F68"/>
    <w:rsid w:val="004F66A4"/>
    <w:rsid w:val="00514DAD"/>
    <w:rsid w:val="00525B4A"/>
    <w:rsid w:val="0052603E"/>
    <w:rsid w:val="00527389"/>
    <w:rsid w:val="0053052F"/>
    <w:rsid w:val="0053674D"/>
    <w:rsid w:val="00546289"/>
    <w:rsid w:val="00550713"/>
    <w:rsid w:val="00551516"/>
    <w:rsid w:val="00565009"/>
    <w:rsid w:val="00573527"/>
    <w:rsid w:val="0058161A"/>
    <w:rsid w:val="005844BA"/>
    <w:rsid w:val="0058727C"/>
    <w:rsid w:val="00597831"/>
    <w:rsid w:val="005A49B3"/>
    <w:rsid w:val="005A613C"/>
    <w:rsid w:val="005A708D"/>
    <w:rsid w:val="005B7EB0"/>
    <w:rsid w:val="005D3026"/>
    <w:rsid w:val="005E1F18"/>
    <w:rsid w:val="005F09CA"/>
    <w:rsid w:val="005F59B7"/>
    <w:rsid w:val="005F6163"/>
    <w:rsid w:val="005F6F2E"/>
    <w:rsid w:val="005F71DC"/>
    <w:rsid w:val="00603C82"/>
    <w:rsid w:val="00614EC2"/>
    <w:rsid w:val="00631A14"/>
    <w:rsid w:val="00634169"/>
    <w:rsid w:val="00637E62"/>
    <w:rsid w:val="00641BE0"/>
    <w:rsid w:val="00645DE2"/>
    <w:rsid w:val="00646F5A"/>
    <w:rsid w:val="0065214A"/>
    <w:rsid w:val="0068570C"/>
    <w:rsid w:val="00696E19"/>
    <w:rsid w:val="006A10E5"/>
    <w:rsid w:val="006A29C7"/>
    <w:rsid w:val="006B369B"/>
    <w:rsid w:val="006C32A1"/>
    <w:rsid w:val="006C43F0"/>
    <w:rsid w:val="006C5035"/>
    <w:rsid w:val="006C605E"/>
    <w:rsid w:val="006D49B6"/>
    <w:rsid w:val="006D6A5A"/>
    <w:rsid w:val="006F64BF"/>
    <w:rsid w:val="006F7898"/>
    <w:rsid w:val="00701009"/>
    <w:rsid w:val="007151BE"/>
    <w:rsid w:val="00720DAA"/>
    <w:rsid w:val="0072326B"/>
    <w:rsid w:val="00732AA6"/>
    <w:rsid w:val="007423C7"/>
    <w:rsid w:val="007464EA"/>
    <w:rsid w:val="00750378"/>
    <w:rsid w:val="007509E7"/>
    <w:rsid w:val="00754EEB"/>
    <w:rsid w:val="007642B7"/>
    <w:rsid w:val="0078726F"/>
    <w:rsid w:val="00787F05"/>
    <w:rsid w:val="0079668A"/>
    <w:rsid w:val="007B026F"/>
    <w:rsid w:val="007B0359"/>
    <w:rsid w:val="007B0A8D"/>
    <w:rsid w:val="007B18E6"/>
    <w:rsid w:val="007B38B8"/>
    <w:rsid w:val="007C12F6"/>
    <w:rsid w:val="007C1F44"/>
    <w:rsid w:val="007C3F93"/>
    <w:rsid w:val="007C4493"/>
    <w:rsid w:val="007D54FD"/>
    <w:rsid w:val="007D66ED"/>
    <w:rsid w:val="007D6EB3"/>
    <w:rsid w:val="007E2C64"/>
    <w:rsid w:val="007E3FA8"/>
    <w:rsid w:val="007E5897"/>
    <w:rsid w:val="007E609E"/>
    <w:rsid w:val="007E78FE"/>
    <w:rsid w:val="007F1225"/>
    <w:rsid w:val="007F1627"/>
    <w:rsid w:val="007F57DB"/>
    <w:rsid w:val="00817B61"/>
    <w:rsid w:val="00822143"/>
    <w:rsid w:val="00824A8D"/>
    <w:rsid w:val="00831031"/>
    <w:rsid w:val="008356ED"/>
    <w:rsid w:val="0083656A"/>
    <w:rsid w:val="0086435F"/>
    <w:rsid w:val="008643BF"/>
    <w:rsid w:val="00866910"/>
    <w:rsid w:val="008703B2"/>
    <w:rsid w:val="0087434A"/>
    <w:rsid w:val="00892C16"/>
    <w:rsid w:val="008935EA"/>
    <w:rsid w:val="008A59E1"/>
    <w:rsid w:val="008B1F18"/>
    <w:rsid w:val="008B22A1"/>
    <w:rsid w:val="008B2558"/>
    <w:rsid w:val="008B2E8E"/>
    <w:rsid w:val="008B6123"/>
    <w:rsid w:val="008C202B"/>
    <w:rsid w:val="008C27BA"/>
    <w:rsid w:val="008E234C"/>
    <w:rsid w:val="008E398D"/>
    <w:rsid w:val="008E7CAB"/>
    <w:rsid w:val="008F7504"/>
    <w:rsid w:val="00900209"/>
    <w:rsid w:val="009006F0"/>
    <w:rsid w:val="009037C6"/>
    <w:rsid w:val="0091114C"/>
    <w:rsid w:val="00912E36"/>
    <w:rsid w:val="00914943"/>
    <w:rsid w:val="00923934"/>
    <w:rsid w:val="00923DEF"/>
    <w:rsid w:val="00926173"/>
    <w:rsid w:val="00933E39"/>
    <w:rsid w:val="00943996"/>
    <w:rsid w:val="00944F67"/>
    <w:rsid w:val="00950F4A"/>
    <w:rsid w:val="009610A2"/>
    <w:rsid w:val="009641D5"/>
    <w:rsid w:val="009758B5"/>
    <w:rsid w:val="00981568"/>
    <w:rsid w:val="00982B4B"/>
    <w:rsid w:val="009900F1"/>
    <w:rsid w:val="00992351"/>
    <w:rsid w:val="009935D1"/>
    <w:rsid w:val="009965C9"/>
    <w:rsid w:val="009B0C91"/>
    <w:rsid w:val="009C0992"/>
    <w:rsid w:val="009E0C98"/>
    <w:rsid w:val="009E19D6"/>
    <w:rsid w:val="009F17C1"/>
    <w:rsid w:val="009F2E88"/>
    <w:rsid w:val="009F5D00"/>
    <w:rsid w:val="009F7DD0"/>
    <w:rsid w:val="00A157D0"/>
    <w:rsid w:val="00A175DD"/>
    <w:rsid w:val="00A23264"/>
    <w:rsid w:val="00A2587E"/>
    <w:rsid w:val="00A37DDC"/>
    <w:rsid w:val="00A43A58"/>
    <w:rsid w:val="00A607EA"/>
    <w:rsid w:val="00A61A3E"/>
    <w:rsid w:val="00A62767"/>
    <w:rsid w:val="00A714A1"/>
    <w:rsid w:val="00A73DAA"/>
    <w:rsid w:val="00A864A5"/>
    <w:rsid w:val="00A90605"/>
    <w:rsid w:val="00A9097C"/>
    <w:rsid w:val="00A94BE9"/>
    <w:rsid w:val="00AA46A8"/>
    <w:rsid w:val="00AC0381"/>
    <w:rsid w:val="00AC03AA"/>
    <w:rsid w:val="00AC6101"/>
    <w:rsid w:val="00AD0A11"/>
    <w:rsid w:val="00AD441B"/>
    <w:rsid w:val="00AD49C1"/>
    <w:rsid w:val="00AD709B"/>
    <w:rsid w:val="00AE6C3A"/>
    <w:rsid w:val="00AF5CCE"/>
    <w:rsid w:val="00AF7112"/>
    <w:rsid w:val="00B0564B"/>
    <w:rsid w:val="00B21A86"/>
    <w:rsid w:val="00B427C9"/>
    <w:rsid w:val="00B4789E"/>
    <w:rsid w:val="00B52433"/>
    <w:rsid w:val="00B55AFF"/>
    <w:rsid w:val="00B65E0C"/>
    <w:rsid w:val="00B8272B"/>
    <w:rsid w:val="00B83F84"/>
    <w:rsid w:val="00B911D1"/>
    <w:rsid w:val="00BA2033"/>
    <w:rsid w:val="00BB5B3D"/>
    <w:rsid w:val="00BC0A3C"/>
    <w:rsid w:val="00BC2CF9"/>
    <w:rsid w:val="00BC4C50"/>
    <w:rsid w:val="00BD2956"/>
    <w:rsid w:val="00BF088F"/>
    <w:rsid w:val="00BF18B5"/>
    <w:rsid w:val="00BF3812"/>
    <w:rsid w:val="00C115A4"/>
    <w:rsid w:val="00C20FDE"/>
    <w:rsid w:val="00C21431"/>
    <w:rsid w:val="00C26CAD"/>
    <w:rsid w:val="00C33AEC"/>
    <w:rsid w:val="00C3609E"/>
    <w:rsid w:val="00C36A54"/>
    <w:rsid w:val="00C374AD"/>
    <w:rsid w:val="00C37920"/>
    <w:rsid w:val="00C45229"/>
    <w:rsid w:val="00C46681"/>
    <w:rsid w:val="00C7387A"/>
    <w:rsid w:val="00C91435"/>
    <w:rsid w:val="00C92843"/>
    <w:rsid w:val="00CA37DE"/>
    <w:rsid w:val="00CC1FA7"/>
    <w:rsid w:val="00CC3117"/>
    <w:rsid w:val="00CD6EF6"/>
    <w:rsid w:val="00CD76F1"/>
    <w:rsid w:val="00CE01EF"/>
    <w:rsid w:val="00CE7F4C"/>
    <w:rsid w:val="00CF5DF3"/>
    <w:rsid w:val="00D06139"/>
    <w:rsid w:val="00D12502"/>
    <w:rsid w:val="00D15D76"/>
    <w:rsid w:val="00D225BA"/>
    <w:rsid w:val="00D344D2"/>
    <w:rsid w:val="00D35420"/>
    <w:rsid w:val="00D35CC4"/>
    <w:rsid w:val="00D37A9B"/>
    <w:rsid w:val="00D43777"/>
    <w:rsid w:val="00D45E1B"/>
    <w:rsid w:val="00D45F40"/>
    <w:rsid w:val="00D528A6"/>
    <w:rsid w:val="00D561DB"/>
    <w:rsid w:val="00D57218"/>
    <w:rsid w:val="00D73A79"/>
    <w:rsid w:val="00D77A40"/>
    <w:rsid w:val="00D879AB"/>
    <w:rsid w:val="00D9112D"/>
    <w:rsid w:val="00DA1CFC"/>
    <w:rsid w:val="00DB6672"/>
    <w:rsid w:val="00DB785E"/>
    <w:rsid w:val="00DC2324"/>
    <w:rsid w:val="00DC596F"/>
    <w:rsid w:val="00DC7D7D"/>
    <w:rsid w:val="00DD1647"/>
    <w:rsid w:val="00DD26A0"/>
    <w:rsid w:val="00DD442C"/>
    <w:rsid w:val="00DE14A8"/>
    <w:rsid w:val="00DE61D3"/>
    <w:rsid w:val="00DF1CBE"/>
    <w:rsid w:val="00DF5E10"/>
    <w:rsid w:val="00DF7D8C"/>
    <w:rsid w:val="00E15C20"/>
    <w:rsid w:val="00E17951"/>
    <w:rsid w:val="00E3108E"/>
    <w:rsid w:val="00E31D26"/>
    <w:rsid w:val="00E3728E"/>
    <w:rsid w:val="00E40ACF"/>
    <w:rsid w:val="00E511EB"/>
    <w:rsid w:val="00E67315"/>
    <w:rsid w:val="00E8577E"/>
    <w:rsid w:val="00E869A6"/>
    <w:rsid w:val="00E95D29"/>
    <w:rsid w:val="00EB0DD0"/>
    <w:rsid w:val="00EB29D2"/>
    <w:rsid w:val="00EB38A2"/>
    <w:rsid w:val="00EB6342"/>
    <w:rsid w:val="00EC010E"/>
    <w:rsid w:val="00EE02CE"/>
    <w:rsid w:val="00EE3253"/>
    <w:rsid w:val="00EE40B0"/>
    <w:rsid w:val="00EE7935"/>
    <w:rsid w:val="00EF66A8"/>
    <w:rsid w:val="00EF6A79"/>
    <w:rsid w:val="00F06ED0"/>
    <w:rsid w:val="00F14AD6"/>
    <w:rsid w:val="00F16311"/>
    <w:rsid w:val="00F217CE"/>
    <w:rsid w:val="00F35B06"/>
    <w:rsid w:val="00F41248"/>
    <w:rsid w:val="00F41C4A"/>
    <w:rsid w:val="00F62D9C"/>
    <w:rsid w:val="00F74A87"/>
    <w:rsid w:val="00F804EE"/>
    <w:rsid w:val="00F814B4"/>
    <w:rsid w:val="00F85F97"/>
    <w:rsid w:val="00F959D3"/>
    <w:rsid w:val="00FB58AD"/>
    <w:rsid w:val="00FB5F3A"/>
    <w:rsid w:val="00FB6A79"/>
    <w:rsid w:val="00FC00B9"/>
    <w:rsid w:val="00FD2C30"/>
    <w:rsid w:val="00FD43E8"/>
    <w:rsid w:val="00FD57BD"/>
    <w:rsid w:val="00FD70C3"/>
    <w:rsid w:val="00FE2330"/>
    <w:rsid w:val="00FE24DE"/>
    <w:rsid w:val="00FE7782"/>
    <w:rsid w:val="00FF00FC"/>
    <w:rsid w:val="00FF53F9"/>
    <w:rsid w:val="00FF7D1D"/>
    <w:rsid w:val="15AAC0D2"/>
    <w:rsid w:val="191C8B4D"/>
    <w:rsid w:val="19D4870C"/>
    <w:rsid w:val="1B43DDF9"/>
    <w:rsid w:val="232A82F6"/>
    <w:rsid w:val="2EE9CCC5"/>
    <w:rsid w:val="2FA7DBE8"/>
    <w:rsid w:val="3DBC8E91"/>
    <w:rsid w:val="424BB934"/>
    <w:rsid w:val="48BECE6C"/>
    <w:rsid w:val="48F679BF"/>
    <w:rsid w:val="4B0A7CA8"/>
    <w:rsid w:val="4BEA2DC2"/>
    <w:rsid w:val="5C9C3853"/>
    <w:rsid w:val="6394C118"/>
    <w:rsid w:val="6D5CA3CE"/>
    <w:rsid w:val="7064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2F9D8AD"/>
  <w15:docId w15:val="{55C7A73C-BE05-4DA4-8732-1587C79C1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1" w:qFormat="1"/>
    <w:lsdException w:name="heading 2" w:uiPriority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uiPriority w:val="2"/>
    <w:qFormat/>
    <w:rsid w:val="007B38B8"/>
    <w:pPr>
      <w:spacing w:after="240" w:line="300" w:lineRule="atLeast"/>
      <w:jc w:val="both"/>
    </w:pPr>
    <w:rPr>
      <w:rFonts w:asciiTheme="minorHAnsi" w:hAnsiTheme="minorHAnsi"/>
      <w:sz w:val="22"/>
      <w:szCs w:val="24"/>
    </w:rPr>
  </w:style>
  <w:style w:type="paragraph" w:styleId="Overskrift1">
    <w:name w:val="heading 1"/>
    <w:basedOn w:val="Normal"/>
    <w:next w:val="Normal"/>
    <w:link w:val="Overskrift1Tegn"/>
    <w:uiPriority w:val="1"/>
    <w:qFormat/>
    <w:rsid w:val="00FB6A79"/>
    <w:pPr>
      <w:jc w:val="left"/>
      <w:outlineLvl w:val="0"/>
    </w:pPr>
    <w:rPr>
      <w:rFonts w:asciiTheme="majorHAnsi" w:hAnsiTheme="majorHAnsi"/>
      <w:color w:val="000000"/>
      <w:sz w:val="28"/>
    </w:rPr>
  </w:style>
  <w:style w:type="paragraph" w:styleId="Overskrift2">
    <w:name w:val="heading 2"/>
    <w:basedOn w:val="Normal"/>
    <w:next w:val="Normal"/>
    <w:link w:val="Overskrift2Tegn"/>
    <w:uiPriority w:val="1"/>
    <w:qFormat/>
    <w:rsid w:val="00FB6A79"/>
    <w:pPr>
      <w:keepNext/>
      <w:keepLines/>
      <w:spacing w:before="240" w:line="28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24"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semiHidden/>
    <w:rsid w:val="00125094"/>
    <w:pPr>
      <w:tabs>
        <w:tab w:val="center" w:pos="4986"/>
        <w:tab w:val="right" w:pos="9972"/>
      </w:tabs>
      <w:spacing w:after="0"/>
    </w:pPr>
  </w:style>
  <w:style w:type="paragraph" w:styleId="Sidefod">
    <w:name w:val="footer"/>
    <w:basedOn w:val="Normal"/>
    <w:link w:val="SidefodTegn"/>
    <w:uiPriority w:val="99"/>
    <w:semiHidden/>
    <w:rsid w:val="00125094"/>
    <w:pPr>
      <w:tabs>
        <w:tab w:val="center" w:pos="4986"/>
        <w:tab w:val="right" w:pos="9972"/>
      </w:tabs>
      <w:spacing w:after="0" w:line="220" w:lineRule="atLeast"/>
      <w:jc w:val="left"/>
    </w:pPr>
    <w:rPr>
      <w:rFonts w:ascii="Corbel" w:hAnsi="Corbel"/>
      <w:color w:val="425C6C"/>
      <w:sz w:val="20"/>
    </w:rPr>
  </w:style>
  <w:style w:type="paragraph" w:customStyle="1" w:styleId="Adresse">
    <w:name w:val="Adresse"/>
    <w:basedOn w:val="Normal"/>
    <w:semiHidden/>
    <w:rsid w:val="00425FAA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B0564B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B0564B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342EA9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el-Gitter">
    <w:name w:val="Table Grid"/>
    <w:aliases w:val="RH Oversigtstabel,Oversigtstabel"/>
    <w:basedOn w:val="Tabel-Normal"/>
    <w:uiPriority w:val="39"/>
    <w:rsid w:val="00354F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1"/>
    <w:rsid w:val="00FB6A79"/>
    <w:rPr>
      <w:rFonts w:asciiTheme="majorHAnsi" w:hAnsiTheme="majorHAnsi"/>
      <w:color w:val="000000"/>
      <w:sz w:val="28"/>
      <w:szCs w:val="24"/>
    </w:rPr>
  </w:style>
  <w:style w:type="paragraph" w:styleId="Markeringsbobletekst">
    <w:name w:val="Balloon Text"/>
    <w:basedOn w:val="Normal"/>
    <w:link w:val="MarkeringsbobletekstTegn"/>
    <w:semiHidden/>
    <w:rsid w:val="00D9112D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104A40"/>
    <w:rPr>
      <w:rFonts w:ascii="Tahoma" w:hAnsi="Tahoma" w:cs="Tahoma"/>
      <w:sz w:val="16"/>
      <w:szCs w:val="16"/>
    </w:rPr>
  </w:style>
  <w:style w:type="character" w:styleId="Hyperlink">
    <w:name w:val="Hyperlink"/>
    <w:basedOn w:val="Standardskrifttypeiafsnit"/>
    <w:uiPriority w:val="99"/>
    <w:semiHidden/>
    <w:rsid w:val="00020D4F"/>
    <w:rPr>
      <w:color w:val="005B8D" w:themeColor="accent5"/>
      <w:u w:val="single"/>
    </w:rPr>
  </w:style>
  <w:style w:type="paragraph" w:customStyle="1" w:styleId="Hjlpetekst">
    <w:name w:val="Hjælpetekst"/>
    <w:basedOn w:val="Sidehoved"/>
    <w:semiHidden/>
    <w:qFormat/>
    <w:rsid w:val="00981568"/>
    <w:pPr>
      <w:ind w:right="2720"/>
    </w:pPr>
    <w:rPr>
      <w:i/>
      <w:vanish/>
      <w:color w:val="C00000"/>
    </w:rPr>
  </w:style>
  <w:style w:type="character" w:customStyle="1" w:styleId="Overskrift2Tegn">
    <w:name w:val="Overskrift 2 Tegn"/>
    <w:basedOn w:val="Standardskrifttypeiafsnit"/>
    <w:link w:val="Overskrift2"/>
    <w:uiPriority w:val="1"/>
    <w:rsid w:val="00FB6A79"/>
    <w:rPr>
      <w:rFonts w:ascii="Corbel" w:eastAsiaTheme="majorEastAsia" w:hAnsi="Corbel" w:cstheme="majorBidi"/>
      <w:bCs/>
      <w:color w:val="000000" w:themeColor="text1"/>
      <w:sz w:val="24"/>
      <w:szCs w:val="26"/>
    </w:rPr>
  </w:style>
  <w:style w:type="paragraph" w:styleId="Listeafsnit">
    <w:name w:val="List Paragraph"/>
    <w:basedOn w:val="Normal"/>
    <w:uiPriority w:val="34"/>
    <w:qFormat/>
    <w:rsid w:val="00926173"/>
    <w:pPr>
      <w:numPr>
        <w:numId w:val="21"/>
      </w:numPr>
      <w:contextualSpacing/>
    </w:pPr>
  </w:style>
  <w:style w:type="character" w:customStyle="1" w:styleId="SidefodTegn">
    <w:name w:val="Sidefod Tegn"/>
    <w:basedOn w:val="Standardskrifttypeiafsnit"/>
    <w:link w:val="Sidefod"/>
    <w:uiPriority w:val="99"/>
    <w:semiHidden/>
    <w:rsid w:val="00125094"/>
    <w:rPr>
      <w:rFonts w:ascii="Corbel" w:hAnsi="Corbel"/>
      <w:color w:val="425C6C"/>
      <w:szCs w:val="24"/>
    </w:rPr>
  </w:style>
  <w:style w:type="paragraph" w:styleId="Afsenderadresse">
    <w:name w:val="envelope return"/>
    <w:basedOn w:val="Normal"/>
    <w:semiHidden/>
    <w:rsid w:val="00125094"/>
    <w:pPr>
      <w:spacing w:after="0" w:line="200" w:lineRule="exact"/>
      <w:jc w:val="left"/>
    </w:pPr>
    <w:rPr>
      <w:rFonts w:asciiTheme="majorHAnsi" w:eastAsiaTheme="majorEastAsia" w:hAnsiTheme="majorHAnsi" w:cstheme="majorBidi"/>
      <w:color w:val="425C6C" w:themeColor="text2"/>
      <w:sz w:val="15"/>
      <w:szCs w:val="20"/>
    </w:rPr>
  </w:style>
  <w:style w:type="paragraph" w:customStyle="1" w:styleId="Sidenummerering">
    <w:name w:val="Sidenummerering"/>
    <w:basedOn w:val="Sidefod"/>
    <w:uiPriority w:val="3"/>
    <w:semiHidden/>
    <w:qFormat/>
    <w:rsid w:val="005844BA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573527"/>
    <w:pPr>
      <w:keepNext/>
      <w:widowControl w:val="0"/>
    </w:pPr>
  </w:style>
  <w:style w:type="paragraph" w:styleId="Modtageradresse">
    <w:name w:val="envelope address"/>
    <w:basedOn w:val="Normal"/>
    <w:semiHidden/>
    <w:rsid w:val="004B1951"/>
    <w:pPr>
      <w:spacing w:after="0"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7D66ED"/>
    <w:rPr>
      <w:b/>
      <w:color w:val="000000" w:themeColor="text1"/>
    </w:rPr>
  </w:style>
  <w:style w:type="character" w:styleId="BesgtLink">
    <w:name w:val="FollowedHyperlink"/>
    <w:basedOn w:val="Standardskrifttypeiafsnit"/>
    <w:semiHidden/>
    <w:unhideWhenUsed/>
    <w:rsid w:val="00F217CE"/>
    <w:rPr>
      <w:color w:val="005B8D" w:themeColor="accent5"/>
      <w:u w:val="none"/>
    </w:rPr>
  </w:style>
  <w:style w:type="character" w:customStyle="1" w:styleId="SidehovedTegn">
    <w:name w:val="Sidehoved Tegn"/>
    <w:basedOn w:val="Standardskrifttypeiafsnit"/>
    <w:link w:val="Sidehoved"/>
    <w:semiHidden/>
    <w:rsid w:val="00125094"/>
    <w:rPr>
      <w:rFonts w:asciiTheme="minorHAnsi" w:hAnsiTheme="minorHAnsi"/>
      <w:sz w:val="22"/>
      <w:szCs w:val="24"/>
    </w:rPr>
  </w:style>
  <w:style w:type="character" w:styleId="Ulstomtale">
    <w:name w:val="Unresolved Mention"/>
    <w:basedOn w:val="Standardskrifttypeiafsnit"/>
    <w:uiPriority w:val="99"/>
    <w:semiHidden/>
    <w:unhideWhenUsed/>
    <w:rsid w:val="00EF66A8"/>
    <w:rPr>
      <w:color w:val="605E5C"/>
      <w:shd w:val="clear" w:color="auto" w:fill="E1DFDD"/>
    </w:rPr>
  </w:style>
  <w:style w:type="paragraph" w:customStyle="1" w:styleId="Punktliste">
    <w:name w:val="Punktliste"/>
    <w:basedOn w:val="Listeafsnit"/>
    <w:uiPriority w:val="1"/>
    <w:semiHidden/>
    <w:qFormat/>
    <w:rsid w:val="0087434A"/>
  </w:style>
  <w:style w:type="paragraph" w:styleId="Fodnotetekst">
    <w:name w:val="footnote text"/>
    <w:basedOn w:val="Normal"/>
    <w:link w:val="FodnotetekstTegn"/>
    <w:uiPriority w:val="99"/>
    <w:semiHidden/>
    <w:unhideWhenUsed/>
    <w:rsid w:val="007E609E"/>
    <w:pPr>
      <w:spacing w:line="240" w:lineRule="auto"/>
    </w:pPr>
    <w:rPr>
      <w:sz w:val="20"/>
      <w:szCs w:val="20"/>
    </w:rPr>
  </w:style>
  <w:style w:type="character" w:customStyle="1" w:styleId="FodnotetekstTegn">
    <w:name w:val="Fodnotetekst Tegn"/>
    <w:basedOn w:val="Standardskrifttypeiafsnit"/>
    <w:link w:val="Fodnotetekst"/>
    <w:uiPriority w:val="99"/>
    <w:semiHidden/>
    <w:rsid w:val="007E609E"/>
    <w:rPr>
      <w:rFonts w:asciiTheme="minorHAnsi" w:hAnsiTheme="minorHAnsi"/>
    </w:rPr>
  </w:style>
  <w:style w:type="character" w:styleId="Fodnotehenvisning">
    <w:name w:val="footnote reference"/>
    <w:basedOn w:val="Standardskrifttypeiafsnit"/>
    <w:semiHidden/>
    <w:unhideWhenUsed/>
    <w:rsid w:val="00FD2C30"/>
    <w:rPr>
      <w:vertAlign w:val="superscript"/>
    </w:rPr>
  </w:style>
  <w:style w:type="paragraph" w:customStyle="1" w:styleId="DatoJournal">
    <w:name w:val="DatoJournal"/>
    <w:basedOn w:val="Modtageradresse"/>
    <w:uiPriority w:val="99"/>
    <w:semiHidden/>
    <w:qFormat/>
    <w:rsid w:val="004B1951"/>
    <w:pPr>
      <w:spacing w:after="480"/>
      <w:contextualSpacing/>
    </w:pPr>
    <w:rPr>
      <w:noProof/>
    </w:rPr>
  </w:style>
  <w:style w:type="character" w:styleId="Kommentarhenvisning">
    <w:name w:val="annotation reference"/>
    <w:basedOn w:val="Standardskrifttypeiafsnit"/>
    <w:semiHidden/>
    <w:unhideWhenUsed/>
    <w:rsid w:val="00BB5B3D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unhideWhenUsed/>
    <w:rsid w:val="00BB5B3D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rsid w:val="00BB5B3D"/>
    <w:rPr>
      <w:rFonts w:asciiTheme="minorHAnsi" w:hAnsiTheme="minorHAnsi"/>
    </w:rPr>
  </w:style>
  <w:style w:type="paragraph" w:styleId="Kommentaremne">
    <w:name w:val="annotation subject"/>
    <w:basedOn w:val="Kommentartekst"/>
    <w:next w:val="Kommentartekst"/>
    <w:link w:val="KommentaremneTegn"/>
    <w:semiHidden/>
    <w:unhideWhenUsed/>
    <w:rsid w:val="005F6F2E"/>
    <w:rPr>
      <w:b/>
      <w:bCs/>
    </w:rPr>
  </w:style>
  <w:style w:type="character" w:customStyle="1" w:styleId="KommentaremneTegn">
    <w:name w:val="Kommentaremne Tegn"/>
    <w:basedOn w:val="KommentartekstTegn"/>
    <w:link w:val="Kommentaremne"/>
    <w:semiHidden/>
    <w:rsid w:val="005F6F2E"/>
    <w:rPr>
      <w:rFonts w:asciiTheme="minorHAnsi" w:hAnsiTheme="minorHAnsi"/>
      <w:b/>
      <w:bCs/>
    </w:rPr>
  </w:style>
  <w:style w:type="paragraph" w:styleId="NormalWeb">
    <w:name w:val="Normal (Web)"/>
    <w:basedOn w:val="Normal"/>
    <w:uiPriority w:val="99"/>
    <w:semiHidden/>
    <w:unhideWhenUsed/>
    <w:rsid w:val="00DC596F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sundhed.dk/fravalg/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ontakt@sundhedsdata.dk" TargetMode="External"/><Relationship Id="R9dbfbf8fe2df46c0" Type="http://schemas.microsoft.com/office/2018/08/relationships/commentsExtensible" Target="commentsExtensible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6.emf"/><Relationship Id="rId2" Type="http://schemas.openxmlformats.org/officeDocument/2006/relationships/image" Target="media/image5.png"/><Relationship Id="rId1" Type="http://schemas.openxmlformats.org/officeDocument/2006/relationships/image" Target="media/image4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Brev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5fa52-347f-4fcf-9af2-3746db8a3315">
      <Terms xmlns="http://schemas.microsoft.com/office/infopath/2007/PartnerControls"/>
    </lcf76f155ced4ddcb4097134ff3c332f>
    <TaxCatchAll xmlns="9c1e071c-72dc-4bc9-873b-2d30f8feaa3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16F76DEFBEF741AEDF09E3E6788D7B" ma:contentTypeVersion="16" ma:contentTypeDescription="Opret et nyt dokument." ma:contentTypeScope="" ma:versionID="f3a2e8521b57783682aa125a3c4fd146">
  <xsd:schema xmlns:xsd="http://www.w3.org/2001/XMLSchema" xmlns:xs="http://www.w3.org/2001/XMLSchema" xmlns:p="http://schemas.microsoft.com/office/2006/metadata/properties" xmlns:ns2="4715fa52-347f-4fcf-9af2-3746db8a3315" xmlns:ns3="9c1e071c-72dc-4bc9-873b-2d30f8feaa39" targetNamespace="http://schemas.microsoft.com/office/2006/metadata/properties" ma:root="true" ma:fieldsID="c0f68908a83145ce53b265c3d5d95dbb" ns2:_="" ns3:_="">
    <xsd:import namespace="4715fa52-347f-4fcf-9af2-3746db8a3315"/>
    <xsd:import namespace="9c1e071c-72dc-4bc9-873b-2d30f8feaa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5fa52-347f-4fcf-9af2-3746db8a33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internalName="MediaServiceDateTake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1e071c-72dc-4bc9-873b-2d30f8feaa3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9951f264-4df2-4a29-9e01-90cc2549e082}" ma:internalName="TaxCatchAll" ma:showField="CatchAllData" ma:web="9c1e071c-72dc-4bc9-873b-2d30f8feaa3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3080C6-D591-4E8A-BED7-E37BEA6C0B5F}">
  <ds:schemaRefs>
    <ds:schemaRef ds:uri="http://schemas.microsoft.com/office/2006/metadata/properties"/>
    <ds:schemaRef ds:uri="http://schemas.microsoft.com/office/infopath/2007/PartnerControls"/>
    <ds:schemaRef ds:uri="4715fa52-347f-4fcf-9af2-3746db8a3315"/>
    <ds:schemaRef ds:uri="9c1e071c-72dc-4bc9-873b-2d30f8feaa39"/>
  </ds:schemaRefs>
</ds:datastoreItem>
</file>

<file path=customXml/itemProps2.xml><?xml version="1.0" encoding="utf-8"?>
<ds:datastoreItem xmlns:ds="http://schemas.openxmlformats.org/officeDocument/2006/customXml" ds:itemID="{ACD365FB-4A9F-431E-B696-95C292D7D7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5fa52-347f-4fcf-9af2-3746db8a3315"/>
    <ds:schemaRef ds:uri="9c1e071c-72dc-4bc9-873b-2d30f8feaa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F39202-3991-435F-846B-4ECDC2885EC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BC1BDA-A5B7-46A7-839D-4BDCE324D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SDS_Brev.dotm</Template>
  <TotalTime>5</TotalTime>
  <Pages>2</Pages>
  <Words>271</Words>
  <Characters>1463</Characters>
  <Application>Microsoft Office Word</Application>
  <DocSecurity>0</DocSecurity>
  <Lines>45</Lines>
  <Paragraphs>33</Paragraphs>
  <ScaleCrop>false</ScaleCrop>
  <Company/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Påmindelse om fravalg af genoplivningsforsøg ved hjertestop</dc:title>
  <dc:subject/>
  <dc:creator>Line Balvig-Phillips</dc:creator>
  <cp:keywords/>
  <dc:description>Skabelon udarbejdet af Word Specialisten v/Helle M. Nielsen</dc:description>
  <cp:lastModifiedBy>Line Balvig-Phillips</cp:lastModifiedBy>
  <cp:revision>9</cp:revision>
  <dcterms:created xsi:type="dcterms:W3CDTF">2024-12-18T13:47:00Z</dcterms:created>
  <dcterms:modified xsi:type="dcterms:W3CDTF">2024-12-19T09:51:00Z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LanguageID">
    <vt:lpwstr>1030</vt:lpwstr>
  </property>
  <property fmtid="{D5CDD505-2E9C-101B-9397-08002B2CF9AE}" pid="3" name="ContentTypeId">
    <vt:lpwstr>0x010100CA16F76DEFBEF741AEDF09E3E6788D7B</vt:lpwstr>
  </property>
  <property fmtid="{D5CDD505-2E9C-101B-9397-08002B2CF9AE}" pid="4" name="MediaServiceImageTags">
    <vt:lpwstr/>
  </property>
</Properties>
</file>