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FFA86F" w14:textId="77777777" w:rsidR="00D37A9B" w:rsidRPr="00D37A9B" w:rsidRDefault="00D37A9B" w:rsidP="0086435F">
      <w:pPr>
        <w:spacing w:after="0" w:line="20" w:lineRule="exact"/>
        <w:rPr>
          <w:sz w:val="2"/>
          <w:szCs w:val="2"/>
        </w:rPr>
      </w:pPr>
    </w:p>
    <w:tbl>
      <w:tblPr>
        <w:tblStyle w:val="Tabel-Gitter"/>
        <w:tblW w:w="98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00" w:firstRow="0" w:lastRow="0" w:firstColumn="0" w:lastColumn="0" w:noHBand="0" w:noVBand="1"/>
      </w:tblPr>
      <w:tblGrid>
        <w:gridCol w:w="7321"/>
        <w:gridCol w:w="2492"/>
      </w:tblGrid>
      <w:tr w:rsidR="005D3026" w14:paraId="4C0FF3D1" w14:textId="77777777" w:rsidTr="00AD1E95">
        <w:trPr>
          <w:trHeight w:val="2666"/>
        </w:trPr>
        <w:tc>
          <w:tcPr>
            <w:tcW w:w="7321" w:type="dxa"/>
            <w:tcMar>
              <w:bottom w:w="227" w:type="dxa"/>
              <w:right w:w="2552" w:type="dxa"/>
            </w:tcMar>
          </w:tcPr>
          <w:bookmarkStart w:id="0" w:name="Dato"/>
          <w:p w14:paraId="20ED7927" w14:textId="197D7AFD" w:rsidR="005D3026" w:rsidRDefault="005D3026" w:rsidP="004B1951">
            <w:pPr>
              <w:pStyle w:val="DatoJournal"/>
            </w:pPr>
            <w:r>
              <w:fldChar w:fldCharType="begin"/>
            </w:r>
            <w:r>
              <w:instrText xml:space="preserve"> createdate \@ "d. MMMM yyyy" </w:instrText>
            </w:r>
            <w:r>
              <w:fldChar w:fldCharType="separate"/>
            </w:r>
            <w:r w:rsidR="00EF2C15">
              <w:t>18. december 2024</w:t>
            </w:r>
            <w:r>
              <w:fldChar w:fldCharType="end"/>
            </w:r>
            <w:bookmarkEnd w:id="0"/>
            <w:r>
              <w:t xml:space="preserve"> </w:t>
            </w:r>
          </w:p>
          <w:bookmarkStart w:id="1" w:name="Start"/>
          <w:bookmarkStart w:id="2" w:name="Virksomhed"/>
          <w:p w14:paraId="514D83F1" w14:textId="77777777" w:rsidR="005D3026" w:rsidRDefault="005D3026" w:rsidP="004B1951">
            <w:pPr>
              <w:pStyle w:val="Modtageradresse"/>
            </w:pPr>
            <w:r>
              <w:fldChar w:fldCharType="begin"/>
            </w:r>
            <w:r>
              <w:instrText xml:space="preserve"> macrobutton "" Virksomhedsnavn (F11 næste felt)</w:instrText>
            </w:r>
            <w:r>
              <w:fldChar w:fldCharType="end"/>
            </w:r>
            <w:bookmarkEnd w:id="1"/>
            <w:bookmarkEnd w:id="2"/>
          </w:p>
          <w:p w14:paraId="25CB85ED" w14:textId="77777777" w:rsidR="005D3026" w:rsidRDefault="005D3026" w:rsidP="0012417E">
            <w:pPr>
              <w:pStyle w:val="Modtageradresse"/>
            </w:pPr>
            <w:bookmarkStart w:id="3" w:name="trlAtt"/>
            <w:r>
              <w:t>Att.</w:t>
            </w:r>
            <w:bookmarkEnd w:id="3"/>
            <w:r>
              <w:t xml:space="preserve">: </w:t>
            </w:r>
            <w:r>
              <w:fldChar w:fldCharType="begin"/>
            </w:r>
            <w:r>
              <w:instrText xml:space="preserve"> macrobutton "" Navn </w:instrText>
            </w:r>
            <w:r>
              <w:fldChar w:fldCharType="end"/>
            </w:r>
          </w:p>
          <w:p w14:paraId="0BDD929E" w14:textId="77777777" w:rsidR="005D3026" w:rsidRDefault="005D3026" w:rsidP="00333C33">
            <w:pPr>
              <w:pStyle w:val="Modtageradresse"/>
            </w:pPr>
            <w:r>
              <w:fldChar w:fldCharType="begin"/>
            </w:r>
            <w:r>
              <w:instrText xml:space="preserve"> macrobutton "" Adresse </w:instrText>
            </w:r>
            <w:r>
              <w:fldChar w:fldCharType="end"/>
            </w:r>
          </w:p>
          <w:p w14:paraId="4E4E6FBE" w14:textId="77777777" w:rsidR="005D3026" w:rsidRDefault="005D3026" w:rsidP="00FD43E8">
            <w:pPr>
              <w:pStyle w:val="Modtageradresse"/>
            </w:pPr>
            <w:r>
              <w:fldChar w:fldCharType="begin"/>
            </w:r>
            <w:r>
              <w:instrText xml:space="preserve"> macrobutton "" Postnr. og by </w:instrText>
            </w:r>
            <w:r>
              <w:fldChar w:fldCharType="end"/>
            </w:r>
          </w:p>
        </w:tc>
        <w:tc>
          <w:tcPr>
            <w:tcW w:w="2492" w:type="dxa"/>
          </w:tcPr>
          <w:p w14:paraId="3221BCA4" w14:textId="77777777" w:rsidR="005D3026" w:rsidRPr="005F59B7" w:rsidRDefault="005D3026" w:rsidP="005D3026">
            <w:pPr>
              <w:pStyle w:val="Afsenderadresse"/>
              <w:ind w:left="284"/>
            </w:pPr>
            <w:r w:rsidRPr="005F59B7">
              <w:t xml:space="preserve">Sundhedsdatastyrelsen </w:t>
            </w:r>
          </w:p>
          <w:p w14:paraId="534EB9A4" w14:textId="77777777" w:rsidR="005D3026" w:rsidRPr="005F59B7" w:rsidRDefault="005D3026" w:rsidP="005D3026">
            <w:pPr>
              <w:pStyle w:val="Afsenderadresse"/>
              <w:ind w:left="284"/>
            </w:pPr>
            <w:r w:rsidRPr="005F59B7">
              <w:t xml:space="preserve">Ørestads Boulevard 5 </w:t>
            </w:r>
          </w:p>
          <w:p w14:paraId="0E34AF29" w14:textId="77777777" w:rsidR="005D3026" w:rsidRDefault="005D3026" w:rsidP="005D3026">
            <w:pPr>
              <w:pStyle w:val="Afsenderadresse"/>
              <w:ind w:left="284"/>
            </w:pPr>
            <w:r>
              <w:t>DK-</w:t>
            </w:r>
            <w:r w:rsidRPr="005F59B7">
              <w:t>2300 København S</w:t>
            </w:r>
          </w:p>
          <w:p w14:paraId="16305E8F" w14:textId="77777777" w:rsidR="005D3026" w:rsidRDefault="005D3026" w:rsidP="005D3026">
            <w:pPr>
              <w:pStyle w:val="Afsenderadresse"/>
              <w:spacing w:line="100" w:lineRule="exact"/>
              <w:ind w:left="284"/>
            </w:pPr>
          </w:p>
          <w:p w14:paraId="58A8634C" w14:textId="77777777" w:rsidR="005D3026" w:rsidRDefault="005D3026" w:rsidP="005D3026">
            <w:pPr>
              <w:pStyle w:val="Afsenderadresse"/>
              <w:tabs>
                <w:tab w:val="left" w:pos="532"/>
              </w:tabs>
              <w:ind w:left="284"/>
            </w:pPr>
            <w:r>
              <w:t>T:</w:t>
            </w:r>
            <w:r>
              <w:tab/>
              <w:t>+45 7221 6800</w:t>
            </w:r>
          </w:p>
          <w:p w14:paraId="4EF64229" w14:textId="2590D920" w:rsidR="005D3026" w:rsidRDefault="005D3026" w:rsidP="005D3026">
            <w:pPr>
              <w:pStyle w:val="Afsenderadresse"/>
              <w:tabs>
                <w:tab w:val="left" w:pos="532"/>
              </w:tabs>
              <w:ind w:left="284"/>
            </w:pPr>
            <w:r>
              <w:t>E:</w:t>
            </w:r>
            <w:r>
              <w:tab/>
            </w:r>
            <w:hyperlink r:id="rId11" w:tooltip="mailto:kontakt@sundhedsdata.dk" w:history="1">
              <w:r w:rsidRPr="00243CCA">
                <w:rPr>
                  <w:rStyle w:val="Hyperlink"/>
                </w:rPr>
                <w:t>kontakt@sundhedsdata.dk</w:t>
              </w:r>
            </w:hyperlink>
          </w:p>
          <w:p w14:paraId="5854F9C8" w14:textId="77777777" w:rsidR="005D3026" w:rsidRDefault="005D3026" w:rsidP="005D3026">
            <w:pPr>
              <w:pStyle w:val="Afsenderadresse"/>
              <w:tabs>
                <w:tab w:val="left" w:pos="532"/>
              </w:tabs>
              <w:ind w:left="284"/>
            </w:pPr>
            <w:r>
              <w:t>W:</w:t>
            </w:r>
            <w:r>
              <w:tab/>
              <w:t>sundhedsdata.dk</w:t>
            </w:r>
          </w:p>
          <w:p w14:paraId="4EFF5428" w14:textId="77777777" w:rsidR="005D3026" w:rsidRDefault="005D3026" w:rsidP="005D3026">
            <w:pPr>
              <w:pStyle w:val="Afsenderadresse"/>
              <w:tabs>
                <w:tab w:val="left" w:pos="532"/>
              </w:tabs>
              <w:spacing w:line="100" w:lineRule="exact"/>
              <w:ind w:left="284"/>
            </w:pPr>
          </w:p>
          <w:p w14:paraId="344C6EF4" w14:textId="77777777" w:rsidR="005D3026" w:rsidRDefault="005D3026" w:rsidP="005D3026">
            <w:pPr>
              <w:pStyle w:val="Afsenderadresse"/>
              <w:tabs>
                <w:tab w:val="left" w:pos="686"/>
              </w:tabs>
              <w:ind w:left="284"/>
            </w:pPr>
            <w:r>
              <w:t>CVR:</w:t>
            </w:r>
            <w:r>
              <w:tab/>
            </w:r>
            <w:r w:rsidRPr="00FE7782">
              <w:t>33257872</w:t>
            </w:r>
          </w:p>
          <w:p w14:paraId="73495A1C" w14:textId="77777777" w:rsidR="005D3026" w:rsidRDefault="005D3026" w:rsidP="005D3026">
            <w:pPr>
              <w:pStyle w:val="Afsenderadresse"/>
              <w:tabs>
                <w:tab w:val="left" w:pos="686"/>
              </w:tabs>
              <w:ind w:left="284"/>
            </w:pPr>
            <w:r>
              <w:t>EAN:</w:t>
            </w:r>
            <w:r>
              <w:tab/>
            </w:r>
            <w:r w:rsidRPr="00FE7782">
              <w:t>5798000363038</w:t>
            </w:r>
            <w:r>
              <w:t>n</w:t>
            </w:r>
          </w:p>
          <w:p w14:paraId="6012CB59" w14:textId="77777777" w:rsidR="005D3026" w:rsidRDefault="005D3026" w:rsidP="00333C33">
            <w:pPr>
              <w:pStyle w:val="Modtageradresse"/>
            </w:pPr>
          </w:p>
        </w:tc>
      </w:tr>
    </w:tbl>
    <w:p w14:paraId="1AD2DB41" w14:textId="084C8087" w:rsidR="008F0C4A" w:rsidRPr="008F0C4A" w:rsidRDefault="008F0C4A" w:rsidP="008F0C4A">
      <w:pPr>
        <w:pStyle w:val="Overskrift1"/>
      </w:pPr>
      <w:r w:rsidRPr="008F0C4A">
        <w:t>Bekræftelse af fravalg af genoplivningsforsøg ved hjertestop</w:t>
      </w:r>
    </w:p>
    <w:p w14:paraId="1B0974A4" w14:textId="0821FC25" w:rsidR="00BA2BCE" w:rsidRPr="00A55814" w:rsidRDefault="00BA2BCE" w:rsidP="00BA2BCE">
      <w:pPr>
        <w:rPr>
          <w:sz w:val="24"/>
        </w:rPr>
      </w:pPr>
      <w:r w:rsidRPr="00BA2BCE">
        <w:t xml:space="preserve">Kære </w:t>
      </w:r>
      <w:r>
        <w:t>X</w:t>
      </w:r>
    </w:p>
    <w:p w14:paraId="54CC77A4" w14:textId="77777777" w:rsidR="00A15A1D" w:rsidRDefault="00150A62">
      <w:r w:rsidRPr="00A55814">
        <w:t>Vi har</w:t>
      </w:r>
      <w:r w:rsidR="00BA2BCE" w:rsidRPr="00A55814">
        <w:t xml:space="preserve"> registreret, at du ikke ønsker at blive</w:t>
      </w:r>
      <w:r w:rsidR="00D62A8F" w:rsidRPr="00A55814">
        <w:t xml:space="preserve"> </w:t>
      </w:r>
      <w:r w:rsidR="00A15A1D">
        <w:t xml:space="preserve">forsøgt </w:t>
      </w:r>
      <w:r w:rsidR="00BA2BCE" w:rsidRPr="00A55814">
        <w:t>genoplivet</w:t>
      </w:r>
      <w:r w:rsidR="00D62A8F" w:rsidRPr="00A55814">
        <w:t>, hvis du får</w:t>
      </w:r>
      <w:r w:rsidR="00BA2BCE" w:rsidRPr="00A55814">
        <w:t xml:space="preserve"> hjertestop. </w:t>
      </w:r>
    </w:p>
    <w:p w14:paraId="4316B408" w14:textId="77777777" w:rsidR="00391F41" w:rsidRDefault="00BA2BCE">
      <w:r w:rsidRPr="00A55814">
        <w:t>Det betyder</w:t>
      </w:r>
      <w:r w:rsidR="00391F41" w:rsidRPr="00A55814">
        <w:t>, at:</w:t>
      </w:r>
      <w:bookmarkStart w:id="4" w:name="_GoBack"/>
      <w:bookmarkEnd w:id="4"/>
    </w:p>
    <w:p w14:paraId="59056E7F" w14:textId="77777777" w:rsidR="00D62A8F" w:rsidRDefault="00D62A8F" w:rsidP="00A55814">
      <w:pPr>
        <w:pStyle w:val="Listeafsnit"/>
        <w:rPr>
          <w:color w:val="000000"/>
        </w:rPr>
      </w:pPr>
      <w:bookmarkStart w:id="5" w:name="_Hlk159578412"/>
      <w:r w:rsidRPr="5022F53A">
        <w:rPr>
          <w:color w:val="000000" w:themeColor="text1"/>
        </w:rPr>
        <w:t xml:space="preserve">Hvis du får hjertestop, vil du ikke blive forsøgt genoplivet. </w:t>
      </w:r>
    </w:p>
    <w:p w14:paraId="406CE4F0" w14:textId="77777777" w:rsidR="00BA2BCE" w:rsidRPr="00D62A8F" w:rsidRDefault="00D62A8F" w:rsidP="00A55814">
      <w:pPr>
        <w:pStyle w:val="Listeafsnit"/>
        <w:rPr>
          <w:color w:val="000000"/>
        </w:rPr>
      </w:pPr>
      <w:r>
        <w:t>Di</w:t>
      </w:r>
      <w:r w:rsidR="00391F41">
        <w:t>t fravalg</w:t>
      </w:r>
      <w:r>
        <w:t xml:space="preserve"> træder i kraft [Dato].</w:t>
      </w:r>
    </w:p>
    <w:p w14:paraId="2C97AD1F" w14:textId="77777777" w:rsidR="00BA2BCE" w:rsidRPr="00AD1E95" w:rsidRDefault="003A52E2" w:rsidP="00AD1E95">
      <w:pPr>
        <w:pStyle w:val="Listeafsnit"/>
        <w:spacing w:after="0" w:line="240" w:lineRule="auto"/>
        <w:jc w:val="left"/>
        <w:rPr>
          <w:color w:val="000000"/>
        </w:rPr>
      </w:pPr>
      <w:r w:rsidRPr="36E7CB82">
        <w:rPr>
          <w:color w:val="000000" w:themeColor="text1"/>
        </w:rPr>
        <w:t>Du vil én gang om året få en påmindelse om di</w:t>
      </w:r>
      <w:r w:rsidR="00830265" w:rsidRPr="36E7CB82">
        <w:rPr>
          <w:color w:val="000000" w:themeColor="text1"/>
        </w:rPr>
        <w:t xml:space="preserve">t </w:t>
      </w:r>
      <w:r w:rsidR="00C33ADF" w:rsidRPr="36E7CB82">
        <w:rPr>
          <w:color w:val="000000" w:themeColor="text1"/>
        </w:rPr>
        <w:t>fra</w:t>
      </w:r>
      <w:r w:rsidR="00830265" w:rsidRPr="36E7CB82">
        <w:rPr>
          <w:color w:val="000000" w:themeColor="text1"/>
        </w:rPr>
        <w:t>valg via Digital Post</w:t>
      </w:r>
      <w:r w:rsidR="00391F41" w:rsidRPr="36E7CB82">
        <w:rPr>
          <w:color w:val="000000" w:themeColor="text1"/>
        </w:rPr>
        <w:t xml:space="preserve">. </w:t>
      </w:r>
    </w:p>
    <w:p w14:paraId="51D9413F" w14:textId="77777777" w:rsidR="00830265" w:rsidRDefault="00830265" w:rsidP="00A55814">
      <w:pPr>
        <w:pStyle w:val="Overskrift2"/>
      </w:pPr>
      <w:bookmarkStart w:id="6" w:name="_Hlk181003825"/>
      <w:r>
        <w:t>I hvilke situationer vil mit fravalg gælde?</w:t>
      </w:r>
    </w:p>
    <w:p w14:paraId="16A8F690" w14:textId="77777777" w:rsidR="00830265" w:rsidRDefault="00830265" w:rsidP="00A55814">
      <w:pPr>
        <w:pStyle w:val="Listeafsnit"/>
      </w:pPr>
      <w:bookmarkStart w:id="7" w:name="_Hlk181965740"/>
      <w:bookmarkEnd w:id="6"/>
      <w:r>
        <w:t xml:space="preserve">Dit fravalg vil gælde i alle situationer, hvor du får hjertestop, </w:t>
      </w:r>
      <w:r w:rsidR="00A15A1D">
        <w:t xml:space="preserve">også </w:t>
      </w:r>
      <w:r>
        <w:t>i ulykkestilfælde.</w:t>
      </w:r>
    </w:p>
    <w:p w14:paraId="6B07C2A2" w14:textId="77777777" w:rsidR="00830265" w:rsidRDefault="00BA2BCE" w:rsidP="00A55814">
      <w:pPr>
        <w:pStyle w:val="Listeafsnit"/>
      </w:pPr>
      <w:bookmarkStart w:id="8" w:name="_Hlk181003614"/>
      <w:r>
        <w:t>Sundhedsperson</w:t>
      </w:r>
      <w:r w:rsidR="00830265">
        <w:t>er</w:t>
      </w:r>
      <w:r>
        <w:t>, som har adgang til oplysningen om</w:t>
      </w:r>
      <w:r w:rsidR="00D62A8F">
        <w:t>, at du ikke vil genoplives,</w:t>
      </w:r>
      <w:r>
        <w:t xml:space="preserve"> har pligt til at følge dit ønske. </w:t>
      </w:r>
    </w:p>
    <w:p w14:paraId="23C2B644" w14:textId="77777777" w:rsidR="00830265" w:rsidRDefault="00BA2BCE" w:rsidP="00A55814">
      <w:pPr>
        <w:pStyle w:val="Listeafsnit"/>
      </w:pPr>
      <w:r>
        <w:t>Der kan dog være situationer, hvor dit</w:t>
      </w:r>
      <w:r w:rsidR="00D62A8F">
        <w:t xml:space="preserve"> ønske</w:t>
      </w:r>
      <w:r w:rsidR="00C664CC">
        <w:t xml:space="preserve"> </w:t>
      </w:r>
      <w:r>
        <w:t>ikke</w:t>
      </w:r>
      <w:r w:rsidR="00D62A8F">
        <w:t xml:space="preserve"> kan</w:t>
      </w:r>
      <w:r>
        <w:t xml:space="preserve"> efterleves.</w:t>
      </w:r>
      <w:r w:rsidR="00D62A8F">
        <w:t xml:space="preserve"> Det kan fx være, hvis en sundhedsperson ikke har adgang til oplysningen om, at du ikke vil genoplives</w:t>
      </w:r>
      <w:bookmarkEnd w:id="8"/>
      <w:r w:rsidR="00D62A8F">
        <w:t>.</w:t>
      </w:r>
      <w:r w:rsidR="00C664CC">
        <w:t xml:space="preserve"> </w:t>
      </w:r>
    </w:p>
    <w:p w14:paraId="7FD71A74" w14:textId="77777777" w:rsidR="00830265" w:rsidRPr="00830265" w:rsidRDefault="00830265">
      <w:pPr>
        <w:pStyle w:val="Listeafsnit"/>
      </w:pPr>
      <w:r>
        <w:t>Dit fravalg vil alene gælde i Danmark.</w:t>
      </w:r>
    </w:p>
    <w:bookmarkEnd w:id="5"/>
    <w:bookmarkEnd w:id="7"/>
    <w:p w14:paraId="7A1EC67A" w14:textId="77777777" w:rsidR="00BA2BCE" w:rsidRPr="00BA2BCE" w:rsidRDefault="00BA2BCE" w:rsidP="00BA2BCE">
      <w:pPr>
        <w:pStyle w:val="Overskrift2"/>
      </w:pPr>
      <w:r>
        <w:t>Hvis du fortryder dit valg</w:t>
      </w:r>
    </w:p>
    <w:p w14:paraId="09B13DB8" w14:textId="681D4047" w:rsidR="004F3DAC" w:rsidRDefault="00BA2BCE" w:rsidP="007B21EF">
      <w:pPr>
        <w:pStyle w:val="Listeafsnit"/>
      </w:pPr>
      <w:bookmarkStart w:id="9" w:name="_Hlk181003712"/>
      <w:r>
        <w:t xml:space="preserve">Du kan altid trække dit </w:t>
      </w:r>
      <w:r w:rsidR="7CAFF535">
        <w:t>fravalg af forsøg på genoplivning ved hjertestop</w:t>
      </w:r>
      <w:r w:rsidR="00D62A8F">
        <w:t xml:space="preserve"> </w:t>
      </w:r>
      <w:r>
        <w:t>tilbage</w:t>
      </w:r>
      <w:r w:rsidR="00830265">
        <w:t xml:space="preserve">. Det kan du gøre digitalt </w:t>
      </w:r>
      <w:r>
        <w:t xml:space="preserve">på sundhed.dk eller ved </w:t>
      </w:r>
      <w:r w:rsidR="00E74022">
        <w:t xml:space="preserve">at </w:t>
      </w:r>
      <w:r w:rsidR="00391F41">
        <w:t xml:space="preserve">udfylde og sende blanketten </w:t>
      </w:r>
      <w:r w:rsidR="007B21EF">
        <w:t>’</w:t>
      </w:r>
      <w:r w:rsidR="00391F41">
        <w:t xml:space="preserve">Tilbagekaldelse af fravalg af </w:t>
      </w:r>
      <w:r w:rsidR="6005257B">
        <w:t>forsøg på genoplivning</w:t>
      </w:r>
      <w:r w:rsidR="00391F41">
        <w:t xml:space="preserve"> ved </w:t>
      </w:r>
      <w:r w:rsidR="00F32739">
        <w:t>hjertestop</w:t>
      </w:r>
      <w:r w:rsidR="00A15A1D">
        <w:t>’</w:t>
      </w:r>
      <w:r w:rsidR="00F32739">
        <w:t xml:space="preserve"> til</w:t>
      </w:r>
      <w:r>
        <w:t xml:space="preserve"> Sundhedsdatastyrelsen</w:t>
      </w:r>
      <w:r w:rsidR="00EF2C15">
        <w:t>.</w:t>
      </w:r>
    </w:p>
    <w:p w14:paraId="6F997802" w14:textId="77777777" w:rsidR="00F97F1B" w:rsidRDefault="00F97F1B" w:rsidP="004F3DAC">
      <w:pPr>
        <w:pStyle w:val="Listeafsnit"/>
      </w:pPr>
      <w:r>
        <w:t xml:space="preserve">Din fortrydelse træder i kraft med det samme, det er registreret. </w:t>
      </w:r>
    </w:p>
    <w:p w14:paraId="6D9DDF75" w14:textId="77777777" w:rsidR="00BA2BCE" w:rsidRPr="00BA2BCE" w:rsidRDefault="00BA2BCE" w:rsidP="00BA2BCE">
      <w:pPr>
        <w:pStyle w:val="Overskrift2"/>
      </w:pPr>
      <w:bookmarkStart w:id="10" w:name="_Hlk162263415"/>
      <w:bookmarkEnd w:id="9"/>
      <w:r w:rsidRPr="00BA2BCE">
        <w:t xml:space="preserve">Hvis du </w:t>
      </w:r>
      <w:r w:rsidR="00D62A8F">
        <w:t>vil vide mere</w:t>
      </w:r>
    </w:p>
    <w:p w14:paraId="4336378E" w14:textId="4FE7A55E" w:rsidR="00016CDA" w:rsidRDefault="00016CDA" w:rsidP="00016CDA">
      <w:bookmarkStart w:id="11" w:name="_Hlk185425085"/>
      <w:bookmarkStart w:id="12" w:name="_Hlk185419509"/>
      <w:bookmarkStart w:id="13" w:name="_Hlk161225269"/>
      <w:r>
        <w:t xml:space="preserve">Du kan læse mere om fravalg af forsøg på genoplivning ved hjertestop på </w:t>
      </w:r>
      <w:r w:rsidR="006249A5">
        <w:t>sundhed.dk/fravalg.</w:t>
      </w:r>
    </w:p>
    <w:p w14:paraId="04BFD9CC" w14:textId="0BC12D5A" w:rsidR="006249A5" w:rsidRPr="003F4E9C" w:rsidRDefault="00B647EC" w:rsidP="00016CDA">
      <w:pPr>
        <w:rPr>
          <w:color w:val="005B8D" w:themeColor="accent5"/>
        </w:rPr>
      </w:pPr>
      <w:hyperlink r:id="rId12" w:history="1">
        <w:r w:rsidR="006249A5" w:rsidRPr="003F4E9C">
          <w:rPr>
            <w:rStyle w:val="Hyperlink"/>
          </w:rPr>
          <w:t>Gå til sundhed.dk</w:t>
        </w:r>
      </w:hyperlink>
    </w:p>
    <w:bookmarkEnd w:id="11"/>
    <w:p w14:paraId="1913791A" w14:textId="77777777" w:rsidR="00AD1E95" w:rsidRDefault="00AD1E95" w:rsidP="00AD1E95">
      <w:pPr>
        <w:pStyle w:val="Overskrift2"/>
      </w:pPr>
      <w:r>
        <w:lastRenderedPageBreak/>
        <w:t>Behandling af dine personoplysninger</w:t>
      </w:r>
    </w:p>
    <w:p w14:paraId="1B199784" w14:textId="6EBFC556" w:rsidR="00AD1E95" w:rsidRDefault="00513E43" w:rsidP="00AD1E95">
      <w:r>
        <w:t>Ifølge</w:t>
      </w:r>
      <w:r w:rsidR="00AD1E95">
        <w:t xml:space="preserve"> databeskyttelsesforordningens artikel 13 skal vi give dig en række oplysninger, når vi behandler din</w:t>
      </w:r>
      <w:r w:rsidR="00952842">
        <w:t>e</w:t>
      </w:r>
      <w:r w:rsidR="00AD1E95">
        <w:t xml:space="preserve"> personoplysninger. De oplysninger kan du læse på de næste sider.</w:t>
      </w:r>
    </w:p>
    <w:p w14:paraId="7876FB41" w14:textId="468C7DAF" w:rsidR="004C53AA" w:rsidRPr="003F4E9C" w:rsidRDefault="00B647EC" w:rsidP="00016CDA">
      <w:pPr>
        <w:jc w:val="left"/>
        <w:rPr>
          <w:color w:val="005B8D" w:themeColor="accent5"/>
        </w:rPr>
      </w:pPr>
      <w:hyperlink r:id="rId13" w:history="1">
        <w:r w:rsidR="004C53AA" w:rsidRPr="003F4E9C">
          <w:rPr>
            <w:rStyle w:val="Hyperlink"/>
          </w:rPr>
          <w:t>Se også databeskyttelsesforordningen</w:t>
        </w:r>
      </w:hyperlink>
    </w:p>
    <w:bookmarkEnd w:id="12"/>
    <w:p w14:paraId="3FD657DA" w14:textId="77777777" w:rsidR="00C02FE8" w:rsidRDefault="00C02FE8" w:rsidP="00C02FE8">
      <w:pPr>
        <w:keepNext/>
        <w:widowControl w:val="0"/>
      </w:pPr>
      <w:r>
        <w:t>Med venlig hilsen</w:t>
      </w:r>
    </w:p>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Description w:val="Sundhedsdatastyrelsen&#10;Vævsanvendelsesregisteret &#10;&#10;Telefon: + 45 40359766 (tirsdag og torsdag 10.00-12:00)"/>
      </w:tblPr>
      <w:tblGrid>
        <w:gridCol w:w="4820"/>
      </w:tblGrid>
      <w:tr w:rsidR="00C02FE8" w14:paraId="04397B2B" w14:textId="77777777" w:rsidTr="36E7CB82">
        <w:trPr>
          <w:cantSplit/>
        </w:trPr>
        <w:tc>
          <w:tcPr>
            <w:tcW w:w="4820" w:type="dxa"/>
            <w:hideMark/>
          </w:tcPr>
          <w:p w14:paraId="1CF5292E" w14:textId="77777777" w:rsidR="00C02FE8" w:rsidRDefault="00C02FE8" w:rsidP="00F042E0">
            <w:pPr>
              <w:pStyle w:val="Underskrivernavn"/>
            </w:pPr>
            <w:r>
              <w:t>Sundhedsdatastyrelsen</w:t>
            </w:r>
          </w:p>
        </w:tc>
      </w:tr>
      <w:tr w:rsidR="00C02FE8" w14:paraId="4DC71C83" w14:textId="77777777" w:rsidTr="36E7CB82">
        <w:trPr>
          <w:cantSplit/>
        </w:trPr>
        <w:tc>
          <w:tcPr>
            <w:tcW w:w="4820" w:type="dxa"/>
            <w:hideMark/>
          </w:tcPr>
          <w:p w14:paraId="2C36CF9A" w14:textId="77777777" w:rsidR="00C02FE8" w:rsidRDefault="16108570" w:rsidP="36E7CB82">
            <w:pPr>
              <w:spacing w:line="240" w:lineRule="exact"/>
              <w:rPr>
                <w:rFonts w:ascii="Corbel" w:eastAsiaTheme="minorEastAsia" w:hAnsi="Corbel"/>
                <w:noProof/>
                <w:color w:val="425C6C"/>
                <w:sz w:val="20"/>
                <w:szCs w:val="20"/>
              </w:rPr>
            </w:pPr>
            <w:r w:rsidRPr="36E7CB82">
              <w:rPr>
                <w:rFonts w:ascii="Corbel" w:eastAsiaTheme="minorEastAsia" w:hAnsi="Corbel"/>
                <w:noProof/>
                <w:color w:val="425C6C" w:themeColor="text2"/>
                <w:sz w:val="20"/>
                <w:szCs w:val="20"/>
              </w:rPr>
              <w:t xml:space="preserve">Fravalg af </w:t>
            </w:r>
            <w:r w:rsidR="005F2505" w:rsidRPr="36E7CB82">
              <w:rPr>
                <w:rFonts w:ascii="Corbel" w:eastAsiaTheme="minorEastAsia" w:hAnsi="Corbel"/>
                <w:noProof/>
                <w:color w:val="425C6C" w:themeColor="text2"/>
                <w:sz w:val="20"/>
                <w:szCs w:val="20"/>
              </w:rPr>
              <w:t xml:space="preserve">forsøg </w:t>
            </w:r>
            <w:r w:rsidR="7DC07EDB" w:rsidRPr="36E7CB82">
              <w:rPr>
                <w:rFonts w:ascii="Corbel" w:eastAsiaTheme="minorEastAsia" w:hAnsi="Corbel"/>
                <w:noProof/>
                <w:color w:val="425C6C" w:themeColor="text2"/>
                <w:sz w:val="20"/>
                <w:szCs w:val="20"/>
              </w:rPr>
              <w:t xml:space="preserve">på genoplivning </w:t>
            </w:r>
            <w:r w:rsidR="005F2505" w:rsidRPr="36E7CB82">
              <w:rPr>
                <w:rFonts w:ascii="Corbel" w:eastAsiaTheme="minorEastAsia" w:hAnsi="Corbel"/>
                <w:noProof/>
                <w:color w:val="425C6C" w:themeColor="text2"/>
                <w:sz w:val="20"/>
                <w:szCs w:val="20"/>
              </w:rPr>
              <w:t>ved hjertestop</w:t>
            </w:r>
          </w:p>
        </w:tc>
      </w:tr>
      <w:tr w:rsidR="00C02FE8" w14:paraId="3FAB1BEC" w14:textId="77777777" w:rsidTr="36E7CB82">
        <w:trPr>
          <w:cantSplit/>
        </w:trPr>
        <w:tc>
          <w:tcPr>
            <w:tcW w:w="4820" w:type="dxa"/>
            <w:hideMark/>
          </w:tcPr>
          <w:p w14:paraId="6A9DB810" w14:textId="6BEC0C76" w:rsidR="00C02FE8" w:rsidRDefault="00C02FE8" w:rsidP="00F042E0">
            <w:pPr>
              <w:pStyle w:val="Underskriveroplysninger"/>
            </w:pPr>
            <w:r>
              <w:t xml:space="preserve">T: +45 </w:t>
            </w:r>
            <w:r w:rsidR="2042FC0B">
              <w:t xml:space="preserve">3332 3900 </w:t>
            </w:r>
            <w:r>
              <w:t>(</w:t>
            </w:r>
            <w:r w:rsidR="40A6DD48">
              <w:t>mandag-freda</w:t>
            </w:r>
            <w:r w:rsidR="0804A6EA">
              <w:t>g</w:t>
            </w:r>
            <w:r w:rsidR="40A6DD48">
              <w:t xml:space="preserve"> </w:t>
            </w:r>
            <w:r w:rsidR="004C407E">
              <w:t xml:space="preserve">kl. </w:t>
            </w:r>
            <w:r w:rsidR="40A6DD48">
              <w:t>9</w:t>
            </w:r>
            <w:r>
              <w:t>-1</w:t>
            </w:r>
            <w:r w:rsidR="53C92917">
              <w:t>5</w:t>
            </w:r>
            <w:r>
              <w:t>)</w:t>
            </w:r>
          </w:p>
        </w:tc>
      </w:tr>
    </w:tbl>
    <w:p w14:paraId="225B0BF8" w14:textId="77777777" w:rsidR="004F12A9" w:rsidRDefault="004F12A9">
      <w:pPr>
        <w:spacing w:after="0" w:line="240" w:lineRule="auto"/>
        <w:jc w:val="left"/>
        <w:rPr>
          <w:rFonts w:asciiTheme="majorHAnsi" w:hAnsiTheme="majorHAnsi"/>
          <w:color w:val="007EC5" w:themeColor="accent1"/>
          <w:sz w:val="44"/>
          <w:szCs w:val="44"/>
          <w:shd w:val="clear" w:color="auto" w:fill="FFFFFF"/>
        </w:rPr>
      </w:pPr>
      <w:r>
        <w:rPr>
          <w:color w:val="007EC5" w:themeColor="accent1"/>
          <w:sz w:val="44"/>
          <w:szCs w:val="44"/>
          <w:shd w:val="clear" w:color="auto" w:fill="FFFFFF"/>
        </w:rPr>
        <w:br w:type="page"/>
      </w:r>
    </w:p>
    <w:p w14:paraId="19E6FDC4" w14:textId="45A5F02F" w:rsidR="00AD1E95" w:rsidRDefault="00C02FE8" w:rsidP="008F0C4A">
      <w:pPr>
        <w:pStyle w:val="Overskrift1"/>
        <w:rPr>
          <w:shd w:val="clear" w:color="auto" w:fill="FFFFFF"/>
        </w:rPr>
      </w:pPr>
      <w:r>
        <w:rPr>
          <w:shd w:val="clear" w:color="auto" w:fill="FFFFFF"/>
        </w:rPr>
        <w:lastRenderedPageBreak/>
        <w:t>Oplysninger om vores behandling af dine personoplysninger</w:t>
      </w:r>
    </w:p>
    <w:p w14:paraId="5BB6C312" w14:textId="77777777" w:rsidR="00C02FE8" w:rsidRPr="008503AF" w:rsidRDefault="00C02FE8" w:rsidP="008F0C4A">
      <w:pPr>
        <w:pStyle w:val="Overskrift2"/>
        <w:numPr>
          <w:ilvl w:val="0"/>
          <w:numId w:val="33"/>
        </w:numPr>
      </w:pPr>
      <w:r>
        <w:t xml:space="preserve">Vi er den dataansvarlige – hvordan kontakter du os? </w:t>
      </w:r>
    </w:p>
    <w:p w14:paraId="0D666448" w14:textId="34F9CD7F" w:rsidR="00C02FE8" w:rsidRDefault="00742CF7" w:rsidP="00C02FE8">
      <w:r>
        <w:rPr>
          <w:rFonts w:cstheme="minorHAnsi"/>
          <w:color w:val="222222"/>
          <w:szCs w:val="22"/>
          <w:shd w:val="clear" w:color="auto" w:fill="FFFFFF"/>
        </w:rPr>
        <w:t xml:space="preserve">Sundhedsdatastyrelsen er dataansvarlig for denne behandling af dine personoplysninger. </w:t>
      </w:r>
      <w:r w:rsidR="00C02FE8">
        <w:t>Du kan kontakte os</w:t>
      </w:r>
      <w:r w:rsidR="0014661F">
        <w:t xml:space="preserve"> på følgende måder</w:t>
      </w:r>
      <w:r>
        <w:t>:</w:t>
      </w:r>
    </w:p>
    <w:p w14:paraId="2C21D05C" w14:textId="60F703CA" w:rsidR="00C02FE8" w:rsidRPr="0014661F" w:rsidRDefault="0051358A" w:rsidP="0014661F">
      <w:pPr>
        <w:pStyle w:val="Listeafsnit"/>
      </w:pPr>
      <w:r>
        <w:t>E-m</w:t>
      </w:r>
      <w:r w:rsidR="00C02FE8" w:rsidRPr="0014661F">
        <w:t xml:space="preserve">ail: </w:t>
      </w:r>
      <w:hyperlink r:id="rId14" w:history="1">
        <w:r w:rsidR="00E74022" w:rsidRPr="003F4E9C">
          <w:rPr>
            <w:rStyle w:val="Hyperlink"/>
          </w:rPr>
          <w:t>servicedesk@sundhedsdata.dk</w:t>
        </w:r>
      </w:hyperlink>
      <w:r w:rsidR="00E74022" w:rsidRPr="003F4E9C">
        <w:rPr>
          <w:color w:val="005B8D" w:themeColor="accent5"/>
        </w:rPr>
        <w:t xml:space="preserve"> </w:t>
      </w:r>
    </w:p>
    <w:p w14:paraId="284327B9" w14:textId="392032F5" w:rsidR="00C02FE8" w:rsidRDefault="00C02FE8" w:rsidP="0014661F">
      <w:pPr>
        <w:pStyle w:val="Listeafsnit"/>
      </w:pPr>
      <w:r>
        <w:t xml:space="preserve">Telefon: </w:t>
      </w:r>
      <w:r w:rsidR="005F2505">
        <w:t>3332 3900</w:t>
      </w:r>
      <w:r w:rsidR="00E74022">
        <w:t xml:space="preserve"> - telefontid</w:t>
      </w:r>
      <w:r w:rsidR="005F2505">
        <w:t xml:space="preserve"> mandag-fredag kl</w:t>
      </w:r>
      <w:r w:rsidR="71AF0E36">
        <w:t>. 9-15</w:t>
      </w:r>
    </w:p>
    <w:p w14:paraId="3357B6EE" w14:textId="59350A84" w:rsidR="00C02FE8" w:rsidRPr="008503AF" w:rsidRDefault="00C02FE8" w:rsidP="008F0C4A">
      <w:pPr>
        <w:pStyle w:val="Overskrift2"/>
        <w:numPr>
          <w:ilvl w:val="0"/>
          <w:numId w:val="33"/>
        </w:numPr>
      </w:pPr>
      <w:r w:rsidRPr="008503AF">
        <w:t xml:space="preserve">Kontaktoplysninger på databeskyttelsesrådgiveren   </w:t>
      </w:r>
    </w:p>
    <w:p w14:paraId="47119051" w14:textId="77777777" w:rsidR="00C02FE8" w:rsidRDefault="00C02FE8" w:rsidP="00C02FE8">
      <w:r>
        <w:t>Hvis du har spørgsmål til vores behandling af dine oplysninger, er du altid velkommen til at kontakte vores databeskyttelsesrådgiver, Helle Ginnerup-Nielsen.</w:t>
      </w:r>
    </w:p>
    <w:p w14:paraId="07DA54B0" w14:textId="77777777" w:rsidR="00C02FE8" w:rsidRDefault="00C02FE8" w:rsidP="00C02FE8">
      <w:r>
        <w:t>Du kan kontakte vores databeskyttelsesrådgiver på følgende måder:</w:t>
      </w:r>
    </w:p>
    <w:p w14:paraId="5DEF8E92" w14:textId="7F593698" w:rsidR="00C02FE8" w:rsidRDefault="0014661F" w:rsidP="00F6151D">
      <w:pPr>
        <w:pStyle w:val="Listeafsnit"/>
      </w:pPr>
      <w:r>
        <w:t>E</w:t>
      </w:r>
      <w:r w:rsidR="00C02FE8">
        <w:t xml:space="preserve">-mail: </w:t>
      </w:r>
      <w:hyperlink r:id="rId15" w:history="1">
        <w:r w:rsidR="00C02FE8" w:rsidRPr="003F4E9C">
          <w:rPr>
            <w:rStyle w:val="Hyperlink"/>
          </w:rPr>
          <w:t>databeskyttelse@sum.dk</w:t>
        </w:r>
      </w:hyperlink>
    </w:p>
    <w:p w14:paraId="4A3D5E71" w14:textId="2AAF47E1" w:rsidR="00C02FE8" w:rsidRDefault="0014661F" w:rsidP="00F6151D">
      <w:pPr>
        <w:pStyle w:val="Listeafsnit"/>
      </w:pPr>
      <w:r>
        <w:t>T</w:t>
      </w:r>
      <w:r w:rsidR="00C02FE8">
        <w:t>elefon: 7226 9000</w:t>
      </w:r>
    </w:p>
    <w:p w14:paraId="195708BF" w14:textId="57447D5D" w:rsidR="00C02FE8" w:rsidRDefault="0014661F" w:rsidP="00F6151D">
      <w:pPr>
        <w:pStyle w:val="Listeafsnit"/>
      </w:pPr>
      <w:r>
        <w:t>B</w:t>
      </w:r>
      <w:r w:rsidR="00C02FE8">
        <w:t>rev: Indenrigs- og Sundhedsministeriet, Slotsholmsgade 10-12, 1216 København</w:t>
      </w:r>
    </w:p>
    <w:p w14:paraId="3AF74CB2" w14:textId="280C0990" w:rsidR="00C02FE8" w:rsidRPr="008503AF" w:rsidRDefault="00C02FE8" w:rsidP="008F0C4A">
      <w:pPr>
        <w:pStyle w:val="Overskrift2"/>
        <w:numPr>
          <w:ilvl w:val="0"/>
          <w:numId w:val="33"/>
        </w:numPr>
      </w:pPr>
      <w:r>
        <w:t>Formålen</w:t>
      </w:r>
      <w:r w:rsidR="008503AF">
        <w:t>e</w:t>
      </w:r>
      <w:r>
        <w:t xml:space="preserve"> og retsgrundlaget for behandlingen af dine personoplysninger </w:t>
      </w:r>
    </w:p>
    <w:p w14:paraId="3C46232E" w14:textId="03E61885" w:rsidR="00C02FE8" w:rsidRDefault="00C02FE8" w:rsidP="00C02FE8">
      <w:r>
        <w:t xml:space="preserve">Formålet med behandlingen af dine personoplysninger </w:t>
      </w:r>
      <w:r w:rsidR="7B8DCEEE">
        <w:t>er</w:t>
      </w:r>
      <w:r w:rsidR="00742CF7">
        <w:t xml:space="preserve"> at opbevare din registrering om fravalg </w:t>
      </w:r>
      <w:r w:rsidR="000A34DF">
        <w:t>af</w:t>
      </w:r>
      <w:r w:rsidR="00742CF7">
        <w:t xml:space="preserve"> forsøg på genoplivning</w:t>
      </w:r>
      <w:r w:rsidR="008503AF">
        <w:t>, så dit ønske kan efterkommes</w:t>
      </w:r>
      <w:r>
        <w:t>.</w:t>
      </w:r>
    </w:p>
    <w:p w14:paraId="69C05F5E" w14:textId="77777777" w:rsidR="00C02FE8" w:rsidRDefault="008503AF" w:rsidP="00C02FE8">
      <w:r>
        <w:t>Vi behandler dine almindelige</w:t>
      </w:r>
      <w:r w:rsidR="00C02FE8">
        <w:t xml:space="preserve"> personoplysninger med hjemmel i </w:t>
      </w:r>
      <w:r w:rsidR="000A34DF">
        <w:t>d</w:t>
      </w:r>
      <w:r w:rsidR="00C02FE8">
        <w:t xml:space="preserve">atabeskyttelsesforordningens artikel 6, stk. 1, litra e – nødvendigt af hensyn til udførelse af en opgave i samfundets interesse, eller som henfører under offentlig myndighedsudøvelse, som vi har fået pålagt. </w:t>
      </w:r>
    </w:p>
    <w:p w14:paraId="14179A2E" w14:textId="77777777" w:rsidR="00C02FE8" w:rsidRDefault="008503AF" w:rsidP="00C02FE8">
      <w:r>
        <w:t xml:space="preserve">Dit </w:t>
      </w:r>
      <w:r w:rsidR="00C02FE8">
        <w:t>CPR-nummer bliver indsamlet med hjemmel</w:t>
      </w:r>
      <w:r w:rsidR="479094A8">
        <w:t xml:space="preserve"> i</w:t>
      </w:r>
      <w:r w:rsidR="00C02FE8">
        <w:t xml:space="preserve"> databeskyttelseslovens § 11, stk. 1 til entydig identifikation af dig.</w:t>
      </w:r>
    </w:p>
    <w:bookmarkStart w:id="14" w:name="_Hlk185425138"/>
    <w:p w14:paraId="6E623271" w14:textId="60B4F643" w:rsidR="00016CDA" w:rsidRPr="003F4E9C" w:rsidRDefault="006249A5" w:rsidP="00016CDA">
      <w:pPr>
        <w:rPr>
          <w:color w:val="005B8D" w:themeColor="accent5"/>
        </w:rPr>
      </w:pPr>
      <w:r w:rsidRPr="003F4E9C">
        <w:rPr>
          <w:color w:val="005B8D" w:themeColor="accent5"/>
        </w:rPr>
        <w:fldChar w:fldCharType="begin"/>
      </w:r>
      <w:r w:rsidRPr="003F4E9C">
        <w:rPr>
          <w:color w:val="005B8D" w:themeColor="accent5"/>
        </w:rPr>
        <w:instrText xml:space="preserve"> HYPERLINK "https://www.retsinformation.dk/eli/lta/2024/289" </w:instrText>
      </w:r>
      <w:r w:rsidRPr="003F4E9C">
        <w:rPr>
          <w:color w:val="005B8D" w:themeColor="accent5"/>
        </w:rPr>
        <w:fldChar w:fldCharType="separate"/>
      </w:r>
      <w:r w:rsidR="00016CDA" w:rsidRPr="003F4E9C">
        <w:rPr>
          <w:rStyle w:val="Hyperlink"/>
        </w:rPr>
        <w:t>Se databeskyttelsesloven</w:t>
      </w:r>
      <w:r w:rsidRPr="003F4E9C">
        <w:rPr>
          <w:color w:val="005B8D" w:themeColor="accent5"/>
        </w:rPr>
        <w:fldChar w:fldCharType="end"/>
      </w:r>
    </w:p>
    <w:bookmarkEnd w:id="14"/>
    <w:p w14:paraId="71BFF355" w14:textId="77777777" w:rsidR="00C02FE8" w:rsidRDefault="003064BD" w:rsidP="00C02FE8">
      <w:r>
        <w:t>Styrelsen modtager og behandler endvidere dine oplysninger efter sundhedslovens § 25 a</w:t>
      </w:r>
      <w:r w:rsidR="00E74022">
        <w:t xml:space="preserve"> og</w:t>
      </w:r>
      <w:r>
        <w:t xml:space="preserve"> </w:t>
      </w:r>
      <w:r w:rsidR="000A34DF">
        <w:t>udstiller dit fravalg til relevante sundhedsprofessionelle</w:t>
      </w:r>
      <w:r w:rsidR="008503AF">
        <w:t xml:space="preserve"> til din patientbehandling</w:t>
      </w:r>
      <w:r w:rsidR="000A34DF">
        <w:t xml:space="preserve">, jf. </w:t>
      </w:r>
      <w:r>
        <w:t>sundhedslovens § 193 b</w:t>
      </w:r>
      <w:r w:rsidR="000A34DF">
        <w:t xml:space="preserve"> og bekendtgørelse om drift m.v. af den fælles digitale infrastruktur</w:t>
      </w:r>
      <w:r w:rsidR="00C02FE8">
        <w:t xml:space="preserve">. </w:t>
      </w:r>
    </w:p>
    <w:p w14:paraId="7119DC85" w14:textId="77777777" w:rsidR="004C53AA" w:rsidRDefault="004C53AA">
      <w:pPr>
        <w:spacing w:after="0" w:line="240" w:lineRule="auto"/>
        <w:jc w:val="left"/>
        <w:rPr>
          <w:rFonts w:ascii="Corbel" w:eastAsiaTheme="majorEastAsia" w:hAnsi="Corbel" w:cstheme="majorBidi"/>
          <w:bCs/>
          <w:color w:val="000000" w:themeColor="text1"/>
          <w:sz w:val="24"/>
          <w:szCs w:val="26"/>
        </w:rPr>
      </w:pPr>
      <w:r>
        <w:br w:type="page"/>
      </w:r>
    </w:p>
    <w:p w14:paraId="6BE6FC96" w14:textId="438C1BF8" w:rsidR="00C02FE8" w:rsidRPr="008503AF" w:rsidRDefault="00C02FE8" w:rsidP="008F0C4A">
      <w:pPr>
        <w:pStyle w:val="Overskrift2"/>
        <w:numPr>
          <w:ilvl w:val="0"/>
          <w:numId w:val="33"/>
        </w:numPr>
      </w:pPr>
      <w:r>
        <w:lastRenderedPageBreak/>
        <w:t>Kategorier af personoplysninger</w:t>
      </w:r>
    </w:p>
    <w:p w14:paraId="1774F850" w14:textId="69E6ED7D" w:rsidR="008503AF" w:rsidRDefault="008503AF" w:rsidP="008503AF">
      <w:pPr>
        <w:tabs>
          <w:tab w:val="left" w:pos="1304"/>
        </w:tabs>
        <w:spacing w:after="0"/>
        <w:ind w:left="340" w:hanging="340"/>
      </w:pPr>
      <w:r>
        <w:t>De oplysninger, som vi behandler om dig</w:t>
      </w:r>
      <w:r w:rsidR="00EF2C15">
        <w:t>,</w:t>
      </w:r>
      <w:r>
        <w:t xml:space="preserve"> er følgende: </w:t>
      </w:r>
    </w:p>
    <w:p w14:paraId="7D66C53D" w14:textId="77777777" w:rsidR="008503AF" w:rsidRPr="008503AF" w:rsidRDefault="008503AF" w:rsidP="008503AF">
      <w:pPr>
        <w:pStyle w:val="Listeafsnit"/>
        <w:numPr>
          <w:ilvl w:val="0"/>
          <w:numId w:val="0"/>
        </w:numPr>
        <w:ind w:left="340"/>
        <w:rPr>
          <w:b/>
        </w:rPr>
      </w:pPr>
    </w:p>
    <w:p w14:paraId="6AA9AD7E" w14:textId="77777777" w:rsidR="008503AF" w:rsidRPr="008503AF" w:rsidRDefault="00C02FE8" w:rsidP="008503AF">
      <w:pPr>
        <w:pStyle w:val="Listeafsnit"/>
        <w:rPr>
          <w:b/>
        </w:rPr>
      </w:pPr>
      <w:r>
        <w:t>Almindelige personoplysninger</w:t>
      </w:r>
      <w:r w:rsidR="002A5CED">
        <w:t>:</w:t>
      </w:r>
    </w:p>
    <w:p w14:paraId="0A71B031" w14:textId="77777777" w:rsidR="008503AF" w:rsidRPr="008503AF" w:rsidRDefault="008503AF" w:rsidP="008503AF">
      <w:pPr>
        <w:pStyle w:val="Listeafsnit"/>
        <w:numPr>
          <w:ilvl w:val="1"/>
          <w:numId w:val="21"/>
        </w:numPr>
        <w:rPr>
          <w:b/>
        </w:rPr>
      </w:pPr>
      <w:r>
        <w:t>Dit n</w:t>
      </w:r>
      <w:r w:rsidR="002A5CED">
        <w:t xml:space="preserve">avn </w:t>
      </w:r>
    </w:p>
    <w:p w14:paraId="4680ED1D" w14:textId="77777777" w:rsidR="008503AF" w:rsidRPr="008503AF" w:rsidRDefault="008503AF" w:rsidP="008503AF">
      <w:pPr>
        <w:pStyle w:val="Listeafsnit"/>
        <w:numPr>
          <w:ilvl w:val="1"/>
          <w:numId w:val="21"/>
        </w:numPr>
        <w:rPr>
          <w:b/>
        </w:rPr>
      </w:pPr>
      <w:r>
        <w:t>Din a</w:t>
      </w:r>
      <w:r w:rsidR="002A5CED">
        <w:t xml:space="preserve">dresse </w:t>
      </w:r>
    </w:p>
    <w:p w14:paraId="5B155CE8" w14:textId="77777777" w:rsidR="008503AF" w:rsidRPr="008503AF" w:rsidRDefault="008503AF" w:rsidP="008503AF">
      <w:pPr>
        <w:pStyle w:val="Listeafsnit"/>
        <w:numPr>
          <w:ilvl w:val="1"/>
          <w:numId w:val="21"/>
        </w:numPr>
        <w:rPr>
          <w:b/>
        </w:rPr>
      </w:pPr>
      <w:r>
        <w:t>Dit t</w:t>
      </w:r>
      <w:r w:rsidR="002A5CED">
        <w:t xml:space="preserve">elefonnummer </w:t>
      </w:r>
    </w:p>
    <w:p w14:paraId="5D9A1548" w14:textId="77777777" w:rsidR="00097F71" w:rsidRPr="008503AF" w:rsidRDefault="008503AF" w:rsidP="008503AF">
      <w:pPr>
        <w:pStyle w:val="Listeafsnit"/>
        <w:numPr>
          <w:ilvl w:val="1"/>
          <w:numId w:val="21"/>
        </w:numPr>
        <w:rPr>
          <w:b/>
        </w:rPr>
      </w:pPr>
      <w:r>
        <w:t>Din t</w:t>
      </w:r>
      <w:r w:rsidR="00B83A97">
        <w:t xml:space="preserve">ilkendegivelse med angivelse af dato og valg </w:t>
      </w:r>
    </w:p>
    <w:p w14:paraId="7B2F65A9" w14:textId="77777777" w:rsidR="002A5CED" w:rsidRDefault="002A5CED" w:rsidP="002A5CED">
      <w:pPr>
        <w:pStyle w:val="Listeafsnit"/>
        <w:numPr>
          <w:ilvl w:val="0"/>
          <w:numId w:val="0"/>
        </w:numPr>
        <w:tabs>
          <w:tab w:val="left" w:pos="1304"/>
        </w:tabs>
        <w:spacing w:after="0"/>
        <w:ind w:left="720"/>
        <w:rPr>
          <w:b/>
        </w:rPr>
      </w:pPr>
    </w:p>
    <w:p w14:paraId="645C03EC" w14:textId="77777777" w:rsidR="008503AF" w:rsidRPr="008503AF" w:rsidRDefault="005C45F6" w:rsidP="008503AF">
      <w:pPr>
        <w:pStyle w:val="Listeafsnit"/>
        <w:rPr>
          <w:b/>
        </w:rPr>
      </w:pPr>
      <w:r>
        <w:t>Fortrolige personoplysninger</w:t>
      </w:r>
      <w:r w:rsidR="008503AF">
        <w:t>:</w:t>
      </w:r>
    </w:p>
    <w:p w14:paraId="390F5492" w14:textId="77777777" w:rsidR="00C02FE8" w:rsidRPr="00AD1E95" w:rsidRDefault="008503AF" w:rsidP="00AD1E95">
      <w:pPr>
        <w:pStyle w:val="Listeafsnit"/>
        <w:numPr>
          <w:ilvl w:val="1"/>
          <w:numId w:val="21"/>
        </w:numPr>
        <w:rPr>
          <w:b/>
        </w:rPr>
      </w:pPr>
      <w:r>
        <w:t xml:space="preserve">Dit </w:t>
      </w:r>
      <w:r w:rsidR="005C45F6">
        <w:t>CPR-nummer</w:t>
      </w:r>
    </w:p>
    <w:p w14:paraId="1C2C24BB" w14:textId="5B31BC7C" w:rsidR="00C02FE8" w:rsidRPr="008503AF" w:rsidRDefault="00C02FE8" w:rsidP="008F0C4A">
      <w:pPr>
        <w:pStyle w:val="Overskrift2"/>
        <w:numPr>
          <w:ilvl w:val="0"/>
          <w:numId w:val="33"/>
        </w:numPr>
      </w:pPr>
      <w:r w:rsidRPr="008503AF">
        <w:t>Modtagere eller kategorier af modtager</w:t>
      </w:r>
      <w:r w:rsidR="00EF2C15">
        <w:t>e</w:t>
      </w:r>
      <w:r w:rsidRPr="008503AF">
        <w:t xml:space="preserve"> </w:t>
      </w:r>
    </w:p>
    <w:p w14:paraId="6489DC8B" w14:textId="77777777" w:rsidR="00C02FE8" w:rsidRDefault="008503AF" w:rsidP="00C02FE8">
      <w:r>
        <w:t xml:space="preserve">Sundhedsprofessionelle kan tilgå dine personoplysninger, når det er relevant for din behandling. </w:t>
      </w:r>
    </w:p>
    <w:p w14:paraId="17DEACB2" w14:textId="33ACD549" w:rsidR="008503AF" w:rsidRDefault="008503AF" w:rsidP="00C02FE8">
      <w:r>
        <w:t>Sundhedsdatastyrelsen kan i øvrigt behandle dine personoplysninger i overensstemmelse med styrelsens myndighedsopgave</w:t>
      </w:r>
      <w:r w:rsidR="0014661F">
        <w:t>,</w:t>
      </w:r>
      <w:r>
        <w:t xml:space="preserve"> som er beskrevet i sundhedslovens § 220 a. </w:t>
      </w:r>
      <w:r w:rsidRPr="008503AF">
        <w:t xml:space="preserve"> </w:t>
      </w:r>
    </w:p>
    <w:bookmarkStart w:id="15" w:name="_Hlk185425157"/>
    <w:p w14:paraId="315F7544" w14:textId="727118D4" w:rsidR="00016CDA" w:rsidRPr="003F4E9C" w:rsidRDefault="006249A5" w:rsidP="00016CDA">
      <w:pPr>
        <w:ind w:left="340" w:hanging="340"/>
        <w:rPr>
          <w:color w:val="005B8D" w:themeColor="accent5"/>
        </w:rPr>
      </w:pPr>
      <w:r w:rsidRPr="003F4E9C">
        <w:rPr>
          <w:color w:val="005B8D" w:themeColor="accent5"/>
        </w:rPr>
        <w:fldChar w:fldCharType="begin"/>
      </w:r>
      <w:r w:rsidRPr="003F4E9C">
        <w:rPr>
          <w:color w:val="005B8D" w:themeColor="accent5"/>
        </w:rPr>
        <w:instrText xml:space="preserve"> HYPERLINK "https://www.retsinformation.dk/eli/lta/2024/1015" </w:instrText>
      </w:r>
      <w:r w:rsidRPr="003F4E9C">
        <w:rPr>
          <w:color w:val="005B8D" w:themeColor="accent5"/>
        </w:rPr>
        <w:fldChar w:fldCharType="separate"/>
      </w:r>
      <w:r w:rsidR="00016CDA" w:rsidRPr="003F4E9C">
        <w:rPr>
          <w:rStyle w:val="Hyperlink"/>
        </w:rPr>
        <w:t>Se sundhedsloven</w:t>
      </w:r>
      <w:r w:rsidRPr="003F4E9C">
        <w:rPr>
          <w:color w:val="005B8D" w:themeColor="accent5"/>
        </w:rPr>
        <w:fldChar w:fldCharType="end"/>
      </w:r>
    </w:p>
    <w:bookmarkEnd w:id="15"/>
    <w:p w14:paraId="491A8F9C" w14:textId="6F8DFE40" w:rsidR="00C02FE8" w:rsidRPr="008503AF" w:rsidRDefault="00C02FE8" w:rsidP="008F0C4A">
      <w:pPr>
        <w:pStyle w:val="Overskrift2"/>
        <w:numPr>
          <w:ilvl w:val="0"/>
          <w:numId w:val="33"/>
        </w:numPr>
      </w:pPr>
      <w:r w:rsidRPr="008503AF">
        <w:t xml:space="preserve">Overførsel til modtagere i tredjelande, herunder internationale organisationer </w:t>
      </w:r>
    </w:p>
    <w:p w14:paraId="1B0430F6" w14:textId="77777777" w:rsidR="00C02FE8" w:rsidRDefault="00C02FE8" w:rsidP="00C02FE8">
      <w:r>
        <w:t xml:space="preserve">Der overføres ikke oplysninger til tredjelande. </w:t>
      </w:r>
    </w:p>
    <w:p w14:paraId="0AD70651" w14:textId="0E39702B" w:rsidR="00C02FE8" w:rsidRDefault="00C02FE8" w:rsidP="008F0C4A">
      <w:pPr>
        <w:pStyle w:val="Overskrift2"/>
        <w:numPr>
          <w:ilvl w:val="0"/>
          <w:numId w:val="33"/>
        </w:numPr>
      </w:pPr>
      <w:r w:rsidRPr="008503AF">
        <w:t>Hvor dine personoplysninger stammer fra</w:t>
      </w:r>
    </w:p>
    <w:p w14:paraId="5F7FE07C" w14:textId="123C3628" w:rsidR="00C02FE8" w:rsidRPr="008F0C4A" w:rsidRDefault="00C02FE8" w:rsidP="00C02FE8">
      <w:pPr>
        <w:spacing w:after="0"/>
      </w:pPr>
      <w:r>
        <w:t xml:space="preserve">Sundhedsdatastyrelsen indhenter oplysningerne om dig enten via din registrering på </w:t>
      </w:r>
      <w:r w:rsidR="008503AF">
        <w:t>sundhed.dk</w:t>
      </w:r>
      <w:r>
        <w:t xml:space="preserve"> eller ved modtagelse af blanket fra dig. </w:t>
      </w:r>
    </w:p>
    <w:p w14:paraId="47D3DEC5" w14:textId="553CA2BE" w:rsidR="00C02FE8" w:rsidRPr="008503AF" w:rsidRDefault="00C02FE8" w:rsidP="008F0C4A">
      <w:pPr>
        <w:pStyle w:val="Overskrift2"/>
        <w:numPr>
          <w:ilvl w:val="0"/>
          <w:numId w:val="33"/>
        </w:numPr>
      </w:pPr>
      <w:r>
        <w:t>Opbevaring af dine personoplysninger</w:t>
      </w:r>
    </w:p>
    <w:p w14:paraId="261610B9" w14:textId="77777777" w:rsidR="008503AF" w:rsidRDefault="00C02FE8" w:rsidP="00C02FE8">
      <w:r>
        <w:t xml:space="preserve">Sundhedsdatastyrelsen </w:t>
      </w:r>
      <w:r w:rsidR="008503AF">
        <w:t xml:space="preserve">behandler din registrering indtil 1 år efter din død. </w:t>
      </w:r>
    </w:p>
    <w:p w14:paraId="378C44ED" w14:textId="77777777" w:rsidR="008503AF" w:rsidRDefault="00E74022" w:rsidP="00C02FE8">
      <w:r>
        <w:t xml:space="preserve">Hvis </w:t>
      </w:r>
      <w:r w:rsidR="008503AF">
        <w:t>du trækker din tilkendegivelse tilbage, vil styrelsen ikke længere vise din registrering for sundhedsprofessionelle. Styrelsen vil dog have historiske oplysninger om din registrering liggende til fx klagesager e</w:t>
      </w:r>
      <w:r>
        <w:t>ller lignende</w:t>
      </w:r>
      <w:r w:rsidR="008503AF">
        <w:t xml:space="preserve">. </w:t>
      </w:r>
    </w:p>
    <w:p w14:paraId="1B3D0906" w14:textId="77777777" w:rsidR="00C02FE8" w:rsidRDefault="00AD1E95" w:rsidP="00C02FE8">
      <w:r>
        <w:t>Hvis du har tilmeldt dig</w:t>
      </w:r>
      <w:r w:rsidR="008503AF">
        <w:t xml:space="preserve"> via papirblanket</w:t>
      </w:r>
      <w:r w:rsidR="653C4D9B">
        <w:t>,</w:t>
      </w:r>
      <w:r w:rsidR="008503AF">
        <w:t xml:space="preserve"> vil det blive journaliseret i vores elektroniske journalsystem. Sundhedsdatastyrelsen er som offentlig myndighed forpligtet til at dokumentere, hvad vi laver, og derfor opbevarer vi oplysningerne så længe, det er nødvendigt af hensyn til dette formål. </w:t>
      </w:r>
      <w:r w:rsidR="00C02FE8">
        <w:t xml:space="preserve">Sundhedsdatastyrelsen afleverer oplysninger i styrelsens elektroniske journalsystem til Rigsarkivet i overensstemmelse med arkivlovens regler. </w:t>
      </w:r>
    </w:p>
    <w:p w14:paraId="0F8FE541" w14:textId="318A2BE1" w:rsidR="00C02FE8" w:rsidRPr="008503AF" w:rsidRDefault="00C02FE8" w:rsidP="008F0C4A">
      <w:pPr>
        <w:pStyle w:val="Overskrift2"/>
        <w:numPr>
          <w:ilvl w:val="0"/>
          <w:numId w:val="33"/>
        </w:numPr>
      </w:pPr>
      <w:r w:rsidRPr="008503AF">
        <w:lastRenderedPageBreak/>
        <w:t>Automatiske afgørelse</w:t>
      </w:r>
      <w:r w:rsidR="00E74022">
        <w:t>r</w:t>
      </w:r>
      <w:r w:rsidRPr="008503AF">
        <w:t>, herunder profilering</w:t>
      </w:r>
    </w:p>
    <w:p w14:paraId="1E5A9953" w14:textId="77777777" w:rsidR="00C02FE8" w:rsidRDefault="00C02FE8" w:rsidP="00C02FE8">
      <w:r>
        <w:t xml:space="preserve">Sundhedsdatastyrelsen foretager ikke automatisk behandling med henblik på at evaluere personlige forhold, som vil falde ind under profilering i henhold til databeskyttelsesforordningens forstand. </w:t>
      </w:r>
    </w:p>
    <w:p w14:paraId="14B8CD29" w14:textId="76D97F89" w:rsidR="00C02FE8" w:rsidRPr="008503AF" w:rsidRDefault="00C02FE8" w:rsidP="008F0C4A">
      <w:pPr>
        <w:pStyle w:val="Overskrift2"/>
        <w:numPr>
          <w:ilvl w:val="0"/>
          <w:numId w:val="33"/>
        </w:numPr>
      </w:pPr>
      <w:r w:rsidRPr="008503AF">
        <w:t>Retten til at trække samtykke tilbage</w:t>
      </w:r>
    </w:p>
    <w:p w14:paraId="10A366BA" w14:textId="77777777" w:rsidR="00C02FE8" w:rsidRDefault="008503AF" w:rsidP="00C02FE8">
      <w:r>
        <w:t>Sundhedsdatastyrelsen</w:t>
      </w:r>
      <w:r w:rsidR="5EE866EE">
        <w:t>s</w:t>
      </w:r>
      <w:r>
        <w:t xml:space="preserve"> behandling af dine personoplysninger er ikke baseret på dit samtykke, men er en behandling af personoplysninger, der sker ved lov, jf. ovenstående afsnit om retsgrundlaget. Styrelsen behandler dog først dine personoplysninger, når du ønsker dem behandlet, fordi du lader dig registrere i vores register.</w:t>
      </w:r>
    </w:p>
    <w:p w14:paraId="67A8B653" w14:textId="2BC06A2E" w:rsidR="00C02FE8" w:rsidRPr="008503AF" w:rsidRDefault="00C02FE8" w:rsidP="008F0C4A">
      <w:pPr>
        <w:pStyle w:val="Overskrift2"/>
        <w:numPr>
          <w:ilvl w:val="0"/>
          <w:numId w:val="33"/>
        </w:numPr>
      </w:pPr>
      <w:r w:rsidRPr="008503AF">
        <w:t>Dine rettigheder</w:t>
      </w:r>
    </w:p>
    <w:p w14:paraId="4E67764D" w14:textId="77777777" w:rsidR="00C02FE8" w:rsidRDefault="00C02FE8" w:rsidP="00C02FE8">
      <w:bookmarkStart w:id="16" w:name="_Hlk168305681"/>
      <w:r>
        <w:t>Du har efter databeskyttelsesforordningen en række rettigheder i forhold til vores behandling af oplysninger om dig.</w:t>
      </w:r>
    </w:p>
    <w:p w14:paraId="7232543E" w14:textId="77777777" w:rsidR="00C02FE8" w:rsidRDefault="00C02FE8" w:rsidP="00C02FE8">
      <w:r>
        <w:t>Hvis du vil gøre brug af dine rettigheder</w:t>
      </w:r>
      <w:r w:rsidR="616EE5B1">
        <w:t>,</w:t>
      </w:r>
      <w:r>
        <w:t xml:space="preserve"> skal du kontakte os.</w:t>
      </w:r>
    </w:p>
    <w:p w14:paraId="0FD6BA6C" w14:textId="77777777" w:rsidR="00C02FE8" w:rsidRPr="005F470D" w:rsidRDefault="00C02FE8" w:rsidP="00AD41C4">
      <w:pPr>
        <w:pStyle w:val="Typografi3"/>
        <w:spacing w:after="0"/>
      </w:pPr>
      <w:r w:rsidRPr="005F470D">
        <w:t>Ret til at se oplysninger (indsigtsret)</w:t>
      </w:r>
    </w:p>
    <w:p w14:paraId="3BBA8A4A" w14:textId="77777777" w:rsidR="008503AF" w:rsidRPr="001B432F" w:rsidRDefault="008503AF" w:rsidP="1C3ED4A0">
      <w:r w:rsidRPr="001B432F">
        <w:t xml:space="preserve">Du kan </w:t>
      </w:r>
      <w:r w:rsidR="00EE540A" w:rsidRPr="001B432F">
        <w:t xml:space="preserve">som udgangspunkt </w:t>
      </w:r>
      <w:r w:rsidRPr="001B432F">
        <w:t>se</w:t>
      </w:r>
      <w:r w:rsidR="00E74022">
        <w:t>,</w:t>
      </w:r>
      <w:r w:rsidRPr="001B432F">
        <w:t xml:space="preserve"> hvilke personoplysninger vi behandler om dig i forbindelse med denne </w:t>
      </w:r>
      <w:r w:rsidR="00EE540A" w:rsidRPr="001B432F">
        <w:t>data</w:t>
      </w:r>
      <w:r w:rsidRPr="001B432F">
        <w:t>behandling på sundhed.dk.</w:t>
      </w:r>
    </w:p>
    <w:p w14:paraId="7E58168A" w14:textId="77777777" w:rsidR="00C02FE8" w:rsidRPr="006271E0" w:rsidRDefault="00EE540A" w:rsidP="00C02FE8">
      <w:pPr>
        <w:rPr>
          <w:sz w:val="2"/>
        </w:rPr>
      </w:pPr>
      <w:r w:rsidRPr="001B432F">
        <w:t>Du har dog altid ret til at sende en anmodning om indsigt til os</w:t>
      </w:r>
      <w:r w:rsidR="001B432F" w:rsidRPr="001B432F">
        <w:t>.</w:t>
      </w:r>
    </w:p>
    <w:p w14:paraId="1465AE49" w14:textId="77777777" w:rsidR="00C02FE8" w:rsidRPr="008F0C4A" w:rsidRDefault="00C02FE8" w:rsidP="00AD41C4">
      <w:pPr>
        <w:pStyle w:val="Typografi3"/>
        <w:spacing w:after="0"/>
      </w:pPr>
      <w:r w:rsidRPr="008F0C4A">
        <w:t>Ret til berigtigelse (rettelse)</w:t>
      </w:r>
    </w:p>
    <w:p w14:paraId="1BDBEDA1" w14:textId="77777777" w:rsidR="00C02FE8" w:rsidRDefault="00C02FE8" w:rsidP="00C02FE8">
      <w:r>
        <w:t>Du har ret til at få urigtige oplysninger om dig selv rettet.</w:t>
      </w:r>
    </w:p>
    <w:p w14:paraId="5F37FB6C" w14:textId="77777777" w:rsidR="00C02FE8" w:rsidRPr="008F0C4A" w:rsidRDefault="00C02FE8" w:rsidP="00AD41C4">
      <w:pPr>
        <w:pStyle w:val="Typografi3"/>
        <w:spacing w:after="0"/>
      </w:pPr>
      <w:r w:rsidRPr="008F0C4A">
        <w:t>Ret til sletning</w:t>
      </w:r>
    </w:p>
    <w:p w14:paraId="01B55872" w14:textId="77777777" w:rsidR="00C02FE8" w:rsidRDefault="00C02FE8" w:rsidP="00C02FE8">
      <w:r>
        <w:t>I særlige tilfælde har du ret til at få slettet oplysninger om dig, inden tidspunktet for vores almindelige generelle sletning indtræffer.</w:t>
      </w:r>
    </w:p>
    <w:p w14:paraId="250ECAB5" w14:textId="77777777" w:rsidR="00C02FE8" w:rsidRDefault="00C02FE8" w:rsidP="00AD41C4">
      <w:pPr>
        <w:pStyle w:val="Typografi3"/>
        <w:spacing w:after="0"/>
      </w:pPr>
      <w:r>
        <w:t>Ret til begrænsning af behandling</w:t>
      </w:r>
    </w:p>
    <w:p w14:paraId="43834B90" w14:textId="77777777" w:rsidR="00C02FE8" w:rsidRDefault="00C02FE8" w:rsidP="00C02FE8">
      <w:r>
        <w:t>Du har</w:t>
      </w:r>
      <w:r w:rsidR="00D0BBD0">
        <w:t xml:space="preserve"> i</w:t>
      </w:r>
      <w:r>
        <w:t xml:space="preserve"> visse tilfælde ret til at få behandlingen af dine personoplysninger begrænset. Hvis du har ret til at få begrænset behandlingen, må vi fremover kun behandle oplysningerne – bortset fra opbevaring – med dit samtykke eller med henblik på</w:t>
      </w:r>
      <w:r w:rsidR="00E74022">
        <w:t>,</w:t>
      </w:r>
      <w:r>
        <w:t xml:space="preserve"> at retskrav kan fastlægges, gøres gældende eller forsvares, eller for at beskytte en person eller vigtige samfundsinteresser.</w:t>
      </w:r>
    </w:p>
    <w:p w14:paraId="1B6E7789" w14:textId="77777777" w:rsidR="00513E43" w:rsidRDefault="00513E43">
      <w:pPr>
        <w:spacing w:after="0" w:line="240" w:lineRule="auto"/>
        <w:jc w:val="left"/>
        <w:rPr>
          <w:i/>
        </w:rPr>
      </w:pPr>
      <w:r>
        <w:br w:type="page"/>
      </w:r>
    </w:p>
    <w:p w14:paraId="1EF69A92" w14:textId="098DAE90" w:rsidR="00C02FE8" w:rsidRDefault="00C02FE8" w:rsidP="00AD41C4">
      <w:pPr>
        <w:pStyle w:val="Typografi3"/>
        <w:spacing w:after="0"/>
      </w:pPr>
      <w:r>
        <w:lastRenderedPageBreak/>
        <w:t>Ret til indsigelse</w:t>
      </w:r>
    </w:p>
    <w:p w14:paraId="7594A2E9" w14:textId="77777777" w:rsidR="00C02FE8" w:rsidRDefault="00C02FE8" w:rsidP="00C02FE8">
      <w:r>
        <w:t>Du har i visse tilfælde ret til at gøre indsigelse mod vores eller</w:t>
      </w:r>
      <w:r w:rsidR="56AA3DD1">
        <w:t>s</w:t>
      </w:r>
      <w:r>
        <w:t xml:space="preserve"> lovlige behandling af dine personoplysninger. Du kan også gøre indsigelse mod behandling af dine oplysninger til direkte markedsføring.</w:t>
      </w:r>
    </w:p>
    <w:p w14:paraId="623AB69C" w14:textId="77777777" w:rsidR="00C02FE8" w:rsidRDefault="00C02FE8" w:rsidP="00AD41C4">
      <w:pPr>
        <w:pStyle w:val="Typografi3"/>
        <w:spacing w:after="0"/>
      </w:pPr>
      <w:r>
        <w:t>Ret til at transmittere oplysninger (dataportabilitet)</w:t>
      </w:r>
    </w:p>
    <w:p w14:paraId="017C6328" w14:textId="77777777" w:rsidR="00C02FE8" w:rsidRDefault="00C02FE8" w:rsidP="00C02FE8">
      <w:pPr>
        <w:rPr>
          <w:i/>
        </w:rPr>
      </w:pPr>
      <w:r>
        <w:t>Du har i visse tilfælde ret til at modtage dine personoplysninger i et struktureret, almindeligt anvendt og maskinlæsbart format samt at få overført disse personoplysninger fra én dataansvarlig til en anden uden hindring.</w:t>
      </w:r>
    </w:p>
    <w:bookmarkStart w:id="17" w:name="_Hlk185425173"/>
    <w:bookmarkStart w:id="18" w:name="_Hlk185419825"/>
    <w:p w14:paraId="1BF498E6" w14:textId="5C5BCC91" w:rsidR="008503AF" w:rsidRPr="003F4E9C" w:rsidRDefault="006249A5" w:rsidP="00C02FE8">
      <w:pPr>
        <w:rPr>
          <w:color w:val="005B8D" w:themeColor="accent5"/>
        </w:rPr>
      </w:pPr>
      <w:r w:rsidRPr="003F4E9C">
        <w:rPr>
          <w:color w:val="005B8D" w:themeColor="accent5"/>
        </w:rPr>
        <w:fldChar w:fldCharType="begin"/>
      </w:r>
      <w:r w:rsidRPr="003F4E9C">
        <w:rPr>
          <w:color w:val="005B8D" w:themeColor="accent5"/>
        </w:rPr>
        <w:instrText xml:space="preserve"> HYPERLINK "http://www.datatilsynet.dk/" </w:instrText>
      </w:r>
      <w:r w:rsidRPr="003F4E9C">
        <w:rPr>
          <w:color w:val="005B8D" w:themeColor="accent5"/>
        </w:rPr>
        <w:fldChar w:fldCharType="separate"/>
      </w:r>
      <w:r w:rsidR="00E74022" w:rsidRPr="003F4E9C">
        <w:rPr>
          <w:rStyle w:val="Hyperlink"/>
        </w:rPr>
        <w:t>Læs</w:t>
      </w:r>
      <w:r w:rsidR="00C02FE8" w:rsidRPr="003F4E9C">
        <w:rPr>
          <w:rStyle w:val="Hyperlink"/>
        </w:rPr>
        <w:t xml:space="preserve"> mere om dine rettigheder i Datatilsynets vejledning om de registreredes rettigheder</w:t>
      </w:r>
      <w:bookmarkEnd w:id="16"/>
      <w:r w:rsidRPr="003F4E9C">
        <w:rPr>
          <w:color w:val="005B8D" w:themeColor="accent5"/>
        </w:rPr>
        <w:fldChar w:fldCharType="end"/>
      </w:r>
    </w:p>
    <w:bookmarkEnd w:id="17"/>
    <w:p w14:paraId="119A7F35" w14:textId="698A95AF" w:rsidR="00C02FE8" w:rsidRDefault="00C02FE8" w:rsidP="008F0C4A">
      <w:pPr>
        <w:pStyle w:val="Overskrift2"/>
        <w:numPr>
          <w:ilvl w:val="0"/>
          <w:numId w:val="33"/>
        </w:numPr>
      </w:pPr>
      <w:r w:rsidRPr="008503AF">
        <w:t xml:space="preserve">Klage til Datatilsynet </w:t>
      </w:r>
    </w:p>
    <w:p w14:paraId="6F0ED673" w14:textId="77777777" w:rsidR="008503AF" w:rsidRDefault="00C02FE8" w:rsidP="004C53AA">
      <w:r>
        <w:t xml:space="preserve">Du har ret til at indgive en klage til Datatilsynet, hvis du er utilfreds med den måde, vi behandler dine personoplysninger på. </w:t>
      </w:r>
    </w:p>
    <w:bookmarkStart w:id="19" w:name="_Hlk185425213"/>
    <w:p w14:paraId="4275B553" w14:textId="497882EE" w:rsidR="009F17C1" w:rsidRPr="003F4E9C" w:rsidRDefault="006249A5" w:rsidP="004C53AA">
      <w:pPr>
        <w:rPr>
          <w:color w:val="005B8D" w:themeColor="accent5"/>
        </w:rPr>
      </w:pPr>
      <w:r w:rsidRPr="003F4E9C">
        <w:rPr>
          <w:color w:val="005B8D" w:themeColor="accent5"/>
          <w:szCs w:val="22"/>
        </w:rPr>
        <w:fldChar w:fldCharType="begin"/>
      </w:r>
      <w:r w:rsidRPr="003F4E9C">
        <w:rPr>
          <w:color w:val="005B8D" w:themeColor="accent5"/>
          <w:szCs w:val="22"/>
        </w:rPr>
        <w:instrText xml:space="preserve"> HYPERLINK "http://www.datatilsynet.dk/" </w:instrText>
      </w:r>
      <w:r w:rsidRPr="003F4E9C">
        <w:rPr>
          <w:color w:val="005B8D" w:themeColor="accent5"/>
          <w:szCs w:val="22"/>
        </w:rPr>
        <w:fldChar w:fldCharType="separate"/>
      </w:r>
      <w:r w:rsidR="00E74022" w:rsidRPr="003F4E9C">
        <w:rPr>
          <w:rStyle w:val="Hyperlink"/>
          <w:szCs w:val="22"/>
        </w:rPr>
        <w:t>Find Datatilsynets kontaktoplysninger</w:t>
      </w:r>
      <w:bookmarkEnd w:id="10"/>
      <w:bookmarkEnd w:id="13"/>
      <w:bookmarkEnd w:id="18"/>
      <w:bookmarkEnd w:id="19"/>
      <w:r w:rsidRPr="003F4E9C">
        <w:rPr>
          <w:color w:val="005B8D" w:themeColor="accent5"/>
          <w:szCs w:val="22"/>
        </w:rPr>
        <w:fldChar w:fldCharType="end"/>
      </w:r>
    </w:p>
    <w:sectPr w:rsidR="009F17C1" w:rsidRPr="003F4E9C" w:rsidSect="00D879AB">
      <w:headerReference w:type="even" r:id="rId16"/>
      <w:headerReference w:type="default" r:id="rId17"/>
      <w:footerReference w:type="even" r:id="rId18"/>
      <w:footerReference w:type="default" r:id="rId19"/>
      <w:headerReference w:type="first" r:id="rId20"/>
      <w:footerReference w:type="first" r:id="rId21"/>
      <w:pgSz w:w="11906" w:h="16838" w:code="9"/>
      <w:pgMar w:top="2013" w:right="1985" w:bottom="1985" w:left="1418" w:header="794" w:footer="340"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85FAF3C" w16cex:dateUtc="2024-12-05T07:44:02.294Z"/>
  <w16cex:commentExtensible w16cex:durableId="7F580361" w16cex:dateUtc="2024-12-17T10:24:34.176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8D03C1" w14:textId="77777777" w:rsidR="00B647EC" w:rsidRDefault="00B647EC" w:rsidP="00354FC0">
      <w:r>
        <w:separator/>
      </w:r>
    </w:p>
  </w:endnote>
  <w:endnote w:type="continuationSeparator" w:id="0">
    <w:p w14:paraId="35840C0B" w14:textId="77777777" w:rsidR="00B647EC" w:rsidRDefault="00B647EC"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A569F0" w14:textId="77777777" w:rsidR="005136A4" w:rsidRDefault="005136A4">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00" w:firstRow="0" w:lastRow="0" w:firstColumn="0" w:lastColumn="0" w:noHBand="0" w:noVBand="1"/>
    </w:tblPr>
    <w:tblGrid>
      <w:gridCol w:w="7597"/>
      <w:gridCol w:w="907"/>
    </w:tblGrid>
    <w:tr w:rsidR="001557A8" w:rsidRPr="00C21431" w14:paraId="677A609D" w14:textId="77777777" w:rsidTr="001768C0">
      <w:trPr>
        <w:trHeight w:hRule="exact" w:val="539"/>
      </w:trPr>
      <w:tc>
        <w:tcPr>
          <w:tcW w:w="7597" w:type="dxa"/>
          <w:tcBorders>
            <w:top w:val="single" w:sz="18" w:space="0" w:color="007EC5"/>
          </w:tcBorders>
          <w:tcMar>
            <w:right w:w="1134" w:type="dxa"/>
          </w:tcMar>
        </w:tcPr>
        <w:p w14:paraId="7F36EECA" w14:textId="77777777" w:rsidR="001557A8" w:rsidRPr="00C21431" w:rsidRDefault="001557A8" w:rsidP="00573527">
          <w:pPr>
            <w:pStyle w:val="Sidefod"/>
            <w:spacing w:line="180" w:lineRule="atLeast"/>
          </w:pPr>
        </w:p>
      </w:tc>
      <w:tc>
        <w:tcPr>
          <w:tcW w:w="907" w:type="dxa"/>
          <w:tcBorders>
            <w:top w:val="single" w:sz="18" w:space="0" w:color="BFE600"/>
          </w:tcBorders>
        </w:tcPr>
        <w:p w14:paraId="7973B883" w14:textId="77777777" w:rsidR="001557A8" w:rsidRPr="00C21431" w:rsidRDefault="001557A8"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83656A">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83656A">
            <w:rPr>
              <w:noProof/>
              <w:sz w:val="22"/>
              <w:szCs w:val="22"/>
            </w:rPr>
            <w:t>2</w:t>
          </w:r>
          <w:r w:rsidRPr="00C21431">
            <w:rPr>
              <w:sz w:val="22"/>
              <w:szCs w:val="22"/>
            </w:rPr>
            <w:fldChar w:fldCharType="end"/>
          </w:r>
        </w:p>
      </w:tc>
    </w:tr>
  </w:tbl>
  <w:p w14:paraId="5CD95DF2" w14:textId="77777777" w:rsidR="001557A8" w:rsidRPr="00573527" w:rsidRDefault="001557A8" w:rsidP="00573527">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00" w:firstRow="0" w:lastRow="0" w:firstColumn="0" w:lastColumn="0" w:noHBand="0" w:noVBand="1"/>
    </w:tblPr>
    <w:tblGrid>
      <w:gridCol w:w="7597"/>
      <w:gridCol w:w="907"/>
    </w:tblGrid>
    <w:tr w:rsidR="001557A8" w:rsidRPr="005A708D" w14:paraId="01939A34" w14:textId="77777777" w:rsidTr="008B2E8E">
      <w:trPr>
        <w:trHeight w:hRule="exact" w:val="652"/>
      </w:trPr>
      <w:tc>
        <w:tcPr>
          <w:tcW w:w="7597" w:type="dxa"/>
          <w:tcBorders>
            <w:top w:val="single" w:sz="18" w:space="0" w:color="007EC5"/>
          </w:tcBorders>
          <w:tcMar>
            <w:right w:w="1134" w:type="dxa"/>
          </w:tcMar>
        </w:tcPr>
        <w:p w14:paraId="6E92D0BE" w14:textId="77777777" w:rsidR="001557A8" w:rsidRPr="005A708D" w:rsidRDefault="001557A8" w:rsidP="00146EF1">
          <w:pPr>
            <w:pStyle w:val="Sidefod"/>
            <w:spacing w:line="180" w:lineRule="atLeast"/>
            <w:rPr>
              <w:lang w:val="en-US"/>
            </w:rPr>
          </w:pPr>
        </w:p>
      </w:tc>
      <w:tc>
        <w:tcPr>
          <w:tcW w:w="907" w:type="dxa"/>
          <w:tcBorders>
            <w:top w:val="single" w:sz="18" w:space="0" w:color="BFE600"/>
          </w:tcBorders>
        </w:tcPr>
        <w:p w14:paraId="115EEC15" w14:textId="77777777" w:rsidR="001557A8" w:rsidRPr="00C21431" w:rsidRDefault="001557A8"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F7112">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F7112">
            <w:rPr>
              <w:noProof/>
              <w:sz w:val="22"/>
              <w:szCs w:val="22"/>
            </w:rPr>
            <w:t>1</w:t>
          </w:r>
          <w:r w:rsidRPr="00C21431">
            <w:rPr>
              <w:sz w:val="22"/>
              <w:szCs w:val="22"/>
            </w:rPr>
            <w:fldChar w:fldCharType="end"/>
          </w:r>
        </w:p>
      </w:tc>
    </w:tr>
  </w:tbl>
  <w:p w14:paraId="168F75B0" w14:textId="77777777" w:rsidR="001557A8" w:rsidRPr="00146EF1" w:rsidRDefault="001557A8"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32000A" w14:textId="77777777" w:rsidR="00B647EC" w:rsidRDefault="00B647EC" w:rsidP="00125094">
      <w:pPr>
        <w:spacing w:after="0"/>
      </w:pPr>
      <w:r>
        <w:separator/>
      </w:r>
    </w:p>
  </w:footnote>
  <w:footnote w:type="continuationSeparator" w:id="0">
    <w:p w14:paraId="4AF5B254" w14:textId="77777777" w:rsidR="00B647EC" w:rsidRDefault="00B647EC"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CC2824" w14:textId="77777777" w:rsidR="005136A4" w:rsidRDefault="005136A4">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992B6D" w14:textId="77777777" w:rsidR="001557A8" w:rsidRPr="00550713" w:rsidRDefault="00550713" w:rsidP="00550713">
    <w:pPr>
      <w:pStyle w:val="Sidehoved"/>
      <w:ind w:right="-3005"/>
    </w:pPr>
    <w:r>
      <w:rPr>
        <w:noProof/>
      </w:rPr>
      <w:drawing>
        <wp:anchor distT="0" distB="0" distL="114300" distR="114300" simplePos="0" relativeHeight="251668480" behindDoc="0" locked="0" layoutInCell="1" allowOverlap="1" wp14:anchorId="482157FB" wp14:editId="423916DB">
          <wp:simplePos x="0" y="0"/>
          <wp:positionH relativeFrom="page">
            <wp:posOffset>6109970</wp:posOffset>
          </wp:positionH>
          <wp:positionV relativeFrom="page">
            <wp:posOffset>521970</wp:posOffset>
          </wp:positionV>
          <wp:extent cx="1080000" cy="489600"/>
          <wp:effectExtent l="0" t="0" r="6350" b="5715"/>
          <wp:wrapSquare wrapText="bothSides"/>
          <wp:docPr id="2" name="dklogo2" descr="Dokument fra 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klogo2" descr="Dokument fra Sundhedsdatastyrelsen"/>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0" locked="0" layoutInCell="1" allowOverlap="1" wp14:anchorId="232EA97A" wp14:editId="50285F99">
          <wp:simplePos x="0" y="0"/>
          <wp:positionH relativeFrom="page">
            <wp:posOffset>6109970</wp:posOffset>
          </wp:positionH>
          <wp:positionV relativeFrom="page">
            <wp:posOffset>525145</wp:posOffset>
          </wp:positionV>
          <wp:extent cx="1116000" cy="505920"/>
          <wp:effectExtent l="0" t="0" r="0" b="8890"/>
          <wp:wrapSquare wrapText="bothSides"/>
          <wp:docPr id="7" name="uklogo2" descr="Document form The 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klogo2" descr="Document form The Danish Health Data Authority" hidden="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265A54" w14:textId="77777777" w:rsidR="001557A8" w:rsidRPr="00C36A54" w:rsidRDefault="00D37A9B">
    <w:pPr>
      <w:pStyle w:val="Sidehoved"/>
      <w:rPr>
        <w:lang w:val="en-US"/>
      </w:rPr>
    </w:pPr>
    <w:r>
      <w:rPr>
        <w:noProof/>
      </w:rPr>
      <w:drawing>
        <wp:anchor distT="0" distB="0" distL="114300" distR="114300" simplePos="0" relativeHeight="251671552" behindDoc="1" locked="0" layoutInCell="1" allowOverlap="1" wp14:anchorId="37E845DA" wp14:editId="64CC8ACB">
          <wp:simplePos x="0" y="0"/>
          <wp:positionH relativeFrom="page">
            <wp:posOffset>5692909</wp:posOffset>
          </wp:positionH>
          <wp:positionV relativeFrom="page">
            <wp:posOffset>521970</wp:posOffset>
          </wp:positionV>
          <wp:extent cx="1440000" cy="648000"/>
          <wp:effectExtent l="0" t="0" r="8255" b="0"/>
          <wp:wrapNone/>
          <wp:docPr id="6" name="dklogo1" descr="Dokument fra 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klogo1" descr="Dokument fra Sundhedsdatastyrels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1" locked="1" layoutInCell="1" allowOverlap="1" wp14:anchorId="15F57C58" wp14:editId="05AFF358">
          <wp:simplePos x="0" y="0"/>
          <wp:positionH relativeFrom="page">
            <wp:posOffset>5494020</wp:posOffset>
          </wp:positionH>
          <wp:positionV relativeFrom="page">
            <wp:posOffset>507365</wp:posOffset>
          </wp:positionV>
          <wp:extent cx="54000" cy="1929600"/>
          <wp:effectExtent l="0" t="0" r="3175" b="0"/>
          <wp:wrapNone/>
          <wp:docPr id="8" name="Billed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lede 8">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54000" cy="1929600"/>
                  </a:xfrm>
                  <a:prstGeom prst="rect">
                    <a:avLst/>
                  </a:prstGeom>
                </pic:spPr>
              </pic:pic>
            </a:graphicData>
          </a:graphic>
          <wp14:sizeRelH relativeFrom="page">
            <wp14:pctWidth>0</wp14:pctWidth>
          </wp14:sizeRelH>
          <wp14:sizeRelV relativeFrom="page">
            <wp14:pctHeight>0</wp14:pctHeight>
          </wp14:sizeRelV>
        </wp:anchor>
      </w:drawing>
    </w:r>
    <w:r w:rsidR="001557A8">
      <w:rPr>
        <w:noProof/>
      </w:rPr>
      <w:drawing>
        <wp:anchor distT="0" distB="0" distL="114300" distR="114300" simplePos="0" relativeHeight="251664384" behindDoc="0" locked="0" layoutInCell="1" allowOverlap="1" wp14:anchorId="4A17335C" wp14:editId="771A39B1">
          <wp:simplePos x="0" y="0"/>
          <wp:positionH relativeFrom="page">
            <wp:posOffset>5749925</wp:posOffset>
          </wp:positionH>
          <wp:positionV relativeFrom="page">
            <wp:posOffset>540385</wp:posOffset>
          </wp:positionV>
          <wp:extent cx="1476000" cy="648000"/>
          <wp:effectExtent l="0" t="0" r="0" b="0"/>
          <wp:wrapSquare wrapText="bothSides"/>
          <wp:docPr id="4" name="uklogo1" descr="Document form The 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logo1" descr="Document form The Danish Health Data Authority" hidden="1"/>
                  <pic:cNvPicPr/>
                </pic:nvPicPr>
                <pic:blipFill>
                  <a:blip r:embed="rId3"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36.75pt;height:43.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AD1A9D"/>
    <w:multiLevelType w:val="hybridMultilevel"/>
    <w:tmpl w:val="5C7A292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039C24E2"/>
    <w:multiLevelType w:val="multilevel"/>
    <w:tmpl w:val="1BC0F052"/>
    <w:lvl w:ilvl="0">
      <w:start w:val="1"/>
      <w:numFmt w:val="bullet"/>
      <w:lvlText w:val=""/>
      <w:lvlJc w:val="left"/>
      <w:pPr>
        <w:tabs>
          <w:tab w:val="num" w:pos="340"/>
        </w:tabs>
        <w:ind w:left="340" w:hanging="340"/>
      </w:pPr>
      <w:rPr>
        <w:rFonts w:ascii="Symbol" w:hAnsi="Symbol" w:hint="default"/>
        <w:b w:val="0"/>
        <w:bCs w:val="0"/>
        <w:color w:val="000000" w:themeColor="text1"/>
        <w:w w:val="150"/>
        <w:sz w:val="16"/>
        <w:szCs w:val="16"/>
      </w:rPr>
    </w:lvl>
    <w:lvl w:ilvl="1">
      <w:start w:val="1"/>
      <w:numFmt w:val="bullet"/>
      <w:lvlText w:val=""/>
      <w:lvlJc w:val="left"/>
      <w:pPr>
        <w:tabs>
          <w:tab w:val="num" w:pos="680"/>
        </w:tabs>
        <w:ind w:left="680" w:hanging="340"/>
      </w:pPr>
      <w:rPr>
        <w:rFonts w:ascii="Symbol" w:hAnsi="Symbol" w:hint="default"/>
        <w:color w:val="auto"/>
        <w:sz w:val="16"/>
        <w:szCs w:val="16"/>
      </w:rPr>
    </w:lvl>
    <w:lvl w:ilvl="2">
      <w:start w:val="1"/>
      <w:numFmt w:val="bullet"/>
      <w:lvlText w:val=""/>
      <w:lvlJc w:val="left"/>
      <w:pPr>
        <w:tabs>
          <w:tab w:val="num" w:pos="1021"/>
        </w:tabs>
        <w:ind w:left="1021" w:hanging="341"/>
      </w:pPr>
      <w:rPr>
        <w:rFonts w:ascii="Symbol" w:hAnsi="Symbol" w:hint="default"/>
        <w:color w:val="auto"/>
        <w:sz w:val="16"/>
        <w:szCs w:val="16"/>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119A7053"/>
    <w:multiLevelType w:val="multilevel"/>
    <w:tmpl w:val="EA3ED06E"/>
    <w:lvl w:ilvl="0">
      <w:start w:val="1"/>
      <w:numFmt w:val="bullet"/>
      <w:lvlText w:val=""/>
      <w:lvlPicBulletId w:val="0"/>
      <w:lvlJc w:val="left"/>
      <w:pPr>
        <w:tabs>
          <w:tab w:val="num" w:pos="340"/>
        </w:tabs>
        <w:ind w:left="340" w:hanging="340"/>
      </w:pPr>
      <w:rPr>
        <w:rFonts w:ascii="Symbol" w:hAnsi="Symbol" w:hint="default"/>
        <w:color w:val="auto"/>
        <w:sz w:val="24"/>
      </w:rPr>
    </w:lvl>
    <w:lvl w:ilvl="1">
      <w:start w:val="1"/>
      <w:numFmt w:val="bullet"/>
      <w:lvlText w:val=""/>
      <w:lvlJc w:val="left"/>
      <w:pPr>
        <w:tabs>
          <w:tab w:val="num" w:pos="624"/>
        </w:tabs>
        <w:ind w:left="624" w:hanging="284"/>
      </w:pPr>
      <w:rPr>
        <w:rFonts w:ascii="Symbol" w:hAnsi="Symbol" w:hint="default"/>
        <w:color w:val="auto"/>
        <w:sz w:val="12"/>
      </w:rPr>
    </w:lvl>
    <w:lvl w:ilvl="2">
      <w:start w:val="1"/>
      <w:numFmt w:val="bullet"/>
      <w:lvlText w:val=""/>
      <w:lvlJc w:val="left"/>
      <w:pPr>
        <w:tabs>
          <w:tab w:val="num" w:pos="907"/>
        </w:tabs>
        <w:ind w:left="907" w:hanging="283"/>
      </w:pPr>
      <w:rPr>
        <w:rFonts w:ascii="Symbol" w:hAnsi="Symbol" w:hint="default"/>
        <w:color w:val="auto"/>
        <w:sz w:val="12"/>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B257E3D"/>
    <w:multiLevelType w:val="multilevel"/>
    <w:tmpl w:val="1AA2FDCC"/>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02C604C"/>
    <w:multiLevelType w:val="multilevel"/>
    <w:tmpl w:val="CF9E5D7E"/>
    <w:lvl w:ilvl="0">
      <w:start w:val="1"/>
      <w:numFmt w:val="decimal"/>
      <w:lvlText w:val="%1."/>
      <w:lvlJc w:val="left"/>
      <w:pPr>
        <w:tabs>
          <w:tab w:val="num" w:pos="680"/>
        </w:tabs>
        <w:ind w:left="680" w:hanging="340"/>
      </w:pPr>
      <w:rPr>
        <w:rFonts w:ascii="Calibri" w:hAnsi="Calibri" w:cs="Calibri"/>
        <w:color w:val="007EC5"/>
        <w:sz w:val="22"/>
      </w:rPr>
    </w:lvl>
    <w:lvl w:ilvl="1">
      <w:start w:val="1"/>
      <w:numFmt w:val="lowerLetter"/>
      <w:lvlText w:val="%2)"/>
      <w:lvlJc w:val="left"/>
      <w:pPr>
        <w:tabs>
          <w:tab w:val="num" w:pos="964"/>
        </w:tabs>
        <w:ind w:left="964" w:hanging="284"/>
      </w:pPr>
      <w:rPr>
        <w:rFonts w:ascii="Calibri" w:hAnsi="Calibri" w:cs="Calibri"/>
        <w:color w:val="auto"/>
        <w:sz w:val="22"/>
      </w:rPr>
    </w:lvl>
    <w:lvl w:ilvl="2">
      <w:start w:val="1"/>
      <w:numFmt w:val="lowerRoman"/>
      <w:lvlText w:val="%3)"/>
      <w:lvlJc w:val="left"/>
      <w:pPr>
        <w:tabs>
          <w:tab w:val="num" w:pos="1247"/>
        </w:tabs>
        <w:ind w:left="1247" w:hanging="283"/>
      </w:pPr>
      <w:rPr>
        <w:rFonts w:ascii="Calibri" w:hAnsi="Calibri" w:cs="Calibri"/>
        <w:color w:val="auto"/>
        <w:sz w:val="22"/>
      </w:rPr>
    </w:lvl>
    <w:lvl w:ilvl="3">
      <w:start w:val="1"/>
      <w:numFmt w:val="none"/>
      <w:lvlText w:val=""/>
      <w:lvlJc w:val="left"/>
      <w:pPr>
        <w:ind w:left="1247" w:firstLine="0"/>
      </w:pPr>
      <w:rPr>
        <w:rFonts w:ascii="Calibri" w:hAnsi="Calibri" w:cs="Calibri"/>
        <w:color w:val="auto"/>
        <w:sz w:val="22"/>
      </w:rPr>
    </w:lvl>
    <w:lvl w:ilvl="4">
      <w:start w:val="1"/>
      <w:numFmt w:val="decimal"/>
      <w:lvlText w:val="%1.%2.%3.%4.%5."/>
      <w:lvlJc w:val="left"/>
      <w:pPr>
        <w:ind w:left="2572" w:hanging="792"/>
      </w:pPr>
    </w:lvl>
    <w:lvl w:ilvl="5">
      <w:start w:val="1"/>
      <w:numFmt w:val="decimal"/>
      <w:lvlText w:val="%1.%2.%3.%4.%5.%6."/>
      <w:lvlJc w:val="left"/>
      <w:pPr>
        <w:ind w:left="3076" w:hanging="936"/>
      </w:pPr>
    </w:lvl>
    <w:lvl w:ilvl="6">
      <w:start w:val="1"/>
      <w:numFmt w:val="decimal"/>
      <w:lvlText w:val="%1.%2.%3.%4.%5.%6.%7."/>
      <w:lvlJc w:val="left"/>
      <w:pPr>
        <w:ind w:left="3580" w:hanging="1080"/>
      </w:pPr>
    </w:lvl>
    <w:lvl w:ilvl="7">
      <w:start w:val="1"/>
      <w:numFmt w:val="decimal"/>
      <w:lvlText w:val="%1.%2.%3.%4.%5.%6.%7.%8."/>
      <w:lvlJc w:val="left"/>
      <w:pPr>
        <w:ind w:left="4084" w:hanging="1224"/>
      </w:pPr>
    </w:lvl>
    <w:lvl w:ilvl="8">
      <w:start w:val="1"/>
      <w:numFmt w:val="decimal"/>
      <w:lvlText w:val="%1.%2.%3.%4.%5.%6.%7.%8.%9."/>
      <w:lvlJc w:val="left"/>
      <w:pPr>
        <w:ind w:left="4660" w:hanging="1440"/>
      </w:pPr>
    </w:lvl>
  </w:abstractNum>
  <w:abstractNum w:abstractNumId="15"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6" w15:restartNumberingAfterBreak="0">
    <w:nsid w:val="2DA24EBB"/>
    <w:multiLevelType w:val="hybridMultilevel"/>
    <w:tmpl w:val="386020A0"/>
    <w:lvl w:ilvl="0" w:tplc="E2B8402E">
      <w:numFmt w:val="bullet"/>
      <w:lvlText w:val="-"/>
      <w:lvlJc w:val="left"/>
      <w:pPr>
        <w:ind w:left="720" w:hanging="360"/>
      </w:pPr>
      <w:rPr>
        <w:rFonts w:ascii="Calibri" w:eastAsia="Times New Roman" w:hAnsi="Calibri" w:cs="Calibri" w:hint="default"/>
      </w:rPr>
    </w:lvl>
    <w:lvl w:ilvl="1" w:tplc="04060001">
      <w:start w:val="1"/>
      <w:numFmt w:val="bullet"/>
      <w:lvlText w:val=""/>
      <w:lvlJc w:val="left"/>
      <w:pPr>
        <w:ind w:left="1440" w:hanging="360"/>
      </w:pPr>
      <w:rPr>
        <w:rFonts w:ascii="Symbol" w:hAnsi="Symbol"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17" w15:restartNumberingAfterBreak="0">
    <w:nsid w:val="2EB62D39"/>
    <w:multiLevelType w:val="hybridMultilevel"/>
    <w:tmpl w:val="242AAA5E"/>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18" w15:restartNumberingAfterBreak="0">
    <w:nsid w:val="3CCA5723"/>
    <w:multiLevelType w:val="hybridMultilevel"/>
    <w:tmpl w:val="E1B20F1E"/>
    <w:lvl w:ilvl="0" w:tplc="3FA63170">
      <w:start w:val="10"/>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49B13F51"/>
    <w:multiLevelType w:val="multilevel"/>
    <w:tmpl w:val="60D2D308"/>
    <w:lvl w:ilvl="0">
      <w:start w:val="1"/>
      <w:numFmt w:val="decimal"/>
      <w:lvlRestart w:val="0"/>
      <w:lvlText w:val="%1."/>
      <w:lvlJc w:val="left"/>
      <w:pPr>
        <w:tabs>
          <w:tab w:val="num" w:pos="340"/>
        </w:tabs>
        <w:ind w:left="340" w:hanging="340"/>
      </w:pPr>
      <w:rPr>
        <w:rFonts w:ascii="Corbel" w:hAnsi="Corbel" w:cs="Calibri" w:hint="default"/>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1" w15:restartNumberingAfterBreak="0">
    <w:nsid w:val="4F286B0B"/>
    <w:multiLevelType w:val="hybridMultilevel"/>
    <w:tmpl w:val="9710DE16"/>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22" w15:restartNumberingAfterBreak="0">
    <w:nsid w:val="54F500A1"/>
    <w:multiLevelType w:val="hybridMultilevel"/>
    <w:tmpl w:val="15E42F8A"/>
    <w:lvl w:ilvl="0" w:tplc="0406000F">
      <w:start w:val="1"/>
      <w:numFmt w:val="decimal"/>
      <w:lvlText w:val="%1."/>
      <w:lvlJc w:val="left"/>
      <w:pPr>
        <w:ind w:left="360" w:hanging="360"/>
      </w:pPr>
      <w:rPr>
        <w:rFonts w:hint="default"/>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3" w15:restartNumberingAfterBreak="0">
    <w:nsid w:val="5529505E"/>
    <w:multiLevelType w:val="multilevel"/>
    <w:tmpl w:val="0BB2285C"/>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6" w15:restartNumberingAfterBreak="0">
    <w:nsid w:val="61D7385D"/>
    <w:multiLevelType w:val="multilevel"/>
    <w:tmpl w:val="52B447C0"/>
    <w:lvl w:ilvl="0">
      <w:start w:val="1"/>
      <w:numFmt w:val="bullet"/>
      <w:pStyle w:val="Listeafsnit"/>
      <w:lvlText w:val=""/>
      <w:lvlJc w:val="left"/>
      <w:pPr>
        <w:tabs>
          <w:tab w:val="num" w:pos="340"/>
        </w:tabs>
        <w:ind w:left="340" w:hanging="340"/>
      </w:pPr>
      <w:rPr>
        <w:rFonts w:ascii="Symbol" w:hAnsi="Symbol" w:hint="default"/>
        <w:b w:val="0"/>
        <w:bCs w:val="0"/>
        <w:color w:val="000000" w:themeColor="text1"/>
        <w:w w:val="100"/>
        <w:sz w:val="16"/>
      </w:rPr>
    </w:lvl>
    <w:lvl w:ilvl="1">
      <w:start w:val="1"/>
      <w:numFmt w:val="bullet"/>
      <w:lvlText w:val=""/>
      <w:lvlJc w:val="left"/>
      <w:pPr>
        <w:tabs>
          <w:tab w:val="num" w:pos="680"/>
        </w:tabs>
        <w:ind w:left="680" w:hanging="340"/>
      </w:pPr>
      <w:rPr>
        <w:rFonts w:ascii="Symbol" w:hAnsi="Symbol" w:hint="default"/>
        <w:color w:val="auto"/>
        <w:sz w:val="16"/>
      </w:rPr>
    </w:lvl>
    <w:lvl w:ilvl="2">
      <w:start w:val="1"/>
      <w:numFmt w:val="bullet"/>
      <w:lvlText w:val=""/>
      <w:lvlJc w:val="left"/>
      <w:pPr>
        <w:tabs>
          <w:tab w:val="num" w:pos="1021"/>
        </w:tabs>
        <w:ind w:left="1021" w:hanging="341"/>
      </w:pPr>
      <w:rPr>
        <w:rFonts w:ascii="Symbol" w:hAnsi="Symbol" w:hint="default"/>
        <w:color w:val="auto"/>
        <w:sz w:val="16"/>
      </w:rPr>
    </w:lvl>
    <w:lvl w:ilvl="3">
      <w:start w:val="1"/>
      <w:numFmt w:val="none"/>
      <w:suff w:val="nothing"/>
      <w:lvlText w:val=""/>
      <w:lvlJc w:val="left"/>
      <w:pPr>
        <w:ind w:left="1021" w:firstLine="0"/>
      </w:pPr>
      <w:rPr>
        <w:rFonts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68D456E4"/>
    <w:multiLevelType w:val="hybridMultilevel"/>
    <w:tmpl w:val="3E70AC06"/>
    <w:lvl w:ilvl="0" w:tplc="94DC44FE">
      <w:start w:val="10"/>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8" w15:restartNumberingAfterBreak="0">
    <w:nsid w:val="6D0B0592"/>
    <w:multiLevelType w:val="hybridMultilevel"/>
    <w:tmpl w:val="D56665B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9" w15:restartNumberingAfterBreak="0">
    <w:nsid w:val="75324707"/>
    <w:multiLevelType w:val="multilevel"/>
    <w:tmpl w:val="22BE46AC"/>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8A40655"/>
    <w:multiLevelType w:val="hybridMultilevel"/>
    <w:tmpl w:val="F65A9312"/>
    <w:lvl w:ilvl="0" w:tplc="9350032E">
      <w:start w:val="1"/>
      <w:numFmt w:val="decimal"/>
      <w:lvlText w:val="%1."/>
      <w:lvlJc w:val="left"/>
      <w:pPr>
        <w:ind w:left="360" w:hanging="360"/>
      </w:pPr>
      <w:rPr>
        <w:b/>
      </w:rPr>
    </w:lvl>
    <w:lvl w:ilvl="1" w:tplc="04060019">
      <w:start w:val="1"/>
      <w:numFmt w:val="lowerLetter"/>
      <w:lvlText w:val="%2."/>
      <w:lvlJc w:val="left"/>
      <w:pPr>
        <w:ind w:left="1080" w:hanging="360"/>
      </w:pPr>
    </w:lvl>
    <w:lvl w:ilvl="2" w:tplc="0406001B">
      <w:start w:val="1"/>
      <w:numFmt w:val="lowerRoman"/>
      <w:lvlText w:val="%3."/>
      <w:lvlJc w:val="right"/>
      <w:pPr>
        <w:ind w:left="1800" w:hanging="180"/>
      </w:pPr>
    </w:lvl>
    <w:lvl w:ilvl="3" w:tplc="0406000F">
      <w:start w:val="1"/>
      <w:numFmt w:val="decimal"/>
      <w:lvlText w:val="%4."/>
      <w:lvlJc w:val="left"/>
      <w:pPr>
        <w:ind w:left="2520" w:hanging="360"/>
      </w:pPr>
    </w:lvl>
    <w:lvl w:ilvl="4" w:tplc="04060019">
      <w:start w:val="1"/>
      <w:numFmt w:val="lowerLetter"/>
      <w:lvlText w:val="%5."/>
      <w:lvlJc w:val="left"/>
      <w:pPr>
        <w:ind w:left="3240" w:hanging="360"/>
      </w:pPr>
    </w:lvl>
    <w:lvl w:ilvl="5" w:tplc="0406001B">
      <w:start w:val="1"/>
      <w:numFmt w:val="lowerRoman"/>
      <w:lvlText w:val="%6."/>
      <w:lvlJc w:val="right"/>
      <w:pPr>
        <w:ind w:left="3960" w:hanging="180"/>
      </w:pPr>
    </w:lvl>
    <w:lvl w:ilvl="6" w:tplc="0406000F">
      <w:start w:val="1"/>
      <w:numFmt w:val="decimal"/>
      <w:lvlText w:val="%7."/>
      <w:lvlJc w:val="left"/>
      <w:pPr>
        <w:ind w:left="4680" w:hanging="360"/>
      </w:pPr>
    </w:lvl>
    <w:lvl w:ilvl="7" w:tplc="04060019">
      <w:start w:val="1"/>
      <w:numFmt w:val="lowerLetter"/>
      <w:lvlText w:val="%8."/>
      <w:lvlJc w:val="left"/>
      <w:pPr>
        <w:ind w:left="5400" w:hanging="360"/>
      </w:pPr>
    </w:lvl>
    <w:lvl w:ilvl="8" w:tplc="0406001B">
      <w:start w:val="1"/>
      <w:numFmt w:val="lowerRoman"/>
      <w:lvlText w:val="%9."/>
      <w:lvlJc w:val="right"/>
      <w:pPr>
        <w:ind w:left="6120" w:hanging="180"/>
      </w:pPr>
    </w:lvl>
  </w:abstractNum>
  <w:abstractNum w:abstractNumId="31"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25"/>
  </w:num>
  <w:num w:numId="2">
    <w:abstractNumId w:val="15"/>
  </w:num>
  <w:num w:numId="3">
    <w:abstractNumId w:val="20"/>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31"/>
  </w:num>
  <w:num w:numId="15">
    <w:abstractNumId w:val="24"/>
  </w:num>
  <w:num w:numId="16">
    <w:abstractNumId w:val="12"/>
  </w:num>
  <w:num w:numId="17">
    <w:abstractNumId w:val="11"/>
  </w:num>
  <w:num w:numId="18">
    <w:abstractNumId w:val="11"/>
  </w:num>
  <w:num w:numId="19">
    <w:abstractNumId w:val="11"/>
  </w:num>
  <w:num w:numId="20">
    <w:abstractNumId w:val="29"/>
  </w:num>
  <w:num w:numId="21">
    <w:abstractNumId w:val="26"/>
  </w:num>
  <w:num w:numId="22">
    <w:abstractNumId w:val="28"/>
  </w:num>
  <w:num w:numId="23">
    <w:abstractNumId w:val="10"/>
  </w:num>
  <w:num w:numId="24">
    <w:abstractNumId w:val="17"/>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num>
  <w:num w:numId="28">
    <w:abstractNumId w:val="16"/>
  </w:num>
  <w:num w:numId="29">
    <w:abstractNumId w:val="30"/>
  </w:num>
  <w:num w:numId="30">
    <w:abstractNumId w:val="22"/>
  </w:num>
  <w:num w:numId="31">
    <w:abstractNumId w:val="27"/>
  </w:num>
  <w:num w:numId="32">
    <w:abstractNumId w:val="18"/>
  </w:num>
  <w:num w:numId="33">
    <w:abstractNumId w:val="19"/>
  </w:num>
  <w:num w:numId="34">
    <w:abstractNumId w:val="13"/>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sistResultSummary" w:val="{&quot;LastUpdated&quot;:&quot;2024-12-19T10:40:25.4244934+01:00&quot;,&quot;Checksum&quot;:&quot;1aaf93427733778c12a8b194541048e7&quot;,&quot;IsAccessible&quot;:true,&quot;Settings&quot;:{&quot;CreatePdfUa&quot;:2}}"/>
    <w:docVar w:name="Encrypted_CloudStatistics_StoryID" w:val="x8EA43EKCT0WgvzjRszqcC3/DpTgqhDk1msQN7H1hc81vNH6zHk6g4gcOj4k35/4"/>
  </w:docVars>
  <w:rsids>
    <w:rsidRoot w:val="00BA2BCE"/>
    <w:rsid w:val="00013B16"/>
    <w:rsid w:val="00016CDA"/>
    <w:rsid w:val="0001724F"/>
    <w:rsid w:val="00020D4F"/>
    <w:rsid w:val="00023BD0"/>
    <w:rsid w:val="00037087"/>
    <w:rsid w:val="00052297"/>
    <w:rsid w:val="00054A97"/>
    <w:rsid w:val="0005660C"/>
    <w:rsid w:val="00060E6F"/>
    <w:rsid w:val="00070DCD"/>
    <w:rsid w:val="000716E6"/>
    <w:rsid w:val="0007511B"/>
    <w:rsid w:val="00075B36"/>
    <w:rsid w:val="000852A9"/>
    <w:rsid w:val="00090AA2"/>
    <w:rsid w:val="00095082"/>
    <w:rsid w:val="0009586B"/>
    <w:rsid w:val="00097CF9"/>
    <w:rsid w:val="00097F71"/>
    <w:rsid w:val="000A07B9"/>
    <w:rsid w:val="000A34DF"/>
    <w:rsid w:val="000A6B21"/>
    <w:rsid w:val="000A7095"/>
    <w:rsid w:val="000B0A48"/>
    <w:rsid w:val="000B30F2"/>
    <w:rsid w:val="000C7153"/>
    <w:rsid w:val="000D1212"/>
    <w:rsid w:val="000D5E3E"/>
    <w:rsid w:val="00103ABF"/>
    <w:rsid w:val="00104A40"/>
    <w:rsid w:val="001078CB"/>
    <w:rsid w:val="00115817"/>
    <w:rsid w:val="00120342"/>
    <w:rsid w:val="0012417E"/>
    <w:rsid w:val="00125094"/>
    <w:rsid w:val="00134692"/>
    <w:rsid w:val="00136E61"/>
    <w:rsid w:val="00142E32"/>
    <w:rsid w:val="00142EED"/>
    <w:rsid w:val="00143F8F"/>
    <w:rsid w:val="0014661F"/>
    <w:rsid w:val="00146EF1"/>
    <w:rsid w:val="00150A62"/>
    <w:rsid w:val="00154E9A"/>
    <w:rsid w:val="001557A8"/>
    <w:rsid w:val="001576B4"/>
    <w:rsid w:val="001615DD"/>
    <w:rsid w:val="00171A98"/>
    <w:rsid w:val="001768C0"/>
    <w:rsid w:val="001818BC"/>
    <w:rsid w:val="001B18CC"/>
    <w:rsid w:val="001B432F"/>
    <w:rsid w:val="001B6E31"/>
    <w:rsid w:val="001C32A9"/>
    <w:rsid w:val="001C6B9C"/>
    <w:rsid w:val="001C774A"/>
    <w:rsid w:val="001E1718"/>
    <w:rsid w:val="001E7AD4"/>
    <w:rsid w:val="001F77F9"/>
    <w:rsid w:val="002062CA"/>
    <w:rsid w:val="002359AB"/>
    <w:rsid w:val="002411D4"/>
    <w:rsid w:val="00241547"/>
    <w:rsid w:val="00245DAC"/>
    <w:rsid w:val="00253686"/>
    <w:rsid w:val="00253DF0"/>
    <w:rsid w:val="0027260D"/>
    <w:rsid w:val="00276D16"/>
    <w:rsid w:val="00277F8A"/>
    <w:rsid w:val="002902FD"/>
    <w:rsid w:val="00292640"/>
    <w:rsid w:val="002A5CED"/>
    <w:rsid w:val="002B13F3"/>
    <w:rsid w:val="002B1E09"/>
    <w:rsid w:val="002B32A2"/>
    <w:rsid w:val="002B34BA"/>
    <w:rsid w:val="002C3978"/>
    <w:rsid w:val="002D2752"/>
    <w:rsid w:val="002D6E9A"/>
    <w:rsid w:val="002E211A"/>
    <w:rsid w:val="002F2009"/>
    <w:rsid w:val="002F7058"/>
    <w:rsid w:val="003006A1"/>
    <w:rsid w:val="00303332"/>
    <w:rsid w:val="003061FA"/>
    <w:rsid w:val="003064BD"/>
    <w:rsid w:val="00317C0A"/>
    <w:rsid w:val="00331AE1"/>
    <w:rsid w:val="003334EA"/>
    <w:rsid w:val="00333C33"/>
    <w:rsid w:val="00342EA9"/>
    <w:rsid w:val="00345AA7"/>
    <w:rsid w:val="00353927"/>
    <w:rsid w:val="00353EA4"/>
    <w:rsid w:val="00354FC0"/>
    <w:rsid w:val="00355225"/>
    <w:rsid w:val="0037511E"/>
    <w:rsid w:val="00391F41"/>
    <w:rsid w:val="0039330C"/>
    <w:rsid w:val="00395046"/>
    <w:rsid w:val="003A52E2"/>
    <w:rsid w:val="003B252E"/>
    <w:rsid w:val="003B44D5"/>
    <w:rsid w:val="003B5C9E"/>
    <w:rsid w:val="003D76FA"/>
    <w:rsid w:val="003F4E9C"/>
    <w:rsid w:val="004211F4"/>
    <w:rsid w:val="00421A2B"/>
    <w:rsid w:val="004231FA"/>
    <w:rsid w:val="00425FAA"/>
    <w:rsid w:val="004260A0"/>
    <w:rsid w:val="0042755A"/>
    <w:rsid w:val="00437E49"/>
    <w:rsid w:val="004412A9"/>
    <w:rsid w:val="00444286"/>
    <w:rsid w:val="004602B0"/>
    <w:rsid w:val="004608CC"/>
    <w:rsid w:val="0046235B"/>
    <w:rsid w:val="00463A4B"/>
    <w:rsid w:val="00470433"/>
    <w:rsid w:val="004A5891"/>
    <w:rsid w:val="004B1135"/>
    <w:rsid w:val="004B1951"/>
    <w:rsid w:val="004C379B"/>
    <w:rsid w:val="004C3FF7"/>
    <w:rsid w:val="004C407E"/>
    <w:rsid w:val="004C53AA"/>
    <w:rsid w:val="004D0603"/>
    <w:rsid w:val="004D2F33"/>
    <w:rsid w:val="004D468A"/>
    <w:rsid w:val="004E38B5"/>
    <w:rsid w:val="004E41DE"/>
    <w:rsid w:val="004F12A9"/>
    <w:rsid w:val="004F297B"/>
    <w:rsid w:val="004F3DAC"/>
    <w:rsid w:val="004F3F68"/>
    <w:rsid w:val="004F66A4"/>
    <w:rsid w:val="0051358A"/>
    <w:rsid w:val="005136A4"/>
    <w:rsid w:val="00513E43"/>
    <w:rsid w:val="00514DAD"/>
    <w:rsid w:val="00525B4A"/>
    <w:rsid w:val="0052603E"/>
    <w:rsid w:val="005267CE"/>
    <w:rsid w:val="00527389"/>
    <w:rsid w:val="0053052F"/>
    <w:rsid w:val="0053674D"/>
    <w:rsid w:val="00546289"/>
    <w:rsid w:val="00550713"/>
    <w:rsid w:val="00551516"/>
    <w:rsid w:val="00565009"/>
    <w:rsid w:val="00573527"/>
    <w:rsid w:val="0058161A"/>
    <w:rsid w:val="005844BA"/>
    <w:rsid w:val="0058727C"/>
    <w:rsid w:val="00597831"/>
    <w:rsid w:val="005A49B3"/>
    <w:rsid w:val="005A708D"/>
    <w:rsid w:val="005B7EB0"/>
    <w:rsid w:val="005C45F6"/>
    <w:rsid w:val="005D3026"/>
    <w:rsid w:val="005E1F18"/>
    <w:rsid w:val="005F09CA"/>
    <w:rsid w:val="005F0A9C"/>
    <w:rsid w:val="005F2505"/>
    <w:rsid w:val="005F470D"/>
    <w:rsid w:val="005F59B7"/>
    <w:rsid w:val="005F6163"/>
    <w:rsid w:val="005F71DC"/>
    <w:rsid w:val="00614EC2"/>
    <w:rsid w:val="006249A5"/>
    <w:rsid w:val="006271E0"/>
    <w:rsid w:val="00631A14"/>
    <w:rsid w:val="00634169"/>
    <w:rsid w:val="00637E62"/>
    <w:rsid w:val="00641BE0"/>
    <w:rsid w:val="00645DE2"/>
    <w:rsid w:val="00646C43"/>
    <w:rsid w:val="00646F5A"/>
    <w:rsid w:val="0065214A"/>
    <w:rsid w:val="0068570C"/>
    <w:rsid w:val="00696E19"/>
    <w:rsid w:val="006B369B"/>
    <w:rsid w:val="006C00D9"/>
    <w:rsid w:val="006C32A1"/>
    <w:rsid w:val="006C43F0"/>
    <w:rsid w:val="006C5035"/>
    <w:rsid w:val="006C605E"/>
    <w:rsid w:val="006D49B6"/>
    <w:rsid w:val="006D6A5A"/>
    <w:rsid w:val="006E07CE"/>
    <w:rsid w:val="006F7898"/>
    <w:rsid w:val="00701009"/>
    <w:rsid w:val="0071499D"/>
    <w:rsid w:val="007151BE"/>
    <w:rsid w:val="0071785E"/>
    <w:rsid w:val="00720DAA"/>
    <w:rsid w:val="00722E07"/>
    <w:rsid w:val="0072326B"/>
    <w:rsid w:val="00732AA6"/>
    <w:rsid w:val="0073571A"/>
    <w:rsid w:val="007423C7"/>
    <w:rsid w:val="00742CF7"/>
    <w:rsid w:val="00750378"/>
    <w:rsid w:val="00750E9D"/>
    <w:rsid w:val="0075358D"/>
    <w:rsid w:val="00754EEB"/>
    <w:rsid w:val="00775DB3"/>
    <w:rsid w:val="00787F05"/>
    <w:rsid w:val="00794304"/>
    <w:rsid w:val="0079668A"/>
    <w:rsid w:val="007B0359"/>
    <w:rsid w:val="007B0A8D"/>
    <w:rsid w:val="007B18E6"/>
    <w:rsid w:val="007B21EF"/>
    <w:rsid w:val="007B38B8"/>
    <w:rsid w:val="007B670C"/>
    <w:rsid w:val="007C12F6"/>
    <w:rsid w:val="007C3F93"/>
    <w:rsid w:val="007C4493"/>
    <w:rsid w:val="007D54FD"/>
    <w:rsid w:val="007D66ED"/>
    <w:rsid w:val="007D6EB3"/>
    <w:rsid w:val="007E2C64"/>
    <w:rsid w:val="007E5897"/>
    <w:rsid w:val="007E609E"/>
    <w:rsid w:val="007F1225"/>
    <w:rsid w:val="007F1627"/>
    <w:rsid w:val="007F517F"/>
    <w:rsid w:val="007F57DB"/>
    <w:rsid w:val="00806FEF"/>
    <w:rsid w:val="00817B61"/>
    <w:rsid w:val="00822143"/>
    <w:rsid w:val="00824A8D"/>
    <w:rsid w:val="00830265"/>
    <w:rsid w:val="00830535"/>
    <w:rsid w:val="00831031"/>
    <w:rsid w:val="008356ED"/>
    <w:rsid w:val="0083656A"/>
    <w:rsid w:val="008503AF"/>
    <w:rsid w:val="00856D36"/>
    <w:rsid w:val="0086435F"/>
    <w:rsid w:val="008643BF"/>
    <w:rsid w:val="00866910"/>
    <w:rsid w:val="008703B2"/>
    <w:rsid w:val="0087434A"/>
    <w:rsid w:val="008825BF"/>
    <w:rsid w:val="00892C16"/>
    <w:rsid w:val="00897E6B"/>
    <w:rsid w:val="008A59E1"/>
    <w:rsid w:val="008B1F18"/>
    <w:rsid w:val="008B2558"/>
    <w:rsid w:val="008B2E8E"/>
    <w:rsid w:val="008B6123"/>
    <w:rsid w:val="008C202B"/>
    <w:rsid w:val="008C27BA"/>
    <w:rsid w:val="008E234C"/>
    <w:rsid w:val="008E398D"/>
    <w:rsid w:val="008E7CAB"/>
    <w:rsid w:val="008F0C4A"/>
    <w:rsid w:val="008F7504"/>
    <w:rsid w:val="00900209"/>
    <w:rsid w:val="009006F0"/>
    <w:rsid w:val="009037C6"/>
    <w:rsid w:val="0091114C"/>
    <w:rsid w:val="00912E36"/>
    <w:rsid w:val="00914943"/>
    <w:rsid w:val="00923934"/>
    <w:rsid w:val="00923DEF"/>
    <w:rsid w:val="00926173"/>
    <w:rsid w:val="00933E39"/>
    <w:rsid w:val="00944F67"/>
    <w:rsid w:val="00950F4A"/>
    <w:rsid w:val="00952842"/>
    <w:rsid w:val="0096021C"/>
    <w:rsid w:val="009610A2"/>
    <w:rsid w:val="009641D5"/>
    <w:rsid w:val="009758B5"/>
    <w:rsid w:val="00981568"/>
    <w:rsid w:val="00982B4B"/>
    <w:rsid w:val="009900F1"/>
    <w:rsid w:val="00992351"/>
    <w:rsid w:val="009935D1"/>
    <w:rsid w:val="009965C9"/>
    <w:rsid w:val="009B0C91"/>
    <w:rsid w:val="009C0992"/>
    <w:rsid w:val="009E0C98"/>
    <w:rsid w:val="009E19D6"/>
    <w:rsid w:val="009F17C1"/>
    <w:rsid w:val="009F2E88"/>
    <w:rsid w:val="009F5D00"/>
    <w:rsid w:val="009F7DD0"/>
    <w:rsid w:val="00A157D0"/>
    <w:rsid w:val="00A15A1D"/>
    <w:rsid w:val="00A217AA"/>
    <w:rsid w:val="00A23264"/>
    <w:rsid w:val="00A2587E"/>
    <w:rsid w:val="00A432AE"/>
    <w:rsid w:val="00A43A58"/>
    <w:rsid w:val="00A45F7F"/>
    <w:rsid w:val="00A55814"/>
    <w:rsid w:val="00A60395"/>
    <w:rsid w:val="00A607EA"/>
    <w:rsid w:val="00A61A3E"/>
    <w:rsid w:val="00A62767"/>
    <w:rsid w:val="00A641AB"/>
    <w:rsid w:val="00A714A1"/>
    <w:rsid w:val="00A73DAA"/>
    <w:rsid w:val="00A864A5"/>
    <w:rsid w:val="00A90605"/>
    <w:rsid w:val="00A9097C"/>
    <w:rsid w:val="00AA46A8"/>
    <w:rsid w:val="00AB705F"/>
    <w:rsid w:val="00AC0381"/>
    <w:rsid w:val="00AC03AA"/>
    <w:rsid w:val="00AC6101"/>
    <w:rsid w:val="00AD05C1"/>
    <w:rsid w:val="00AD0A11"/>
    <w:rsid w:val="00AD0AFF"/>
    <w:rsid w:val="00AD1E95"/>
    <w:rsid w:val="00AD41C4"/>
    <w:rsid w:val="00AD49C1"/>
    <w:rsid w:val="00AE6B10"/>
    <w:rsid w:val="00AE6C3A"/>
    <w:rsid w:val="00AF5CCE"/>
    <w:rsid w:val="00AF7112"/>
    <w:rsid w:val="00B0564B"/>
    <w:rsid w:val="00B111F7"/>
    <w:rsid w:val="00B15E7C"/>
    <w:rsid w:val="00B326F2"/>
    <w:rsid w:val="00B427C9"/>
    <w:rsid w:val="00B4789E"/>
    <w:rsid w:val="00B52433"/>
    <w:rsid w:val="00B55AFF"/>
    <w:rsid w:val="00B647EC"/>
    <w:rsid w:val="00B64B41"/>
    <w:rsid w:val="00B65E0C"/>
    <w:rsid w:val="00B8272B"/>
    <w:rsid w:val="00B83A97"/>
    <w:rsid w:val="00B83F84"/>
    <w:rsid w:val="00B911D1"/>
    <w:rsid w:val="00BA2033"/>
    <w:rsid w:val="00BA2BCE"/>
    <w:rsid w:val="00BB79E4"/>
    <w:rsid w:val="00BC0A3C"/>
    <w:rsid w:val="00BC1A23"/>
    <w:rsid w:val="00BC2CF9"/>
    <w:rsid w:val="00BC47B4"/>
    <w:rsid w:val="00BC4C50"/>
    <w:rsid w:val="00BD2956"/>
    <w:rsid w:val="00BD3D13"/>
    <w:rsid w:val="00BF088F"/>
    <w:rsid w:val="00BF18B5"/>
    <w:rsid w:val="00BF3812"/>
    <w:rsid w:val="00C02FE8"/>
    <w:rsid w:val="00C115A4"/>
    <w:rsid w:val="00C17E6E"/>
    <w:rsid w:val="00C20FDE"/>
    <w:rsid w:val="00C21431"/>
    <w:rsid w:val="00C26CAD"/>
    <w:rsid w:val="00C33ADF"/>
    <w:rsid w:val="00C33AEC"/>
    <w:rsid w:val="00C3609E"/>
    <w:rsid w:val="00C36A54"/>
    <w:rsid w:val="00C374AD"/>
    <w:rsid w:val="00C45229"/>
    <w:rsid w:val="00C46681"/>
    <w:rsid w:val="00C664CC"/>
    <w:rsid w:val="00C7387A"/>
    <w:rsid w:val="00C92843"/>
    <w:rsid w:val="00CA37DE"/>
    <w:rsid w:val="00CC1FA7"/>
    <w:rsid w:val="00CC3117"/>
    <w:rsid w:val="00CD6EF6"/>
    <w:rsid w:val="00CE01EF"/>
    <w:rsid w:val="00CF5DF3"/>
    <w:rsid w:val="00CF7FD7"/>
    <w:rsid w:val="00D057C8"/>
    <w:rsid w:val="00D0BBD0"/>
    <w:rsid w:val="00D12502"/>
    <w:rsid w:val="00D15D76"/>
    <w:rsid w:val="00D225BA"/>
    <w:rsid w:val="00D344D2"/>
    <w:rsid w:val="00D35420"/>
    <w:rsid w:val="00D35CC4"/>
    <w:rsid w:val="00D37A9B"/>
    <w:rsid w:val="00D4021F"/>
    <w:rsid w:val="00D45E1B"/>
    <w:rsid w:val="00D45F40"/>
    <w:rsid w:val="00D528A6"/>
    <w:rsid w:val="00D561DB"/>
    <w:rsid w:val="00D57218"/>
    <w:rsid w:val="00D62A8F"/>
    <w:rsid w:val="00D651CB"/>
    <w:rsid w:val="00D73A79"/>
    <w:rsid w:val="00D879AB"/>
    <w:rsid w:val="00D9112D"/>
    <w:rsid w:val="00DA1CFC"/>
    <w:rsid w:val="00DB6672"/>
    <w:rsid w:val="00DB785E"/>
    <w:rsid w:val="00DC2324"/>
    <w:rsid w:val="00DC7D7D"/>
    <w:rsid w:val="00DD1647"/>
    <w:rsid w:val="00DD26A0"/>
    <w:rsid w:val="00DD442C"/>
    <w:rsid w:val="00DF1B3B"/>
    <w:rsid w:val="00DF1CBE"/>
    <w:rsid w:val="00DF5E10"/>
    <w:rsid w:val="00DF7D8C"/>
    <w:rsid w:val="00E072C7"/>
    <w:rsid w:val="00E15C20"/>
    <w:rsid w:val="00E17951"/>
    <w:rsid w:val="00E3108E"/>
    <w:rsid w:val="00E31D26"/>
    <w:rsid w:val="00E3728E"/>
    <w:rsid w:val="00E372CA"/>
    <w:rsid w:val="00E40ACF"/>
    <w:rsid w:val="00E511EB"/>
    <w:rsid w:val="00E66C64"/>
    <w:rsid w:val="00E67315"/>
    <w:rsid w:val="00E67CBF"/>
    <w:rsid w:val="00E74022"/>
    <w:rsid w:val="00E839DF"/>
    <w:rsid w:val="00E8577E"/>
    <w:rsid w:val="00E869A6"/>
    <w:rsid w:val="00E95D29"/>
    <w:rsid w:val="00EB29D2"/>
    <w:rsid w:val="00EB38A2"/>
    <w:rsid w:val="00EB6342"/>
    <w:rsid w:val="00EC010E"/>
    <w:rsid w:val="00EE02CE"/>
    <w:rsid w:val="00EE3253"/>
    <w:rsid w:val="00EE40B0"/>
    <w:rsid w:val="00EE540A"/>
    <w:rsid w:val="00EE6DAF"/>
    <w:rsid w:val="00EE7935"/>
    <w:rsid w:val="00EF2C15"/>
    <w:rsid w:val="00EF66A8"/>
    <w:rsid w:val="00EF6A79"/>
    <w:rsid w:val="00F06ED0"/>
    <w:rsid w:val="00F115EF"/>
    <w:rsid w:val="00F14AD6"/>
    <w:rsid w:val="00F16311"/>
    <w:rsid w:val="00F217CE"/>
    <w:rsid w:val="00F23A81"/>
    <w:rsid w:val="00F32739"/>
    <w:rsid w:val="00F35B06"/>
    <w:rsid w:val="00F36C3C"/>
    <w:rsid w:val="00F41248"/>
    <w:rsid w:val="00F41C4A"/>
    <w:rsid w:val="00F6151D"/>
    <w:rsid w:val="00F63622"/>
    <w:rsid w:val="00F74A87"/>
    <w:rsid w:val="00F804EE"/>
    <w:rsid w:val="00F814B4"/>
    <w:rsid w:val="00F84A01"/>
    <w:rsid w:val="00F85F97"/>
    <w:rsid w:val="00F959D3"/>
    <w:rsid w:val="00F97F1B"/>
    <w:rsid w:val="00FB58AD"/>
    <w:rsid w:val="00FB5F3A"/>
    <w:rsid w:val="00FB6A79"/>
    <w:rsid w:val="00FD2C30"/>
    <w:rsid w:val="00FD43E8"/>
    <w:rsid w:val="00FD70C3"/>
    <w:rsid w:val="00FE2330"/>
    <w:rsid w:val="00FE24DE"/>
    <w:rsid w:val="00FE4955"/>
    <w:rsid w:val="00FE7782"/>
    <w:rsid w:val="00FF00FC"/>
    <w:rsid w:val="00FF53F9"/>
    <w:rsid w:val="00FF7D1D"/>
    <w:rsid w:val="04AF3D72"/>
    <w:rsid w:val="0503EA62"/>
    <w:rsid w:val="05688034"/>
    <w:rsid w:val="0804A6EA"/>
    <w:rsid w:val="0CA45947"/>
    <w:rsid w:val="1117F15C"/>
    <w:rsid w:val="1157F505"/>
    <w:rsid w:val="13360C8B"/>
    <w:rsid w:val="138E1D08"/>
    <w:rsid w:val="14FAEF76"/>
    <w:rsid w:val="16108570"/>
    <w:rsid w:val="1C2D645D"/>
    <w:rsid w:val="1C3ED4A0"/>
    <w:rsid w:val="20125514"/>
    <w:rsid w:val="2042FC0B"/>
    <w:rsid w:val="210D6619"/>
    <w:rsid w:val="24D74166"/>
    <w:rsid w:val="25647324"/>
    <w:rsid w:val="261864F2"/>
    <w:rsid w:val="2ABF29E8"/>
    <w:rsid w:val="2BF5B814"/>
    <w:rsid w:val="2CC82A1F"/>
    <w:rsid w:val="2EB7E348"/>
    <w:rsid w:val="2F505B4E"/>
    <w:rsid w:val="323238FB"/>
    <w:rsid w:val="36E7CB82"/>
    <w:rsid w:val="3C65F7D1"/>
    <w:rsid w:val="40A6DD48"/>
    <w:rsid w:val="479094A8"/>
    <w:rsid w:val="48D0C494"/>
    <w:rsid w:val="4EEBBDEC"/>
    <w:rsid w:val="5022F53A"/>
    <w:rsid w:val="510E4486"/>
    <w:rsid w:val="51C4EFEA"/>
    <w:rsid w:val="5307FA5C"/>
    <w:rsid w:val="53C92917"/>
    <w:rsid w:val="55181F28"/>
    <w:rsid w:val="56AA3DD1"/>
    <w:rsid w:val="5BF027F2"/>
    <w:rsid w:val="5EE866EE"/>
    <w:rsid w:val="5FF14DC4"/>
    <w:rsid w:val="6005257B"/>
    <w:rsid w:val="60FFF817"/>
    <w:rsid w:val="61023FF5"/>
    <w:rsid w:val="616EE5B1"/>
    <w:rsid w:val="6399036D"/>
    <w:rsid w:val="6500BD16"/>
    <w:rsid w:val="653C4D9B"/>
    <w:rsid w:val="676DD2DB"/>
    <w:rsid w:val="68649DBB"/>
    <w:rsid w:val="6AE4879E"/>
    <w:rsid w:val="6B162D40"/>
    <w:rsid w:val="6D5576C8"/>
    <w:rsid w:val="71AF0E36"/>
    <w:rsid w:val="764708FE"/>
    <w:rsid w:val="79EA3AE3"/>
    <w:rsid w:val="7AA40EB8"/>
    <w:rsid w:val="7B8DCEEE"/>
    <w:rsid w:val="7CAFF535"/>
    <w:rsid w:val="7DC07EDB"/>
    <w:rsid w:val="7E097CFA"/>
    <w:rsid w:val="7F1BF24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D10D5F"/>
  <w15:docId w15:val="{BE97663C-6BAF-4A91-9045-A25A849A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5">
    <w:lsdException w:name="Normal" w:qFormat="1"/>
    <w:lsdException w:name="heading 1" w:uiPriority="1" w:qFormat="1"/>
    <w:lsdException w:name="heading 2" w:qFormat="1"/>
    <w:lsdException w:name="heading 3" w:semiHidden="1" w:qFormat="1"/>
    <w:lsdException w:name="heading 4" w:semiHidden="1"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uiPriority w:val="2"/>
    <w:qFormat/>
    <w:rsid w:val="007B38B8"/>
    <w:pPr>
      <w:spacing w:after="240" w:line="300" w:lineRule="atLeast"/>
      <w:jc w:val="both"/>
    </w:pPr>
    <w:rPr>
      <w:rFonts w:asciiTheme="minorHAnsi" w:hAnsiTheme="minorHAnsi"/>
      <w:sz w:val="22"/>
      <w:szCs w:val="24"/>
    </w:rPr>
  </w:style>
  <w:style w:type="paragraph" w:styleId="Overskrift1">
    <w:name w:val="heading 1"/>
    <w:basedOn w:val="Normal"/>
    <w:next w:val="Normal"/>
    <w:link w:val="Overskrift1Tegn"/>
    <w:uiPriority w:val="1"/>
    <w:qFormat/>
    <w:rsid w:val="00FB6A79"/>
    <w:pPr>
      <w:jc w:val="left"/>
      <w:outlineLvl w:val="0"/>
    </w:pPr>
    <w:rPr>
      <w:rFonts w:asciiTheme="majorHAnsi" w:hAnsiTheme="majorHAnsi"/>
      <w:color w:val="000000"/>
      <w:sz w:val="28"/>
    </w:rPr>
  </w:style>
  <w:style w:type="paragraph" w:styleId="Overskrift2">
    <w:name w:val="heading 2"/>
    <w:basedOn w:val="Normal"/>
    <w:next w:val="Normal"/>
    <w:link w:val="Overskrift2Tegn"/>
    <w:uiPriority w:val="1"/>
    <w:qFormat/>
    <w:rsid w:val="00FB6A79"/>
    <w:pPr>
      <w:keepNext/>
      <w:keepLines/>
      <w:spacing w:before="240" w:line="280" w:lineRule="atLeast"/>
      <w:jc w:val="left"/>
      <w:outlineLvl w:val="1"/>
    </w:pPr>
    <w:rPr>
      <w:rFonts w:ascii="Corbel" w:eastAsiaTheme="majorEastAsia" w:hAnsi="Corbel" w:cstheme="majorBidi"/>
      <w:bCs/>
      <w:color w:val="000000" w:themeColor="text1"/>
      <w:sz w:val="24"/>
      <w:szCs w:val="26"/>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125094"/>
    <w:pPr>
      <w:tabs>
        <w:tab w:val="center" w:pos="4986"/>
        <w:tab w:val="right" w:pos="9972"/>
      </w:tabs>
      <w:spacing w:after="0"/>
    </w:pPr>
  </w:style>
  <w:style w:type="paragraph" w:styleId="Sidefod">
    <w:name w:val="footer"/>
    <w:basedOn w:val="Normal"/>
    <w:link w:val="SidefodTegn"/>
    <w:uiPriority w:val="99"/>
    <w:semiHidden/>
    <w:rsid w:val="00125094"/>
    <w:pPr>
      <w:tabs>
        <w:tab w:val="center" w:pos="4986"/>
        <w:tab w:val="right" w:pos="9972"/>
      </w:tabs>
      <w:spacing w:after="0" w:line="220" w:lineRule="atLeast"/>
      <w:jc w:val="left"/>
    </w:pPr>
    <w:rPr>
      <w:rFonts w:ascii="Corbel" w:hAnsi="Corbel"/>
      <w:color w:val="425C6C"/>
      <w:sz w:val="20"/>
    </w:rPr>
  </w:style>
  <w:style w:type="paragraph" w:customStyle="1" w:styleId="Adresse">
    <w:name w:val="Adresse"/>
    <w:basedOn w:val="Normal"/>
    <w:semiHidden/>
    <w:rsid w:val="00425FAA"/>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B0564B"/>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B0564B"/>
    <w:pPr>
      <w:framePr w:wrap="around"/>
      <w:shd w:val="solid" w:color="FFFFFF" w:fill="FFFFFF"/>
    </w:pPr>
    <w:rPr>
      <w:szCs w:val="20"/>
    </w:rPr>
  </w:style>
  <w:style w:type="paragraph" w:customStyle="1" w:styleId="Dato1">
    <w:name w:val="Dato1"/>
    <w:autoRedefine/>
    <w:semiHidden/>
    <w:rsid w:val="00342EA9"/>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354F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1"/>
    <w:rsid w:val="00FB6A79"/>
    <w:rPr>
      <w:rFonts w:asciiTheme="majorHAnsi" w:hAnsiTheme="majorHAnsi"/>
      <w:color w:val="000000"/>
      <w:sz w:val="28"/>
      <w:szCs w:val="24"/>
    </w:rPr>
  </w:style>
  <w:style w:type="paragraph" w:styleId="Markeringsbobletekst">
    <w:name w:val="Balloon Text"/>
    <w:basedOn w:val="Normal"/>
    <w:link w:val="MarkeringsbobletekstTegn"/>
    <w:semiHidden/>
    <w:rsid w:val="00D9112D"/>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104A40"/>
    <w:rPr>
      <w:rFonts w:ascii="Tahoma" w:hAnsi="Tahoma" w:cs="Tahoma"/>
      <w:sz w:val="16"/>
      <w:szCs w:val="16"/>
    </w:rPr>
  </w:style>
  <w:style w:type="character" w:styleId="Hyperlink">
    <w:name w:val="Hyperlink"/>
    <w:basedOn w:val="Standardskrifttypeiafsnit"/>
    <w:uiPriority w:val="99"/>
    <w:semiHidden/>
    <w:rsid w:val="00020D4F"/>
    <w:rPr>
      <w:color w:val="005B8D" w:themeColor="accent5"/>
      <w:u w:val="single"/>
    </w:rPr>
  </w:style>
  <w:style w:type="paragraph" w:customStyle="1" w:styleId="Hjlpetekst">
    <w:name w:val="Hjælpetekst"/>
    <w:basedOn w:val="Sidehoved"/>
    <w:semiHidden/>
    <w:qFormat/>
    <w:rsid w:val="00981568"/>
    <w:pPr>
      <w:ind w:right="2720"/>
    </w:pPr>
    <w:rPr>
      <w:i/>
      <w:vanish/>
      <w:color w:val="C00000"/>
    </w:rPr>
  </w:style>
  <w:style w:type="character" w:customStyle="1" w:styleId="Overskrift2Tegn">
    <w:name w:val="Overskrift 2 Tegn"/>
    <w:basedOn w:val="Standardskrifttypeiafsnit"/>
    <w:link w:val="Overskrift2"/>
    <w:uiPriority w:val="1"/>
    <w:rsid w:val="00FB6A79"/>
    <w:rPr>
      <w:rFonts w:ascii="Corbel" w:eastAsiaTheme="majorEastAsia" w:hAnsi="Corbel" w:cstheme="majorBidi"/>
      <w:bCs/>
      <w:color w:val="000000" w:themeColor="text1"/>
      <w:sz w:val="24"/>
      <w:szCs w:val="26"/>
    </w:rPr>
  </w:style>
  <w:style w:type="paragraph" w:styleId="Listeafsnit">
    <w:name w:val="List Paragraph"/>
    <w:basedOn w:val="Normal"/>
    <w:uiPriority w:val="34"/>
    <w:qFormat/>
    <w:rsid w:val="00926173"/>
    <w:pPr>
      <w:numPr>
        <w:numId w:val="21"/>
      </w:numPr>
      <w:contextualSpacing/>
    </w:pPr>
  </w:style>
  <w:style w:type="character" w:customStyle="1" w:styleId="SidefodTegn">
    <w:name w:val="Sidefod Tegn"/>
    <w:basedOn w:val="Standardskrifttypeiafsnit"/>
    <w:link w:val="Sidefod"/>
    <w:uiPriority w:val="99"/>
    <w:semiHidden/>
    <w:rsid w:val="00125094"/>
    <w:rPr>
      <w:rFonts w:ascii="Corbel" w:hAnsi="Corbel"/>
      <w:color w:val="425C6C"/>
      <w:szCs w:val="24"/>
    </w:rPr>
  </w:style>
  <w:style w:type="paragraph" w:styleId="Afsenderadresse">
    <w:name w:val="envelope return"/>
    <w:basedOn w:val="Normal"/>
    <w:semiHidden/>
    <w:rsid w:val="00125094"/>
    <w:pPr>
      <w:spacing w:after="0" w:line="200" w:lineRule="exact"/>
      <w:jc w:val="left"/>
    </w:pPr>
    <w:rPr>
      <w:rFonts w:asciiTheme="majorHAnsi" w:eastAsiaTheme="majorEastAsia" w:hAnsiTheme="majorHAnsi" w:cstheme="majorBidi"/>
      <w:color w:val="425C6C" w:themeColor="text2"/>
      <w:sz w:val="15"/>
      <w:szCs w:val="20"/>
    </w:rPr>
  </w:style>
  <w:style w:type="paragraph" w:customStyle="1" w:styleId="Sidenummerering">
    <w:name w:val="Sidenummerering"/>
    <w:basedOn w:val="Sidefod"/>
    <w:uiPriority w:val="3"/>
    <w:semiHidden/>
    <w:qFormat/>
    <w:rsid w:val="005844BA"/>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573527"/>
    <w:pPr>
      <w:keepNext/>
      <w:widowControl w:val="0"/>
    </w:pPr>
  </w:style>
  <w:style w:type="paragraph" w:styleId="Modtageradresse">
    <w:name w:val="envelope address"/>
    <w:basedOn w:val="Normal"/>
    <w:semiHidden/>
    <w:rsid w:val="004B1951"/>
    <w:pPr>
      <w:spacing w:after="0"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7D66ED"/>
    <w:rPr>
      <w:b/>
      <w:color w:val="000000" w:themeColor="text1"/>
    </w:rPr>
  </w:style>
  <w:style w:type="character" w:styleId="BesgtLink">
    <w:name w:val="FollowedHyperlink"/>
    <w:basedOn w:val="Standardskrifttypeiafsnit"/>
    <w:semiHidden/>
    <w:unhideWhenUsed/>
    <w:rsid w:val="00F217CE"/>
    <w:rPr>
      <w:color w:val="005B8D" w:themeColor="accent5"/>
      <w:u w:val="none"/>
    </w:rPr>
  </w:style>
  <w:style w:type="character" w:customStyle="1" w:styleId="SidehovedTegn">
    <w:name w:val="Sidehoved Tegn"/>
    <w:basedOn w:val="Standardskrifttypeiafsnit"/>
    <w:link w:val="Sidehoved"/>
    <w:semiHidden/>
    <w:rsid w:val="00125094"/>
    <w:rPr>
      <w:rFonts w:asciiTheme="minorHAnsi" w:hAnsiTheme="minorHAnsi"/>
      <w:sz w:val="22"/>
      <w:szCs w:val="24"/>
    </w:rPr>
  </w:style>
  <w:style w:type="character" w:styleId="Ulstomtale">
    <w:name w:val="Unresolved Mention"/>
    <w:basedOn w:val="Standardskrifttypeiafsnit"/>
    <w:uiPriority w:val="99"/>
    <w:semiHidden/>
    <w:unhideWhenUsed/>
    <w:rsid w:val="00EF66A8"/>
    <w:rPr>
      <w:color w:val="605E5C"/>
      <w:shd w:val="clear" w:color="auto" w:fill="E1DFDD"/>
    </w:rPr>
  </w:style>
  <w:style w:type="paragraph" w:customStyle="1" w:styleId="Punktliste">
    <w:name w:val="Punktliste"/>
    <w:basedOn w:val="Listeafsnit"/>
    <w:uiPriority w:val="1"/>
    <w:semiHidden/>
    <w:qFormat/>
    <w:rsid w:val="0087434A"/>
  </w:style>
  <w:style w:type="paragraph" w:styleId="Fodnotetekst">
    <w:name w:val="footnote text"/>
    <w:basedOn w:val="Normal"/>
    <w:link w:val="FodnotetekstTegn"/>
    <w:uiPriority w:val="99"/>
    <w:semiHidden/>
    <w:unhideWhenUsed/>
    <w:rsid w:val="007E609E"/>
    <w:pPr>
      <w:spacing w:line="240" w:lineRule="auto"/>
    </w:pPr>
    <w:rPr>
      <w:sz w:val="20"/>
      <w:szCs w:val="20"/>
    </w:rPr>
  </w:style>
  <w:style w:type="character" w:customStyle="1" w:styleId="FodnotetekstTegn">
    <w:name w:val="Fodnotetekst Tegn"/>
    <w:basedOn w:val="Standardskrifttypeiafsnit"/>
    <w:link w:val="Fodnotetekst"/>
    <w:uiPriority w:val="99"/>
    <w:semiHidden/>
    <w:rsid w:val="007E609E"/>
    <w:rPr>
      <w:rFonts w:asciiTheme="minorHAnsi" w:hAnsiTheme="minorHAnsi"/>
    </w:rPr>
  </w:style>
  <w:style w:type="character" w:styleId="Fodnotehenvisning">
    <w:name w:val="footnote reference"/>
    <w:basedOn w:val="Standardskrifttypeiafsnit"/>
    <w:semiHidden/>
    <w:unhideWhenUsed/>
    <w:rsid w:val="00FD2C30"/>
    <w:rPr>
      <w:vertAlign w:val="superscript"/>
    </w:rPr>
  </w:style>
  <w:style w:type="paragraph" w:customStyle="1" w:styleId="DatoJournal">
    <w:name w:val="DatoJournal"/>
    <w:basedOn w:val="Modtageradresse"/>
    <w:uiPriority w:val="99"/>
    <w:semiHidden/>
    <w:qFormat/>
    <w:rsid w:val="004B1951"/>
    <w:pPr>
      <w:spacing w:after="480"/>
      <w:contextualSpacing/>
    </w:pPr>
    <w:rPr>
      <w:noProof/>
    </w:rPr>
  </w:style>
  <w:style w:type="character" w:styleId="Kommentarhenvisning">
    <w:name w:val="annotation reference"/>
    <w:basedOn w:val="Standardskrifttypeiafsnit"/>
    <w:semiHidden/>
    <w:unhideWhenUsed/>
    <w:rsid w:val="00BA2BCE"/>
    <w:rPr>
      <w:sz w:val="16"/>
      <w:szCs w:val="16"/>
    </w:rPr>
  </w:style>
  <w:style w:type="paragraph" w:styleId="Kommentartekst">
    <w:name w:val="annotation text"/>
    <w:basedOn w:val="Normal"/>
    <w:link w:val="KommentartekstTegn"/>
    <w:uiPriority w:val="99"/>
    <w:semiHidden/>
    <w:unhideWhenUsed/>
    <w:rsid w:val="00BA2BCE"/>
    <w:pPr>
      <w:spacing w:line="240" w:lineRule="auto"/>
    </w:pPr>
    <w:rPr>
      <w:sz w:val="20"/>
      <w:szCs w:val="20"/>
    </w:rPr>
  </w:style>
  <w:style w:type="character" w:customStyle="1" w:styleId="KommentartekstTegn">
    <w:name w:val="Kommentartekst Tegn"/>
    <w:basedOn w:val="Standardskrifttypeiafsnit"/>
    <w:link w:val="Kommentartekst"/>
    <w:uiPriority w:val="99"/>
    <w:semiHidden/>
    <w:rsid w:val="00BA2BCE"/>
    <w:rPr>
      <w:rFonts w:asciiTheme="minorHAnsi" w:hAnsiTheme="minorHAnsi"/>
    </w:rPr>
  </w:style>
  <w:style w:type="paragraph" w:styleId="Kommentaremne">
    <w:name w:val="annotation subject"/>
    <w:basedOn w:val="Kommentartekst"/>
    <w:next w:val="Kommentartekst"/>
    <w:link w:val="KommentaremneTegn"/>
    <w:semiHidden/>
    <w:unhideWhenUsed/>
    <w:rsid w:val="00BA2BCE"/>
    <w:rPr>
      <w:b/>
      <w:bCs/>
    </w:rPr>
  </w:style>
  <w:style w:type="character" w:customStyle="1" w:styleId="KommentaremneTegn">
    <w:name w:val="Kommentaremne Tegn"/>
    <w:basedOn w:val="KommentartekstTegn"/>
    <w:link w:val="Kommentaremne"/>
    <w:semiHidden/>
    <w:rsid w:val="00BA2BCE"/>
    <w:rPr>
      <w:rFonts w:asciiTheme="minorHAnsi" w:hAnsiTheme="minorHAnsi"/>
      <w:b/>
      <w:bCs/>
    </w:rPr>
  </w:style>
  <w:style w:type="paragraph" w:styleId="Korrektur">
    <w:name w:val="Revision"/>
    <w:hidden/>
    <w:uiPriority w:val="99"/>
    <w:semiHidden/>
    <w:rsid w:val="00D62A8F"/>
    <w:rPr>
      <w:rFonts w:asciiTheme="minorHAnsi" w:hAnsiTheme="minorHAnsi"/>
      <w:sz w:val="22"/>
      <w:szCs w:val="24"/>
    </w:rPr>
  </w:style>
  <w:style w:type="paragraph" w:styleId="NormalWeb">
    <w:name w:val="Normal (Web)"/>
    <w:basedOn w:val="Normal"/>
    <w:uiPriority w:val="99"/>
    <w:semiHidden/>
    <w:unhideWhenUsed/>
    <w:rsid w:val="00C02FE8"/>
    <w:pPr>
      <w:spacing w:before="100" w:beforeAutospacing="1" w:after="100" w:afterAutospacing="1" w:line="240" w:lineRule="auto"/>
      <w:jc w:val="left"/>
    </w:pPr>
    <w:rPr>
      <w:rFonts w:ascii="Times New Roman" w:hAnsi="Times New Roman"/>
      <w:sz w:val="24"/>
    </w:rPr>
  </w:style>
  <w:style w:type="paragraph" w:customStyle="1" w:styleId="Typografi3">
    <w:name w:val="Typografi3"/>
    <w:basedOn w:val="Normal"/>
    <w:link w:val="Typografi3Tegn"/>
    <w:uiPriority w:val="2"/>
    <w:qFormat/>
    <w:rsid w:val="005F470D"/>
    <w:rPr>
      <w:i/>
    </w:rPr>
  </w:style>
  <w:style w:type="character" w:customStyle="1" w:styleId="Typografi3Tegn">
    <w:name w:val="Typografi3 Tegn"/>
    <w:basedOn w:val="Standardskrifttypeiafsnit"/>
    <w:link w:val="Typografi3"/>
    <w:uiPriority w:val="2"/>
    <w:rsid w:val="005F470D"/>
    <w:rPr>
      <w:rFonts w:asciiTheme="minorHAnsi" w:hAnsiTheme="minorHAnsi"/>
      <w:i/>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876044">
      <w:bodyDiv w:val="1"/>
      <w:marLeft w:val="0"/>
      <w:marRight w:val="0"/>
      <w:marTop w:val="0"/>
      <w:marBottom w:val="0"/>
      <w:divBdr>
        <w:top w:val="none" w:sz="0" w:space="0" w:color="auto"/>
        <w:left w:val="none" w:sz="0" w:space="0" w:color="auto"/>
        <w:bottom w:val="none" w:sz="0" w:space="0" w:color="auto"/>
        <w:right w:val="none" w:sz="0" w:space="0" w:color="auto"/>
      </w:divBdr>
    </w:div>
    <w:div w:id="1320696559">
      <w:bodyDiv w:val="1"/>
      <w:marLeft w:val="0"/>
      <w:marRight w:val="0"/>
      <w:marTop w:val="0"/>
      <w:marBottom w:val="0"/>
      <w:divBdr>
        <w:top w:val="none" w:sz="0" w:space="0" w:color="auto"/>
        <w:left w:val="none" w:sz="0" w:space="0" w:color="auto"/>
        <w:bottom w:val="none" w:sz="0" w:space="0" w:color="auto"/>
        <w:right w:val="none" w:sz="0" w:space="0" w:color="auto"/>
      </w:divBdr>
      <w:divsChild>
        <w:div w:id="2053571583">
          <w:marLeft w:val="0"/>
          <w:marRight w:val="0"/>
          <w:marTop w:val="0"/>
          <w:marBottom w:val="0"/>
          <w:divBdr>
            <w:top w:val="none" w:sz="0" w:space="0" w:color="auto"/>
            <w:left w:val="none" w:sz="0" w:space="0" w:color="auto"/>
            <w:bottom w:val="none" w:sz="0" w:space="0" w:color="auto"/>
            <w:right w:val="none" w:sz="0" w:space="0" w:color="auto"/>
          </w:divBdr>
        </w:div>
      </w:divsChild>
    </w:div>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 w:id="210845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DA/TXT/?uri=CELEX%3A32016R0679"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sundhed.dk/fravalg/"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ontakt@sundhedsdata.dk" TargetMode="External"/><Relationship Id="rId5" Type="http://schemas.openxmlformats.org/officeDocument/2006/relationships/numbering" Target="numbering.xml"/><Relationship Id="rId15" Type="http://schemas.openxmlformats.org/officeDocument/2006/relationships/hyperlink" Target="mailto:databeskyttelse@sum.dk" TargetMode="External"/><Relationship Id="rId23" Type="http://schemas.openxmlformats.org/officeDocument/2006/relationships/theme" Target="theme/theme1.xml"/><Relationship Id="R766cc05508f8403b"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ervicedesk@sundhedsdata.dk"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3" Type="http://schemas.openxmlformats.org/officeDocument/2006/relationships/image" Target="media/image6.emf"/><Relationship Id="rId2" Type="http://schemas.openxmlformats.org/officeDocument/2006/relationships/image" Target="media/image5.png"/><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Brev.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15fa52-347f-4fcf-9af2-3746db8a3315">
      <Terms xmlns="http://schemas.microsoft.com/office/infopath/2007/PartnerControls"/>
    </lcf76f155ced4ddcb4097134ff3c332f>
    <TaxCatchAll xmlns="9c1e071c-72dc-4bc9-873b-2d30f8feaa3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CA16F76DEFBEF741AEDF09E3E6788D7B" ma:contentTypeVersion="16" ma:contentTypeDescription="Opret et nyt dokument." ma:contentTypeScope="" ma:versionID="f3a2e8521b57783682aa125a3c4fd146">
  <xsd:schema xmlns:xsd="http://www.w3.org/2001/XMLSchema" xmlns:xs="http://www.w3.org/2001/XMLSchema" xmlns:p="http://schemas.microsoft.com/office/2006/metadata/properties" xmlns:ns2="4715fa52-347f-4fcf-9af2-3746db8a3315" xmlns:ns3="9c1e071c-72dc-4bc9-873b-2d30f8feaa39" targetNamespace="http://schemas.microsoft.com/office/2006/metadata/properties" ma:root="true" ma:fieldsID="c0f68908a83145ce53b265c3d5d95dbb" ns2:_="" ns3:_="">
    <xsd:import namespace="4715fa52-347f-4fcf-9af2-3746db8a3315"/>
    <xsd:import namespace="9c1e071c-72dc-4bc9-873b-2d30f8feaa3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5fa52-347f-4fcf-9af2-3746db8a33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Billedmærker" ma:readOnly="false" ma:fieldId="{5cf76f15-5ced-4ddc-b409-7134ff3c332f}" ma:taxonomyMulti="true" ma:sspId="b954ac37-474b-4ce9-96da-5e2495cdfa41"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1e071c-72dc-4bc9-873b-2d30f8feaa39" elementFormDefault="qualified">
    <xsd:import namespace="http://schemas.microsoft.com/office/2006/documentManagement/types"/>
    <xsd:import namespace="http://schemas.microsoft.com/office/infopath/2007/PartnerControls"/>
    <xsd:element name="SharedWithUsers" ma:index="10"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lt med detaljer" ma:internalName="SharedWithDetails" ma:readOnly="true">
      <xsd:simpleType>
        <xsd:restriction base="dms:Note">
          <xsd:maxLength value="255"/>
        </xsd:restriction>
      </xsd:simpleType>
    </xsd:element>
    <xsd:element name="TaxCatchAll" ma:index="16" nillable="true" ma:displayName="Taxonomy Catch All Column" ma:hidden="true" ma:list="{9951f264-4df2-4a29-9e01-90cc2549e082}" ma:internalName="TaxCatchAll" ma:showField="CatchAllData" ma:web="9c1e071c-72dc-4bc9-873b-2d30f8feaa3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03B781-93A5-4A31-835F-D8428ED0D737}">
  <ds:schemaRefs>
    <ds:schemaRef ds:uri="http://schemas.microsoft.com/sharepoint/v3/contenttype/forms"/>
  </ds:schemaRefs>
</ds:datastoreItem>
</file>

<file path=customXml/itemProps2.xml><?xml version="1.0" encoding="utf-8"?>
<ds:datastoreItem xmlns:ds="http://schemas.openxmlformats.org/officeDocument/2006/customXml" ds:itemID="{5073743F-36FA-4A26-80D0-9601A8F47B4A}">
  <ds:schemaRefs>
    <ds:schemaRef ds:uri="http://schemas.microsoft.com/office/2006/metadata/properties"/>
    <ds:schemaRef ds:uri="http://schemas.microsoft.com/office/infopath/2007/PartnerControls"/>
    <ds:schemaRef ds:uri="4715fa52-347f-4fcf-9af2-3746db8a3315"/>
    <ds:schemaRef ds:uri="9c1e071c-72dc-4bc9-873b-2d30f8feaa39"/>
  </ds:schemaRefs>
</ds:datastoreItem>
</file>

<file path=customXml/itemProps3.xml><?xml version="1.0" encoding="utf-8"?>
<ds:datastoreItem xmlns:ds="http://schemas.openxmlformats.org/officeDocument/2006/customXml" ds:itemID="{82445C24-11FC-4BD0-83FB-4755B87DB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5fa52-347f-4fcf-9af2-3746db8a3315"/>
    <ds:schemaRef ds:uri="9c1e071c-72dc-4bc9-873b-2d30f8feaa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2709401-D7AF-4F10-B8CE-CA19E7EC59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SDS_Brev.dotm</Template>
  <TotalTime>16</TotalTime>
  <Pages>6</Pages>
  <Words>1170</Words>
  <Characters>7188</Characters>
  <Application>Microsoft Office Word</Application>
  <DocSecurity>0</DocSecurity>
  <Lines>159</Lines>
  <Paragraphs>124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Bekræftelse af, at du har valgt ikke at blive forsøgt genoplivet, hvis du får hjertestop</dc:title>
  <dc:subject/>
  <dc:creator>Line Balvig-Phillips</dc:creator>
  <cp:keywords/>
  <dc:description>Skabelon udarbejdet af Word Specialisten v/Helle M. Nielsen</dc:description>
  <cp:lastModifiedBy>Line Balvig-Phillips</cp:lastModifiedBy>
  <cp:revision>10</cp:revision>
  <dcterms:created xsi:type="dcterms:W3CDTF">2024-12-18T12:32:00Z</dcterms:created>
  <dcterms:modified xsi:type="dcterms:W3CDTF">2024-12-19T09:49:00Z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LanguageID">
    <vt:lpwstr>1030</vt:lpwstr>
  </property>
  <property fmtid="{D5CDD505-2E9C-101B-9397-08002B2CF9AE}" pid="3" name="ContentTypeId">
    <vt:lpwstr>0x010100CA16F76DEFBEF741AEDF09E3E6788D7B</vt:lpwstr>
  </property>
  <property fmtid="{D5CDD505-2E9C-101B-9397-08002B2CF9AE}" pid="4" name="MediaServiceImageTags">
    <vt:lpwstr/>
  </property>
</Properties>
</file>