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98E8532" w14:textId="77777777" w:rsidR="001D4E33" w:rsidRDefault="001D4E33" w:rsidP="001D2174">
      <w:pPr>
        <w:pStyle w:val="Titel"/>
      </w:pPr>
    </w:p>
    <w:p w14:paraId="2EF31E74" w14:textId="77777777" w:rsidR="00012036" w:rsidRDefault="00012036" w:rsidP="00F77552">
      <w:pPr>
        <w:pStyle w:val="Titel"/>
      </w:pPr>
    </w:p>
    <w:p w14:paraId="2AB1119F" w14:textId="77777777" w:rsidR="00012036" w:rsidRDefault="00012036" w:rsidP="00F77552">
      <w:pPr>
        <w:pStyle w:val="Titel"/>
      </w:pPr>
    </w:p>
    <w:p w14:paraId="5303824B" w14:textId="77777777" w:rsidR="00012036" w:rsidRDefault="00012036" w:rsidP="00F77552">
      <w:pPr>
        <w:pStyle w:val="Titel"/>
      </w:pPr>
    </w:p>
    <w:p w14:paraId="4B796DB2" w14:textId="77777777" w:rsidR="00012036" w:rsidRDefault="00012036" w:rsidP="00F77552">
      <w:pPr>
        <w:pStyle w:val="Titel"/>
      </w:pPr>
    </w:p>
    <w:p w14:paraId="564B2587" w14:textId="5C39C94C" w:rsidR="000A49B7" w:rsidRDefault="00F77552" w:rsidP="00F77552">
      <w:pPr>
        <w:pStyle w:val="Titel"/>
      </w:pPr>
      <w:r>
        <w:t>End-2-end t</w:t>
      </w:r>
      <w:r w:rsidR="00AB69CB" w:rsidRPr="001D2174">
        <w:t>estprotokol</w:t>
      </w:r>
      <w:r w:rsidR="00AB69CB">
        <w:t xml:space="preserve"> </w:t>
      </w:r>
      <w:r w:rsidR="00AB69CB" w:rsidRPr="00DF591E">
        <w:t>for</w:t>
      </w:r>
      <w:r>
        <w:t xml:space="preserve"> </w:t>
      </w:r>
      <w:r w:rsidR="007761AD">
        <w:t xml:space="preserve">et </w:t>
      </w:r>
      <w:r>
        <w:t>kildesystem</w:t>
      </w:r>
    </w:p>
    <w:p w14:paraId="10C22E74" w14:textId="77777777" w:rsidR="00012036" w:rsidRDefault="00012036" w:rsidP="00012036"/>
    <w:p w14:paraId="5C31F269" w14:textId="57E6A897" w:rsidR="00012036" w:rsidRDefault="00012036" w:rsidP="00012036">
      <w:pPr>
        <w:pStyle w:val="Titel"/>
      </w:pPr>
      <w:r>
        <w:t xml:space="preserve">Version </w:t>
      </w:r>
      <w:r w:rsidR="00783E04">
        <w:t>1</w:t>
      </w:r>
      <w:r w:rsidR="00856A5C">
        <w:t>.</w:t>
      </w:r>
      <w:r w:rsidR="00783E04">
        <w:t>1</w:t>
      </w:r>
    </w:p>
    <w:p w14:paraId="2867854C" w14:textId="77777777" w:rsidR="000A49B7" w:rsidRPr="000A49B7" w:rsidRDefault="000A49B7" w:rsidP="000A49B7"/>
    <w:p w14:paraId="66E775A0" w14:textId="2F57A270" w:rsidR="00210DB1" w:rsidRDefault="007761AD" w:rsidP="001D2174">
      <w:pPr>
        <w:pStyle w:val="Titel"/>
      </w:pPr>
      <w:r>
        <w:t>202</w:t>
      </w:r>
      <w:r w:rsidR="00783E04">
        <w:t>5</w:t>
      </w:r>
      <w:r>
        <w:t>-</w:t>
      </w:r>
      <w:r w:rsidR="00783E04">
        <w:t>0</w:t>
      </w:r>
      <w:r w:rsidR="00C71A12">
        <w:t>3</w:t>
      </w:r>
      <w:bookmarkStart w:id="0" w:name="_GoBack"/>
      <w:bookmarkEnd w:id="0"/>
      <w:r>
        <w:t>-</w:t>
      </w:r>
      <w:r w:rsidR="00C71A12">
        <w:t>04</w:t>
      </w:r>
    </w:p>
    <w:p w14:paraId="29612D88" w14:textId="15688AAE" w:rsidR="00E768EE" w:rsidRPr="00012036" w:rsidRDefault="00E768EE" w:rsidP="00E768EE">
      <w:pPr>
        <w:sectPr w:rsidR="00E768EE" w:rsidRPr="00012036" w:rsidSect="000A49B7">
          <w:footerReference w:type="default" r:id="rId11"/>
          <w:headerReference w:type="first" r:id="rId12"/>
          <w:footnotePr>
            <w:numFmt w:val="lowerRoman"/>
          </w:footnotePr>
          <w:endnotePr>
            <w:numFmt w:val="decimal"/>
          </w:endnotePr>
          <w:pgSz w:w="16840" w:h="11907" w:orient="landscape" w:code="9"/>
          <w:pgMar w:top="3402" w:right="1134" w:bottom="1701" w:left="1134" w:header="709" w:footer="425" w:gutter="0"/>
          <w:cols w:space="708"/>
          <w:titlePg/>
          <w:docGrid w:linePitch="360"/>
        </w:sectPr>
      </w:pPr>
    </w:p>
    <w:tbl>
      <w:tblPr>
        <w:tblStyle w:val="Tabel-Gitter"/>
        <w:tblW w:w="5000" w:type="pct"/>
        <w:tblLook w:val="04A0" w:firstRow="1" w:lastRow="0" w:firstColumn="1" w:lastColumn="0" w:noHBand="0" w:noVBand="1"/>
      </w:tblPr>
      <w:tblGrid>
        <w:gridCol w:w="988"/>
        <w:gridCol w:w="864"/>
        <w:gridCol w:w="1262"/>
        <w:gridCol w:w="11448"/>
      </w:tblGrid>
      <w:tr w:rsidR="00210DB1" w:rsidRPr="00DF591E" w14:paraId="32D4E48C" w14:textId="77777777" w:rsidTr="00967673">
        <w:tc>
          <w:tcPr>
            <w:tcW w:w="14562" w:type="dxa"/>
            <w:gridSpan w:val="4"/>
            <w:shd w:val="clear" w:color="auto" w:fill="315A7A"/>
            <w:vAlign w:val="center"/>
          </w:tcPr>
          <w:p w14:paraId="101C9034" w14:textId="77777777" w:rsidR="00210DB1" w:rsidRPr="00DF591E" w:rsidRDefault="00210DB1" w:rsidP="00921694">
            <w:pPr>
              <w:spacing w:after="0"/>
              <w:rPr>
                <w:rFonts w:cstheme="minorHAnsi"/>
                <w:b/>
                <w:color w:val="FFFFFF" w:themeColor="background1"/>
              </w:rPr>
            </w:pPr>
            <w:r w:rsidRPr="00DF591E">
              <w:rPr>
                <w:rFonts w:cstheme="minorHAnsi"/>
                <w:b/>
                <w:color w:val="FFFFFF" w:themeColor="background1"/>
              </w:rPr>
              <w:lastRenderedPageBreak/>
              <w:t>Styring af dokumentversion</w:t>
            </w:r>
          </w:p>
        </w:tc>
      </w:tr>
      <w:tr w:rsidR="00210DB1" w:rsidRPr="00DF591E" w14:paraId="0C0D6657" w14:textId="77777777" w:rsidTr="003B0C0C">
        <w:tc>
          <w:tcPr>
            <w:tcW w:w="988" w:type="dxa"/>
            <w:vAlign w:val="center"/>
          </w:tcPr>
          <w:p w14:paraId="2C50978B" w14:textId="77777777" w:rsidR="00210DB1" w:rsidRPr="00256320" w:rsidRDefault="00210DB1" w:rsidP="00492FFE">
            <w:pPr>
              <w:spacing w:after="0"/>
              <w:jc w:val="center"/>
              <w:rPr>
                <w:rFonts w:cstheme="minorHAnsi"/>
                <w:b/>
                <w:bCs/>
              </w:rPr>
            </w:pPr>
            <w:r w:rsidRPr="00256320">
              <w:rPr>
                <w:rFonts w:cstheme="minorHAnsi"/>
                <w:b/>
                <w:bCs/>
              </w:rPr>
              <w:t>Version</w:t>
            </w:r>
          </w:p>
        </w:tc>
        <w:tc>
          <w:tcPr>
            <w:tcW w:w="864" w:type="dxa"/>
            <w:vAlign w:val="center"/>
          </w:tcPr>
          <w:p w14:paraId="2AD26A51" w14:textId="77777777" w:rsidR="00210DB1" w:rsidRPr="00256320" w:rsidRDefault="00E223BC" w:rsidP="00492FFE">
            <w:pPr>
              <w:spacing w:after="0"/>
              <w:rPr>
                <w:rFonts w:cstheme="minorHAnsi"/>
                <w:b/>
                <w:bCs/>
              </w:rPr>
            </w:pPr>
            <w:r w:rsidRPr="00256320">
              <w:rPr>
                <w:b/>
                <w:bCs/>
              </w:rPr>
              <w:t>Initialer</w:t>
            </w:r>
          </w:p>
        </w:tc>
        <w:tc>
          <w:tcPr>
            <w:tcW w:w="1262" w:type="dxa"/>
            <w:vAlign w:val="center"/>
          </w:tcPr>
          <w:p w14:paraId="65456F74" w14:textId="77777777" w:rsidR="00210DB1" w:rsidRPr="00256320" w:rsidRDefault="00210DB1" w:rsidP="00492FFE">
            <w:pPr>
              <w:spacing w:after="0"/>
              <w:rPr>
                <w:rFonts w:cstheme="minorHAnsi"/>
                <w:b/>
                <w:bCs/>
              </w:rPr>
            </w:pPr>
            <w:r w:rsidRPr="00256320">
              <w:rPr>
                <w:rFonts w:cstheme="minorHAnsi"/>
                <w:b/>
                <w:bCs/>
              </w:rPr>
              <w:t>Dato</w:t>
            </w:r>
          </w:p>
        </w:tc>
        <w:tc>
          <w:tcPr>
            <w:tcW w:w="11448" w:type="dxa"/>
            <w:vAlign w:val="center"/>
          </w:tcPr>
          <w:p w14:paraId="33D1A0AA" w14:textId="77777777" w:rsidR="00210DB1" w:rsidRPr="00256320" w:rsidRDefault="00210DB1" w:rsidP="00492FFE">
            <w:pPr>
              <w:spacing w:after="0"/>
              <w:rPr>
                <w:rFonts w:cstheme="minorHAnsi"/>
                <w:b/>
                <w:bCs/>
              </w:rPr>
            </w:pPr>
            <w:r w:rsidRPr="00256320">
              <w:rPr>
                <w:rFonts w:cstheme="minorHAnsi"/>
                <w:b/>
                <w:bCs/>
              </w:rPr>
              <w:t>Beskrivelse</w:t>
            </w:r>
          </w:p>
        </w:tc>
      </w:tr>
      <w:tr w:rsidR="00D95B63" w:rsidRPr="00DF591E" w14:paraId="3182FBF2" w14:textId="77777777" w:rsidTr="003B0C0C">
        <w:tc>
          <w:tcPr>
            <w:tcW w:w="988" w:type="dxa"/>
          </w:tcPr>
          <w:p w14:paraId="031C9D86" w14:textId="6755F105" w:rsidR="00D95B63" w:rsidRDefault="00D95B63" w:rsidP="00967673">
            <w:pPr>
              <w:spacing w:after="0"/>
              <w:jc w:val="center"/>
              <w:rPr>
                <w:rFonts w:cstheme="minorHAnsi"/>
              </w:rPr>
            </w:pPr>
            <w:r>
              <w:rPr>
                <w:rFonts w:cstheme="minorHAnsi"/>
              </w:rPr>
              <w:t>0</w:t>
            </w:r>
            <w:r w:rsidR="008771CF">
              <w:rPr>
                <w:rFonts w:cstheme="minorHAnsi"/>
              </w:rPr>
              <w:t>.1</w:t>
            </w:r>
          </w:p>
        </w:tc>
        <w:tc>
          <w:tcPr>
            <w:tcW w:w="864" w:type="dxa"/>
          </w:tcPr>
          <w:p w14:paraId="7BD3DDD1" w14:textId="5828E153" w:rsidR="00D95B63" w:rsidRDefault="008771CF" w:rsidP="00967673">
            <w:pPr>
              <w:spacing w:after="0"/>
              <w:rPr>
                <w:rFonts w:cstheme="minorHAnsi"/>
              </w:rPr>
            </w:pPr>
            <w:r>
              <w:rPr>
                <w:rFonts w:cstheme="minorHAnsi"/>
              </w:rPr>
              <w:t>MBR</w:t>
            </w:r>
          </w:p>
        </w:tc>
        <w:tc>
          <w:tcPr>
            <w:tcW w:w="1262" w:type="dxa"/>
          </w:tcPr>
          <w:p w14:paraId="09F1875A" w14:textId="5F109182" w:rsidR="00D95B63" w:rsidRDefault="008771CF" w:rsidP="00967673">
            <w:pPr>
              <w:spacing w:after="0"/>
              <w:rPr>
                <w:rFonts w:cstheme="minorHAnsi"/>
              </w:rPr>
            </w:pPr>
            <w:r>
              <w:rPr>
                <w:rFonts w:cstheme="minorHAnsi"/>
              </w:rPr>
              <w:t>2024-11-0</w:t>
            </w:r>
            <w:r w:rsidR="009206EC">
              <w:rPr>
                <w:rFonts w:cstheme="minorHAnsi"/>
              </w:rPr>
              <w:t>8</w:t>
            </w:r>
          </w:p>
        </w:tc>
        <w:tc>
          <w:tcPr>
            <w:tcW w:w="11448" w:type="dxa"/>
          </w:tcPr>
          <w:p w14:paraId="11E24BCF" w14:textId="58EF523B" w:rsidR="00D95B63" w:rsidRPr="00BB353B" w:rsidRDefault="007761AD" w:rsidP="00967673">
            <w:pPr>
              <w:spacing w:after="0"/>
              <w:rPr>
                <w:rFonts w:cstheme="minorHAnsi"/>
              </w:rPr>
            </w:pPr>
            <w:r>
              <w:rPr>
                <w:rFonts w:cstheme="minorHAnsi"/>
              </w:rPr>
              <w:t>Udkast</w:t>
            </w:r>
          </w:p>
        </w:tc>
      </w:tr>
      <w:tr w:rsidR="008F13B0" w:rsidRPr="00DF591E" w14:paraId="2AC81CC0" w14:textId="77777777" w:rsidTr="003B0C0C">
        <w:tc>
          <w:tcPr>
            <w:tcW w:w="988" w:type="dxa"/>
          </w:tcPr>
          <w:p w14:paraId="036AE149" w14:textId="05B0BF8F" w:rsidR="008F13B0" w:rsidRDefault="000D20AC" w:rsidP="00967673">
            <w:pPr>
              <w:spacing w:after="0"/>
              <w:jc w:val="center"/>
              <w:rPr>
                <w:rFonts w:cstheme="minorHAnsi"/>
              </w:rPr>
            </w:pPr>
            <w:r>
              <w:rPr>
                <w:rFonts w:cstheme="minorHAnsi"/>
              </w:rPr>
              <w:t>0.9</w:t>
            </w:r>
          </w:p>
        </w:tc>
        <w:tc>
          <w:tcPr>
            <w:tcW w:w="864" w:type="dxa"/>
          </w:tcPr>
          <w:p w14:paraId="36516E55" w14:textId="3287AD76" w:rsidR="008F13B0" w:rsidRDefault="00EB2570" w:rsidP="00967673">
            <w:pPr>
              <w:spacing w:after="0"/>
              <w:rPr>
                <w:rFonts w:cstheme="minorHAnsi"/>
              </w:rPr>
            </w:pPr>
            <w:r>
              <w:rPr>
                <w:rFonts w:cstheme="minorHAnsi"/>
              </w:rPr>
              <w:t>MBR</w:t>
            </w:r>
          </w:p>
        </w:tc>
        <w:tc>
          <w:tcPr>
            <w:tcW w:w="1262" w:type="dxa"/>
          </w:tcPr>
          <w:p w14:paraId="6D029149" w14:textId="701B4203" w:rsidR="008F13B0" w:rsidRDefault="00EB2570" w:rsidP="00967673">
            <w:pPr>
              <w:spacing w:after="0"/>
              <w:rPr>
                <w:rFonts w:cstheme="minorHAnsi"/>
              </w:rPr>
            </w:pPr>
            <w:r>
              <w:rPr>
                <w:rFonts w:cstheme="minorHAnsi"/>
              </w:rPr>
              <w:t>2024-11-18</w:t>
            </w:r>
          </w:p>
        </w:tc>
        <w:tc>
          <w:tcPr>
            <w:tcW w:w="11448" w:type="dxa"/>
          </w:tcPr>
          <w:p w14:paraId="168C98A1" w14:textId="41F7582B" w:rsidR="008F13B0" w:rsidRDefault="00EB2570" w:rsidP="00967673">
            <w:pPr>
              <w:spacing w:after="0"/>
              <w:rPr>
                <w:rFonts w:cstheme="minorHAnsi"/>
              </w:rPr>
            </w:pPr>
            <w:r>
              <w:rPr>
                <w:rFonts w:cstheme="minorHAnsi"/>
              </w:rPr>
              <w:t xml:space="preserve">Opdateret med kommentarer fra </w:t>
            </w:r>
            <w:proofErr w:type="spellStart"/>
            <w:r>
              <w:rPr>
                <w:rFonts w:cstheme="minorHAnsi"/>
              </w:rPr>
              <w:t>review</w:t>
            </w:r>
            <w:proofErr w:type="spellEnd"/>
          </w:p>
        </w:tc>
      </w:tr>
      <w:tr w:rsidR="00856A5C" w:rsidRPr="00DF591E" w14:paraId="5A3F1BEA" w14:textId="77777777" w:rsidTr="003B0C0C">
        <w:tc>
          <w:tcPr>
            <w:tcW w:w="988" w:type="dxa"/>
          </w:tcPr>
          <w:p w14:paraId="547BD7E9" w14:textId="5A68021F" w:rsidR="00856A5C" w:rsidRDefault="00856A5C" w:rsidP="00967673">
            <w:pPr>
              <w:spacing w:after="0"/>
              <w:jc w:val="center"/>
              <w:rPr>
                <w:rFonts w:cstheme="minorHAnsi"/>
              </w:rPr>
            </w:pPr>
            <w:r>
              <w:rPr>
                <w:rFonts w:cstheme="minorHAnsi"/>
              </w:rPr>
              <w:t>1.0</w:t>
            </w:r>
          </w:p>
        </w:tc>
        <w:tc>
          <w:tcPr>
            <w:tcW w:w="864" w:type="dxa"/>
          </w:tcPr>
          <w:p w14:paraId="2E16F24B" w14:textId="3FD08F8D" w:rsidR="00856A5C" w:rsidRDefault="00856A5C" w:rsidP="00967673">
            <w:pPr>
              <w:spacing w:after="0"/>
              <w:rPr>
                <w:rFonts w:cstheme="minorHAnsi"/>
              </w:rPr>
            </w:pPr>
            <w:r>
              <w:rPr>
                <w:rFonts w:cstheme="minorHAnsi"/>
              </w:rPr>
              <w:t>MBR</w:t>
            </w:r>
          </w:p>
        </w:tc>
        <w:tc>
          <w:tcPr>
            <w:tcW w:w="1262" w:type="dxa"/>
          </w:tcPr>
          <w:p w14:paraId="4159E942" w14:textId="79DF14D6" w:rsidR="00856A5C" w:rsidRDefault="00856A5C" w:rsidP="00967673">
            <w:pPr>
              <w:spacing w:after="0"/>
              <w:rPr>
                <w:rFonts w:cstheme="minorHAnsi"/>
              </w:rPr>
            </w:pPr>
            <w:r>
              <w:rPr>
                <w:rFonts w:cstheme="minorHAnsi"/>
              </w:rPr>
              <w:t>2024-11-20</w:t>
            </w:r>
          </w:p>
        </w:tc>
        <w:tc>
          <w:tcPr>
            <w:tcW w:w="11448" w:type="dxa"/>
          </w:tcPr>
          <w:p w14:paraId="315663CA" w14:textId="0AAE25E8" w:rsidR="00856A5C" w:rsidRDefault="00856A5C" w:rsidP="00967673">
            <w:pPr>
              <w:spacing w:after="0"/>
              <w:rPr>
                <w:rFonts w:cstheme="minorHAnsi"/>
              </w:rPr>
            </w:pPr>
            <w:r>
              <w:rPr>
                <w:rFonts w:cstheme="minorHAnsi"/>
              </w:rPr>
              <w:t xml:space="preserve">Opdateret med kommentarer fra </w:t>
            </w:r>
            <w:proofErr w:type="spellStart"/>
            <w:r>
              <w:rPr>
                <w:rFonts w:cstheme="minorHAnsi"/>
              </w:rPr>
              <w:t>review</w:t>
            </w:r>
            <w:proofErr w:type="spellEnd"/>
          </w:p>
        </w:tc>
      </w:tr>
      <w:tr w:rsidR="00783E04" w:rsidRPr="00DF591E" w14:paraId="3580BAF6" w14:textId="77777777" w:rsidTr="003B0C0C">
        <w:tc>
          <w:tcPr>
            <w:tcW w:w="988" w:type="dxa"/>
          </w:tcPr>
          <w:p w14:paraId="108D1615" w14:textId="11F6509A" w:rsidR="00783E04" w:rsidRDefault="00783E04" w:rsidP="00967673">
            <w:pPr>
              <w:spacing w:after="0"/>
              <w:jc w:val="center"/>
              <w:rPr>
                <w:rFonts w:cstheme="minorHAnsi"/>
              </w:rPr>
            </w:pPr>
            <w:r>
              <w:rPr>
                <w:rFonts w:cstheme="minorHAnsi"/>
              </w:rPr>
              <w:t>1.1</w:t>
            </w:r>
          </w:p>
        </w:tc>
        <w:tc>
          <w:tcPr>
            <w:tcW w:w="864" w:type="dxa"/>
          </w:tcPr>
          <w:p w14:paraId="0F94D29D" w14:textId="4B87E558" w:rsidR="00783E04" w:rsidRDefault="00783E04" w:rsidP="00967673">
            <w:pPr>
              <w:spacing w:after="0"/>
              <w:rPr>
                <w:rFonts w:cstheme="minorHAnsi"/>
              </w:rPr>
            </w:pPr>
            <w:r>
              <w:rPr>
                <w:rFonts w:cstheme="minorHAnsi"/>
              </w:rPr>
              <w:t>CHO</w:t>
            </w:r>
          </w:p>
        </w:tc>
        <w:tc>
          <w:tcPr>
            <w:tcW w:w="1262" w:type="dxa"/>
          </w:tcPr>
          <w:p w14:paraId="5B60803D" w14:textId="160FBFD9" w:rsidR="00783E04" w:rsidRDefault="00783E04" w:rsidP="00967673">
            <w:pPr>
              <w:spacing w:after="0"/>
              <w:rPr>
                <w:rFonts w:cstheme="minorHAnsi"/>
              </w:rPr>
            </w:pPr>
            <w:r>
              <w:rPr>
                <w:rFonts w:cstheme="minorHAnsi"/>
              </w:rPr>
              <w:t>2025-01-13</w:t>
            </w:r>
          </w:p>
        </w:tc>
        <w:tc>
          <w:tcPr>
            <w:tcW w:w="11448" w:type="dxa"/>
          </w:tcPr>
          <w:p w14:paraId="20248EA3" w14:textId="4CF24294" w:rsidR="00783E04" w:rsidRDefault="00783E04" w:rsidP="00967673">
            <w:pPr>
              <w:spacing w:after="0"/>
              <w:rPr>
                <w:rFonts w:cstheme="minorHAnsi"/>
              </w:rPr>
            </w:pPr>
            <w:r>
              <w:rPr>
                <w:rFonts w:cstheme="minorHAnsi"/>
              </w:rPr>
              <w:t>Opdateret med sammenfletning med ældre DDS testprotokol</w:t>
            </w:r>
          </w:p>
        </w:tc>
      </w:tr>
    </w:tbl>
    <w:p w14:paraId="2833C6DA" w14:textId="77777777" w:rsidR="00DF591E" w:rsidRDefault="00DF591E">
      <w:pPr>
        <w:spacing w:after="0"/>
        <w:rPr>
          <w:rFonts w:cstheme="minorHAnsi"/>
          <w:color w:val="1F497D" w:themeColor="text2"/>
        </w:rPr>
      </w:pPr>
      <w:r>
        <w:rPr>
          <w:rFonts w:cstheme="minorHAnsi"/>
          <w:color w:val="1F497D" w:themeColor="text2"/>
        </w:rPr>
        <w:br w:type="page"/>
      </w:r>
    </w:p>
    <w:sdt>
      <w:sdtPr>
        <w:rPr>
          <w:rFonts w:cstheme="minorHAnsi"/>
          <w:color w:val="1F497D" w:themeColor="text2"/>
        </w:rPr>
        <w:id w:val="-801614141"/>
        <w:docPartObj>
          <w:docPartGallery w:val="Table of Contents"/>
          <w:docPartUnique/>
        </w:docPartObj>
      </w:sdtPr>
      <w:sdtEndPr>
        <w:rPr>
          <w:color w:val="auto"/>
        </w:rPr>
      </w:sdtEndPr>
      <w:sdtContent>
        <w:p w14:paraId="65605091" w14:textId="77777777" w:rsidR="00FC0130" w:rsidRPr="003863EB" w:rsidRDefault="00FC0130" w:rsidP="00BA139B">
          <w:pPr>
            <w:rPr>
              <w:rFonts w:cstheme="minorHAnsi"/>
              <w:b/>
              <w:bCs/>
              <w:color w:val="315A7A"/>
              <w:sz w:val="32"/>
              <w:szCs w:val="32"/>
            </w:rPr>
          </w:pPr>
          <w:r w:rsidRPr="003863EB">
            <w:rPr>
              <w:rFonts w:cstheme="minorHAnsi"/>
              <w:b/>
              <w:bCs/>
              <w:color w:val="315A7A"/>
              <w:sz w:val="32"/>
              <w:szCs w:val="32"/>
            </w:rPr>
            <w:t>I</w:t>
          </w:r>
          <w:r w:rsidR="00BA139B" w:rsidRPr="003863EB">
            <w:rPr>
              <w:rFonts w:cstheme="minorHAnsi"/>
              <w:b/>
              <w:bCs/>
              <w:color w:val="315A7A"/>
              <w:sz w:val="32"/>
              <w:szCs w:val="32"/>
            </w:rPr>
            <w:t>NDHOLDSFORTEGNELSE</w:t>
          </w:r>
        </w:p>
        <w:p w14:paraId="1BB57E49" w14:textId="5AC45887" w:rsidR="00116D2A" w:rsidRDefault="00880086">
          <w:pPr>
            <w:pStyle w:val="Indholdsfortegnelse1"/>
            <w:tabs>
              <w:tab w:val="left" w:pos="440"/>
              <w:tab w:val="right" w:leader="dot" w:pos="14562"/>
            </w:tabs>
            <w:rPr>
              <w:rFonts w:eastAsiaTheme="minorEastAsia" w:cstheme="minorBidi"/>
              <w:b w:val="0"/>
              <w:bCs w:val="0"/>
              <w:caps w:val="0"/>
              <w:noProof/>
              <w:kern w:val="2"/>
              <w:sz w:val="24"/>
              <w:szCs w:val="24"/>
              <w:lang w:eastAsia="da-DK"/>
              <w14:ligatures w14:val="standardContextual"/>
            </w:rPr>
          </w:pPr>
          <w:r w:rsidRPr="00DF591E">
            <w:rPr>
              <w:rFonts w:cstheme="minorHAnsi"/>
              <w:b w:val="0"/>
              <w:bCs w:val="0"/>
              <w:caps w:val="0"/>
            </w:rPr>
            <w:fldChar w:fldCharType="begin"/>
          </w:r>
          <w:r w:rsidRPr="00DF591E">
            <w:rPr>
              <w:rFonts w:cstheme="minorHAnsi"/>
              <w:b w:val="0"/>
              <w:bCs w:val="0"/>
              <w:caps w:val="0"/>
            </w:rPr>
            <w:instrText xml:space="preserve"> TOC \o "1-3" \h \z \u </w:instrText>
          </w:r>
          <w:r w:rsidRPr="00DF591E">
            <w:rPr>
              <w:rFonts w:cstheme="minorHAnsi"/>
              <w:b w:val="0"/>
              <w:bCs w:val="0"/>
              <w:caps w:val="0"/>
            </w:rPr>
            <w:fldChar w:fldCharType="separate"/>
          </w:r>
          <w:hyperlink w:anchor="_Toc183023242" w:history="1">
            <w:r w:rsidR="00116D2A" w:rsidRPr="00E57887">
              <w:rPr>
                <w:rStyle w:val="Hyperlink"/>
                <w:noProof/>
              </w:rPr>
              <w:t>1</w:t>
            </w:r>
            <w:r w:rsidR="00116D2A">
              <w:rPr>
                <w:rFonts w:eastAsiaTheme="minorEastAsia" w:cstheme="minorBidi"/>
                <w:b w:val="0"/>
                <w:bCs w:val="0"/>
                <w:caps w:val="0"/>
                <w:noProof/>
                <w:kern w:val="2"/>
                <w:sz w:val="24"/>
                <w:szCs w:val="24"/>
                <w:lang w:eastAsia="da-DK"/>
                <w14:ligatures w14:val="standardContextual"/>
              </w:rPr>
              <w:tab/>
            </w:r>
            <w:r w:rsidR="00116D2A" w:rsidRPr="00E57887">
              <w:rPr>
                <w:rStyle w:val="Hyperlink"/>
                <w:noProof/>
              </w:rPr>
              <w:t>Indledning</w:t>
            </w:r>
            <w:r w:rsidR="00116D2A">
              <w:rPr>
                <w:noProof/>
                <w:webHidden/>
              </w:rPr>
              <w:tab/>
            </w:r>
            <w:r w:rsidR="00116D2A">
              <w:rPr>
                <w:noProof/>
                <w:webHidden/>
              </w:rPr>
              <w:fldChar w:fldCharType="begin"/>
            </w:r>
            <w:r w:rsidR="00116D2A">
              <w:rPr>
                <w:noProof/>
                <w:webHidden/>
              </w:rPr>
              <w:instrText xml:space="preserve"> PAGEREF _Toc183023242 \h </w:instrText>
            </w:r>
            <w:r w:rsidR="00116D2A">
              <w:rPr>
                <w:noProof/>
                <w:webHidden/>
              </w:rPr>
            </w:r>
            <w:r w:rsidR="00116D2A">
              <w:rPr>
                <w:noProof/>
                <w:webHidden/>
              </w:rPr>
              <w:fldChar w:fldCharType="separate"/>
            </w:r>
            <w:r w:rsidR="00116D2A">
              <w:rPr>
                <w:noProof/>
                <w:webHidden/>
              </w:rPr>
              <w:t>4</w:t>
            </w:r>
            <w:r w:rsidR="00116D2A">
              <w:rPr>
                <w:noProof/>
                <w:webHidden/>
              </w:rPr>
              <w:fldChar w:fldCharType="end"/>
            </w:r>
          </w:hyperlink>
        </w:p>
        <w:p w14:paraId="1CBA7FE0" w14:textId="1AD439D3" w:rsidR="00116D2A" w:rsidRDefault="0014023C">
          <w:pPr>
            <w:pStyle w:val="Indholdsfortegnelse2"/>
            <w:tabs>
              <w:tab w:val="left" w:pos="720"/>
              <w:tab w:val="right" w:leader="dot" w:pos="14562"/>
            </w:tabs>
            <w:rPr>
              <w:rFonts w:eastAsiaTheme="minorEastAsia" w:cstheme="minorBidi"/>
              <w:bCs w:val="0"/>
              <w:noProof/>
              <w:kern w:val="2"/>
              <w:sz w:val="24"/>
              <w:lang w:eastAsia="da-DK"/>
              <w14:ligatures w14:val="standardContextual"/>
            </w:rPr>
          </w:pPr>
          <w:hyperlink w:anchor="_Toc183023243" w:history="1">
            <w:r w:rsidR="00116D2A" w:rsidRPr="00E57887">
              <w:rPr>
                <w:rStyle w:val="Hyperlink"/>
                <w:noProof/>
              </w:rPr>
              <w:t>1.1</w:t>
            </w:r>
            <w:r w:rsidR="00116D2A">
              <w:rPr>
                <w:rFonts w:eastAsiaTheme="minorEastAsia" w:cstheme="minorBidi"/>
                <w:bCs w:val="0"/>
                <w:noProof/>
                <w:kern w:val="2"/>
                <w:sz w:val="24"/>
                <w:lang w:eastAsia="da-DK"/>
                <w14:ligatures w14:val="standardContextual"/>
              </w:rPr>
              <w:tab/>
            </w:r>
            <w:r w:rsidR="00116D2A" w:rsidRPr="00E57887">
              <w:rPr>
                <w:rStyle w:val="Hyperlink"/>
                <w:noProof/>
              </w:rPr>
              <w:t>Formål og omfang</w:t>
            </w:r>
            <w:r w:rsidR="00116D2A">
              <w:rPr>
                <w:noProof/>
                <w:webHidden/>
              </w:rPr>
              <w:tab/>
            </w:r>
            <w:r w:rsidR="00116D2A">
              <w:rPr>
                <w:noProof/>
                <w:webHidden/>
              </w:rPr>
              <w:fldChar w:fldCharType="begin"/>
            </w:r>
            <w:r w:rsidR="00116D2A">
              <w:rPr>
                <w:noProof/>
                <w:webHidden/>
              </w:rPr>
              <w:instrText xml:space="preserve"> PAGEREF _Toc183023243 \h </w:instrText>
            </w:r>
            <w:r w:rsidR="00116D2A">
              <w:rPr>
                <w:noProof/>
                <w:webHidden/>
              </w:rPr>
            </w:r>
            <w:r w:rsidR="00116D2A">
              <w:rPr>
                <w:noProof/>
                <w:webHidden/>
              </w:rPr>
              <w:fldChar w:fldCharType="separate"/>
            </w:r>
            <w:r w:rsidR="00116D2A">
              <w:rPr>
                <w:noProof/>
                <w:webHidden/>
              </w:rPr>
              <w:t>4</w:t>
            </w:r>
            <w:r w:rsidR="00116D2A">
              <w:rPr>
                <w:noProof/>
                <w:webHidden/>
              </w:rPr>
              <w:fldChar w:fldCharType="end"/>
            </w:r>
          </w:hyperlink>
        </w:p>
        <w:p w14:paraId="39C8878C" w14:textId="1CF3F141" w:rsidR="00116D2A" w:rsidRDefault="0014023C">
          <w:pPr>
            <w:pStyle w:val="Indholdsfortegnelse2"/>
            <w:tabs>
              <w:tab w:val="left" w:pos="720"/>
              <w:tab w:val="right" w:leader="dot" w:pos="14562"/>
            </w:tabs>
            <w:rPr>
              <w:rFonts w:eastAsiaTheme="minorEastAsia" w:cstheme="minorBidi"/>
              <w:bCs w:val="0"/>
              <w:noProof/>
              <w:kern w:val="2"/>
              <w:sz w:val="24"/>
              <w:lang w:eastAsia="da-DK"/>
              <w14:ligatures w14:val="standardContextual"/>
            </w:rPr>
          </w:pPr>
          <w:hyperlink w:anchor="_Toc183023244" w:history="1">
            <w:r w:rsidR="00116D2A" w:rsidRPr="00E57887">
              <w:rPr>
                <w:rStyle w:val="Hyperlink"/>
                <w:noProof/>
              </w:rPr>
              <w:t>1.2</w:t>
            </w:r>
            <w:r w:rsidR="00116D2A">
              <w:rPr>
                <w:rFonts w:eastAsiaTheme="minorEastAsia" w:cstheme="minorBidi"/>
                <w:bCs w:val="0"/>
                <w:noProof/>
                <w:kern w:val="2"/>
                <w:sz w:val="24"/>
                <w:lang w:eastAsia="da-DK"/>
                <w14:ligatures w14:val="standardContextual"/>
              </w:rPr>
              <w:tab/>
            </w:r>
            <w:r w:rsidR="00116D2A" w:rsidRPr="00E57887">
              <w:rPr>
                <w:rStyle w:val="Hyperlink"/>
                <w:noProof/>
              </w:rPr>
              <w:t>Roller</w:t>
            </w:r>
            <w:r w:rsidR="00116D2A">
              <w:rPr>
                <w:noProof/>
                <w:webHidden/>
              </w:rPr>
              <w:tab/>
            </w:r>
            <w:r w:rsidR="00116D2A">
              <w:rPr>
                <w:noProof/>
                <w:webHidden/>
              </w:rPr>
              <w:fldChar w:fldCharType="begin"/>
            </w:r>
            <w:r w:rsidR="00116D2A">
              <w:rPr>
                <w:noProof/>
                <w:webHidden/>
              </w:rPr>
              <w:instrText xml:space="preserve"> PAGEREF _Toc183023244 \h </w:instrText>
            </w:r>
            <w:r w:rsidR="00116D2A">
              <w:rPr>
                <w:noProof/>
                <w:webHidden/>
              </w:rPr>
            </w:r>
            <w:r w:rsidR="00116D2A">
              <w:rPr>
                <w:noProof/>
                <w:webHidden/>
              </w:rPr>
              <w:fldChar w:fldCharType="separate"/>
            </w:r>
            <w:r w:rsidR="00116D2A">
              <w:rPr>
                <w:noProof/>
                <w:webHidden/>
              </w:rPr>
              <w:t>4</w:t>
            </w:r>
            <w:r w:rsidR="00116D2A">
              <w:rPr>
                <w:noProof/>
                <w:webHidden/>
              </w:rPr>
              <w:fldChar w:fldCharType="end"/>
            </w:r>
          </w:hyperlink>
        </w:p>
        <w:p w14:paraId="5D04D129" w14:textId="58FEBB26" w:rsidR="00116D2A" w:rsidRDefault="0014023C">
          <w:pPr>
            <w:pStyle w:val="Indholdsfortegnelse2"/>
            <w:tabs>
              <w:tab w:val="left" w:pos="720"/>
              <w:tab w:val="right" w:leader="dot" w:pos="14562"/>
            </w:tabs>
            <w:rPr>
              <w:rFonts w:eastAsiaTheme="minorEastAsia" w:cstheme="minorBidi"/>
              <w:bCs w:val="0"/>
              <w:noProof/>
              <w:kern w:val="2"/>
              <w:sz w:val="24"/>
              <w:lang w:eastAsia="da-DK"/>
              <w14:ligatures w14:val="standardContextual"/>
            </w:rPr>
          </w:pPr>
          <w:hyperlink w:anchor="_Toc183023245" w:history="1">
            <w:r w:rsidR="00116D2A" w:rsidRPr="00E57887">
              <w:rPr>
                <w:rStyle w:val="Hyperlink"/>
                <w:noProof/>
              </w:rPr>
              <w:t>1.3</w:t>
            </w:r>
            <w:r w:rsidR="00116D2A">
              <w:rPr>
                <w:rFonts w:eastAsiaTheme="minorEastAsia" w:cstheme="minorBidi"/>
                <w:bCs w:val="0"/>
                <w:noProof/>
                <w:kern w:val="2"/>
                <w:sz w:val="24"/>
                <w:lang w:eastAsia="da-DK"/>
                <w14:ligatures w14:val="standardContextual"/>
              </w:rPr>
              <w:tab/>
            </w:r>
            <w:r w:rsidR="00116D2A" w:rsidRPr="00E57887">
              <w:rPr>
                <w:rStyle w:val="Hyperlink"/>
                <w:noProof/>
              </w:rPr>
              <w:t>Metode</w:t>
            </w:r>
            <w:r w:rsidR="00116D2A">
              <w:rPr>
                <w:noProof/>
                <w:webHidden/>
              </w:rPr>
              <w:tab/>
            </w:r>
            <w:r w:rsidR="00116D2A">
              <w:rPr>
                <w:noProof/>
                <w:webHidden/>
              </w:rPr>
              <w:fldChar w:fldCharType="begin"/>
            </w:r>
            <w:r w:rsidR="00116D2A">
              <w:rPr>
                <w:noProof/>
                <w:webHidden/>
              </w:rPr>
              <w:instrText xml:space="preserve"> PAGEREF _Toc183023245 \h </w:instrText>
            </w:r>
            <w:r w:rsidR="00116D2A">
              <w:rPr>
                <w:noProof/>
                <w:webHidden/>
              </w:rPr>
            </w:r>
            <w:r w:rsidR="00116D2A">
              <w:rPr>
                <w:noProof/>
                <w:webHidden/>
              </w:rPr>
              <w:fldChar w:fldCharType="separate"/>
            </w:r>
            <w:r w:rsidR="00116D2A">
              <w:rPr>
                <w:noProof/>
                <w:webHidden/>
              </w:rPr>
              <w:t>5</w:t>
            </w:r>
            <w:r w:rsidR="00116D2A">
              <w:rPr>
                <w:noProof/>
                <w:webHidden/>
              </w:rPr>
              <w:fldChar w:fldCharType="end"/>
            </w:r>
          </w:hyperlink>
        </w:p>
        <w:p w14:paraId="1CD900CA" w14:textId="3316D479" w:rsidR="00116D2A" w:rsidRDefault="0014023C">
          <w:pPr>
            <w:pStyle w:val="Indholdsfortegnelse2"/>
            <w:tabs>
              <w:tab w:val="left" w:pos="720"/>
              <w:tab w:val="right" w:leader="dot" w:pos="14562"/>
            </w:tabs>
            <w:rPr>
              <w:rFonts w:eastAsiaTheme="minorEastAsia" w:cstheme="minorBidi"/>
              <w:bCs w:val="0"/>
              <w:noProof/>
              <w:kern w:val="2"/>
              <w:sz w:val="24"/>
              <w:lang w:eastAsia="da-DK"/>
              <w14:ligatures w14:val="standardContextual"/>
            </w:rPr>
          </w:pPr>
          <w:hyperlink w:anchor="_Toc183023246" w:history="1">
            <w:r w:rsidR="00116D2A" w:rsidRPr="00E57887">
              <w:rPr>
                <w:rStyle w:val="Hyperlink"/>
                <w:noProof/>
              </w:rPr>
              <w:t>1.4</w:t>
            </w:r>
            <w:r w:rsidR="00116D2A">
              <w:rPr>
                <w:rFonts w:eastAsiaTheme="minorEastAsia" w:cstheme="minorBidi"/>
                <w:bCs w:val="0"/>
                <w:noProof/>
                <w:kern w:val="2"/>
                <w:sz w:val="24"/>
                <w:lang w:eastAsia="da-DK"/>
                <w14:ligatures w14:val="standardContextual"/>
              </w:rPr>
              <w:tab/>
            </w:r>
            <w:r w:rsidR="00116D2A" w:rsidRPr="00E57887">
              <w:rPr>
                <w:rStyle w:val="Hyperlink"/>
                <w:noProof/>
              </w:rPr>
              <w:t>Tools</w:t>
            </w:r>
            <w:r w:rsidR="00116D2A">
              <w:rPr>
                <w:noProof/>
                <w:webHidden/>
              </w:rPr>
              <w:tab/>
            </w:r>
            <w:r w:rsidR="00116D2A">
              <w:rPr>
                <w:noProof/>
                <w:webHidden/>
              </w:rPr>
              <w:fldChar w:fldCharType="begin"/>
            </w:r>
            <w:r w:rsidR="00116D2A">
              <w:rPr>
                <w:noProof/>
                <w:webHidden/>
              </w:rPr>
              <w:instrText xml:space="preserve"> PAGEREF _Toc183023246 \h </w:instrText>
            </w:r>
            <w:r w:rsidR="00116D2A">
              <w:rPr>
                <w:noProof/>
                <w:webHidden/>
              </w:rPr>
            </w:r>
            <w:r w:rsidR="00116D2A">
              <w:rPr>
                <w:noProof/>
                <w:webHidden/>
              </w:rPr>
              <w:fldChar w:fldCharType="separate"/>
            </w:r>
            <w:r w:rsidR="00116D2A">
              <w:rPr>
                <w:noProof/>
                <w:webHidden/>
              </w:rPr>
              <w:t>6</w:t>
            </w:r>
            <w:r w:rsidR="00116D2A">
              <w:rPr>
                <w:noProof/>
                <w:webHidden/>
              </w:rPr>
              <w:fldChar w:fldCharType="end"/>
            </w:r>
          </w:hyperlink>
        </w:p>
        <w:p w14:paraId="4C0018A1" w14:textId="4DD3BA3B" w:rsidR="00116D2A" w:rsidRDefault="0014023C">
          <w:pPr>
            <w:pStyle w:val="Indholdsfortegnelse2"/>
            <w:tabs>
              <w:tab w:val="left" w:pos="720"/>
              <w:tab w:val="right" w:leader="dot" w:pos="14562"/>
            </w:tabs>
            <w:rPr>
              <w:rFonts w:eastAsiaTheme="minorEastAsia" w:cstheme="minorBidi"/>
              <w:bCs w:val="0"/>
              <w:noProof/>
              <w:kern w:val="2"/>
              <w:sz w:val="24"/>
              <w:lang w:eastAsia="da-DK"/>
              <w14:ligatures w14:val="standardContextual"/>
            </w:rPr>
          </w:pPr>
          <w:hyperlink w:anchor="_Toc183023247" w:history="1">
            <w:r w:rsidR="00116D2A" w:rsidRPr="00E57887">
              <w:rPr>
                <w:rStyle w:val="Hyperlink"/>
                <w:noProof/>
              </w:rPr>
              <w:t>1.5</w:t>
            </w:r>
            <w:r w:rsidR="00116D2A">
              <w:rPr>
                <w:rFonts w:eastAsiaTheme="minorEastAsia" w:cstheme="minorBidi"/>
                <w:bCs w:val="0"/>
                <w:noProof/>
                <w:kern w:val="2"/>
                <w:sz w:val="24"/>
                <w:lang w:eastAsia="da-DK"/>
                <w14:ligatures w14:val="standardContextual"/>
              </w:rPr>
              <w:tab/>
            </w:r>
            <w:r w:rsidR="00116D2A" w:rsidRPr="00E57887">
              <w:rPr>
                <w:rStyle w:val="Hyperlink"/>
                <w:noProof/>
              </w:rPr>
              <w:t>Baggrundsmateriale</w:t>
            </w:r>
            <w:r w:rsidR="00116D2A">
              <w:rPr>
                <w:noProof/>
                <w:webHidden/>
              </w:rPr>
              <w:tab/>
            </w:r>
            <w:r w:rsidR="00116D2A">
              <w:rPr>
                <w:noProof/>
                <w:webHidden/>
              </w:rPr>
              <w:fldChar w:fldCharType="begin"/>
            </w:r>
            <w:r w:rsidR="00116D2A">
              <w:rPr>
                <w:noProof/>
                <w:webHidden/>
              </w:rPr>
              <w:instrText xml:space="preserve"> PAGEREF _Toc183023247 \h </w:instrText>
            </w:r>
            <w:r w:rsidR="00116D2A">
              <w:rPr>
                <w:noProof/>
                <w:webHidden/>
              </w:rPr>
            </w:r>
            <w:r w:rsidR="00116D2A">
              <w:rPr>
                <w:noProof/>
                <w:webHidden/>
              </w:rPr>
              <w:fldChar w:fldCharType="separate"/>
            </w:r>
            <w:r w:rsidR="00116D2A">
              <w:rPr>
                <w:noProof/>
                <w:webHidden/>
              </w:rPr>
              <w:t>6</w:t>
            </w:r>
            <w:r w:rsidR="00116D2A">
              <w:rPr>
                <w:noProof/>
                <w:webHidden/>
              </w:rPr>
              <w:fldChar w:fldCharType="end"/>
            </w:r>
          </w:hyperlink>
        </w:p>
        <w:p w14:paraId="3ABDAAC3" w14:textId="301A5ABD" w:rsidR="00116D2A" w:rsidRDefault="0014023C">
          <w:pPr>
            <w:pStyle w:val="Indholdsfortegnelse2"/>
            <w:tabs>
              <w:tab w:val="left" w:pos="720"/>
              <w:tab w:val="right" w:leader="dot" w:pos="14562"/>
            </w:tabs>
            <w:rPr>
              <w:rFonts w:eastAsiaTheme="minorEastAsia" w:cstheme="minorBidi"/>
              <w:bCs w:val="0"/>
              <w:noProof/>
              <w:kern w:val="2"/>
              <w:sz w:val="24"/>
              <w:lang w:eastAsia="da-DK"/>
              <w14:ligatures w14:val="standardContextual"/>
            </w:rPr>
          </w:pPr>
          <w:hyperlink w:anchor="_Toc183023248" w:history="1">
            <w:r w:rsidR="00116D2A" w:rsidRPr="00E57887">
              <w:rPr>
                <w:rStyle w:val="Hyperlink"/>
                <w:noProof/>
              </w:rPr>
              <w:t>1.6</w:t>
            </w:r>
            <w:r w:rsidR="00116D2A">
              <w:rPr>
                <w:rFonts w:eastAsiaTheme="minorEastAsia" w:cstheme="minorBidi"/>
                <w:bCs w:val="0"/>
                <w:noProof/>
                <w:kern w:val="2"/>
                <w:sz w:val="24"/>
                <w:lang w:eastAsia="da-DK"/>
                <w14:ligatures w14:val="standardContextual"/>
              </w:rPr>
              <w:tab/>
            </w:r>
            <w:r w:rsidR="00116D2A" w:rsidRPr="00E57887">
              <w:rPr>
                <w:rStyle w:val="Hyperlink"/>
                <w:rFonts w:ascii="Calibri" w:eastAsia="Calibri" w:hAnsi="Calibri" w:cs="Calibri"/>
                <w:noProof/>
                <w:lang w:val="da"/>
              </w:rPr>
              <w:t>Testresultat</w:t>
            </w:r>
            <w:r w:rsidR="00116D2A">
              <w:rPr>
                <w:noProof/>
                <w:webHidden/>
              </w:rPr>
              <w:tab/>
            </w:r>
            <w:r w:rsidR="00116D2A">
              <w:rPr>
                <w:noProof/>
                <w:webHidden/>
              </w:rPr>
              <w:fldChar w:fldCharType="begin"/>
            </w:r>
            <w:r w:rsidR="00116D2A">
              <w:rPr>
                <w:noProof/>
                <w:webHidden/>
              </w:rPr>
              <w:instrText xml:space="preserve"> PAGEREF _Toc183023248 \h </w:instrText>
            </w:r>
            <w:r w:rsidR="00116D2A">
              <w:rPr>
                <w:noProof/>
                <w:webHidden/>
              </w:rPr>
            </w:r>
            <w:r w:rsidR="00116D2A">
              <w:rPr>
                <w:noProof/>
                <w:webHidden/>
              </w:rPr>
              <w:fldChar w:fldCharType="separate"/>
            </w:r>
            <w:r w:rsidR="00116D2A">
              <w:rPr>
                <w:noProof/>
                <w:webHidden/>
              </w:rPr>
              <w:t>7</w:t>
            </w:r>
            <w:r w:rsidR="00116D2A">
              <w:rPr>
                <w:noProof/>
                <w:webHidden/>
              </w:rPr>
              <w:fldChar w:fldCharType="end"/>
            </w:r>
          </w:hyperlink>
        </w:p>
        <w:p w14:paraId="194CBF41" w14:textId="13AACFC5" w:rsidR="00116D2A" w:rsidRDefault="0014023C">
          <w:pPr>
            <w:pStyle w:val="Indholdsfortegnelse1"/>
            <w:tabs>
              <w:tab w:val="left" w:pos="440"/>
              <w:tab w:val="right" w:leader="dot" w:pos="14562"/>
            </w:tabs>
            <w:rPr>
              <w:rFonts w:eastAsiaTheme="minorEastAsia" w:cstheme="minorBidi"/>
              <w:b w:val="0"/>
              <w:bCs w:val="0"/>
              <w:caps w:val="0"/>
              <w:noProof/>
              <w:kern w:val="2"/>
              <w:sz w:val="24"/>
              <w:szCs w:val="24"/>
              <w:lang w:eastAsia="da-DK"/>
              <w14:ligatures w14:val="standardContextual"/>
            </w:rPr>
          </w:pPr>
          <w:hyperlink w:anchor="_Toc183023249" w:history="1">
            <w:r w:rsidR="00116D2A" w:rsidRPr="00E57887">
              <w:rPr>
                <w:rStyle w:val="Hyperlink"/>
                <w:noProof/>
              </w:rPr>
              <w:t>2</w:t>
            </w:r>
            <w:r w:rsidR="00116D2A">
              <w:rPr>
                <w:rFonts w:eastAsiaTheme="minorEastAsia" w:cstheme="minorBidi"/>
                <w:b w:val="0"/>
                <w:bCs w:val="0"/>
                <w:caps w:val="0"/>
                <w:noProof/>
                <w:kern w:val="2"/>
                <w:sz w:val="24"/>
                <w:szCs w:val="24"/>
                <w:lang w:eastAsia="da-DK"/>
                <w14:ligatures w14:val="standardContextual"/>
              </w:rPr>
              <w:tab/>
            </w:r>
            <w:r w:rsidR="00116D2A" w:rsidRPr="00E57887">
              <w:rPr>
                <w:rStyle w:val="Hyperlink"/>
                <w:noProof/>
              </w:rPr>
              <w:t>Oplysninger om Leverandør og System under test (SUT)</w:t>
            </w:r>
            <w:r w:rsidR="00116D2A">
              <w:rPr>
                <w:noProof/>
                <w:webHidden/>
              </w:rPr>
              <w:tab/>
            </w:r>
            <w:r w:rsidR="00116D2A">
              <w:rPr>
                <w:noProof/>
                <w:webHidden/>
              </w:rPr>
              <w:fldChar w:fldCharType="begin"/>
            </w:r>
            <w:r w:rsidR="00116D2A">
              <w:rPr>
                <w:noProof/>
                <w:webHidden/>
              </w:rPr>
              <w:instrText xml:space="preserve"> PAGEREF _Toc183023249 \h </w:instrText>
            </w:r>
            <w:r w:rsidR="00116D2A">
              <w:rPr>
                <w:noProof/>
                <w:webHidden/>
              </w:rPr>
            </w:r>
            <w:r w:rsidR="00116D2A">
              <w:rPr>
                <w:noProof/>
                <w:webHidden/>
              </w:rPr>
              <w:fldChar w:fldCharType="separate"/>
            </w:r>
            <w:r w:rsidR="00116D2A">
              <w:rPr>
                <w:noProof/>
                <w:webHidden/>
              </w:rPr>
              <w:t>8</w:t>
            </w:r>
            <w:r w:rsidR="00116D2A">
              <w:rPr>
                <w:noProof/>
                <w:webHidden/>
              </w:rPr>
              <w:fldChar w:fldCharType="end"/>
            </w:r>
          </w:hyperlink>
        </w:p>
        <w:p w14:paraId="3051CDDF" w14:textId="77F33F61" w:rsidR="00116D2A" w:rsidRDefault="0014023C">
          <w:pPr>
            <w:pStyle w:val="Indholdsfortegnelse2"/>
            <w:tabs>
              <w:tab w:val="left" w:pos="720"/>
              <w:tab w:val="right" w:leader="dot" w:pos="14562"/>
            </w:tabs>
            <w:rPr>
              <w:rFonts w:eastAsiaTheme="minorEastAsia" w:cstheme="minorBidi"/>
              <w:bCs w:val="0"/>
              <w:noProof/>
              <w:kern w:val="2"/>
              <w:sz w:val="24"/>
              <w:lang w:eastAsia="da-DK"/>
              <w14:ligatures w14:val="standardContextual"/>
            </w:rPr>
          </w:pPr>
          <w:hyperlink w:anchor="_Toc183023250" w:history="1">
            <w:r w:rsidR="00116D2A" w:rsidRPr="00E57887">
              <w:rPr>
                <w:rStyle w:val="Hyperlink"/>
                <w:noProof/>
              </w:rPr>
              <w:t>2.1</w:t>
            </w:r>
            <w:r w:rsidR="00116D2A">
              <w:rPr>
                <w:rFonts w:eastAsiaTheme="minorEastAsia" w:cstheme="minorBidi"/>
                <w:bCs w:val="0"/>
                <w:noProof/>
                <w:kern w:val="2"/>
                <w:sz w:val="24"/>
                <w:lang w:eastAsia="da-DK"/>
                <w14:ligatures w14:val="standardContextual"/>
              </w:rPr>
              <w:tab/>
            </w:r>
            <w:r w:rsidR="00116D2A" w:rsidRPr="00E57887">
              <w:rPr>
                <w:rStyle w:val="Hyperlink"/>
                <w:noProof/>
              </w:rPr>
              <w:t>Oplysninger om leverandøren</w:t>
            </w:r>
            <w:r w:rsidR="00116D2A">
              <w:rPr>
                <w:noProof/>
                <w:webHidden/>
              </w:rPr>
              <w:tab/>
            </w:r>
            <w:r w:rsidR="00116D2A">
              <w:rPr>
                <w:noProof/>
                <w:webHidden/>
              </w:rPr>
              <w:fldChar w:fldCharType="begin"/>
            </w:r>
            <w:r w:rsidR="00116D2A">
              <w:rPr>
                <w:noProof/>
                <w:webHidden/>
              </w:rPr>
              <w:instrText xml:space="preserve"> PAGEREF _Toc183023250 \h </w:instrText>
            </w:r>
            <w:r w:rsidR="00116D2A">
              <w:rPr>
                <w:noProof/>
                <w:webHidden/>
              </w:rPr>
            </w:r>
            <w:r w:rsidR="00116D2A">
              <w:rPr>
                <w:noProof/>
                <w:webHidden/>
              </w:rPr>
              <w:fldChar w:fldCharType="separate"/>
            </w:r>
            <w:r w:rsidR="00116D2A">
              <w:rPr>
                <w:noProof/>
                <w:webHidden/>
              </w:rPr>
              <w:t>8</w:t>
            </w:r>
            <w:r w:rsidR="00116D2A">
              <w:rPr>
                <w:noProof/>
                <w:webHidden/>
              </w:rPr>
              <w:fldChar w:fldCharType="end"/>
            </w:r>
          </w:hyperlink>
        </w:p>
        <w:p w14:paraId="4D53B2C3" w14:textId="5E5B83E9" w:rsidR="00116D2A" w:rsidRDefault="0014023C">
          <w:pPr>
            <w:pStyle w:val="Indholdsfortegnelse2"/>
            <w:tabs>
              <w:tab w:val="left" w:pos="720"/>
              <w:tab w:val="right" w:leader="dot" w:pos="14562"/>
            </w:tabs>
            <w:rPr>
              <w:rFonts w:eastAsiaTheme="minorEastAsia" w:cstheme="minorBidi"/>
              <w:bCs w:val="0"/>
              <w:noProof/>
              <w:kern w:val="2"/>
              <w:sz w:val="24"/>
              <w:lang w:eastAsia="da-DK"/>
              <w14:ligatures w14:val="standardContextual"/>
            </w:rPr>
          </w:pPr>
          <w:hyperlink w:anchor="_Toc183023251" w:history="1">
            <w:r w:rsidR="00116D2A" w:rsidRPr="00E57887">
              <w:rPr>
                <w:rStyle w:val="Hyperlink"/>
                <w:noProof/>
              </w:rPr>
              <w:t>2.2</w:t>
            </w:r>
            <w:r w:rsidR="00116D2A">
              <w:rPr>
                <w:rFonts w:eastAsiaTheme="minorEastAsia" w:cstheme="minorBidi"/>
                <w:bCs w:val="0"/>
                <w:noProof/>
                <w:kern w:val="2"/>
                <w:sz w:val="24"/>
                <w:lang w:eastAsia="da-DK"/>
                <w14:ligatures w14:val="standardContextual"/>
              </w:rPr>
              <w:tab/>
            </w:r>
            <w:r w:rsidR="00116D2A" w:rsidRPr="00E57887">
              <w:rPr>
                <w:rStyle w:val="Hyperlink"/>
                <w:noProof/>
              </w:rPr>
              <w:t>Oplysninger om system under test (SUT)</w:t>
            </w:r>
            <w:r w:rsidR="00116D2A">
              <w:rPr>
                <w:noProof/>
                <w:webHidden/>
              </w:rPr>
              <w:tab/>
            </w:r>
            <w:r w:rsidR="00116D2A">
              <w:rPr>
                <w:noProof/>
                <w:webHidden/>
              </w:rPr>
              <w:fldChar w:fldCharType="begin"/>
            </w:r>
            <w:r w:rsidR="00116D2A">
              <w:rPr>
                <w:noProof/>
                <w:webHidden/>
              </w:rPr>
              <w:instrText xml:space="preserve"> PAGEREF _Toc183023251 \h </w:instrText>
            </w:r>
            <w:r w:rsidR="00116D2A">
              <w:rPr>
                <w:noProof/>
                <w:webHidden/>
              </w:rPr>
            </w:r>
            <w:r w:rsidR="00116D2A">
              <w:rPr>
                <w:noProof/>
                <w:webHidden/>
              </w:rPr>
              <w:fldChar w:fldCharType="separate"/>
            </w:r>
            <w:r w:rsidR="00116D2A">
              <w:rPr>
                <w:noProof/>
                <w:webHidden/>
              </w:rPr>
              <w:t>8</w:t>
            </w:r>
            <w:r w:rsidR="00116D2A">
              <w:rPr>
                <w:noProof/>
                <w:webHidden/>
              </w:rPr>
              <w:fldChar w:fldCharType="end"/>
            </w:r>
          </w:hyperlink>
        </w:p>
        <w:p w14:paraId="1EFDB902" w14:textId="0681EAD7" w:rsidR="00116D2A" w:rsidRDefault="0014023C">
          <w:pPr>
            <w:pStyle w:val="Indholdsfortegnelse2"/>
            <w:tabs>
              <w:tab w:val="left" w:pos="720"/>
              <w:tab w:val="right" w:leader="dot" w:pos="14562"/>
            </w:tabs>
            <w:rPr>
              <w:rFonts w:eastAsiaTheme="minorEastAsia" w:cstheme="minorBidi"/>
              <w:bCs w:val="0"/>
              <w:noProof/>
              <w:kern w:val="2"/>
              <w:sz w:val="24"/>
              <w:lang w:eastAsia="da-DK"/>
              <w14:ligatures w14:val="standardContextual"/>
            </w:rPr>
          </w:pPr>
          <w:hyperlink w:anchor="_Toc183023252" w:history="1">
            <w:r w:rsidR="00116D2A" w:rsidRPr="00E57887">
              <w:rPr>
                <w:rStyle w:val="Hyperlink"/>
                <w:noProof/>
              </w:rPr>
              <w:t>2.3</w:t>
            </w:r>
            <w:r w:rsidR="00116D2A">
              <w:rPr>
                <w:rFonts w:eastAsiaTheme="minorEastAsia" w:cstheme="minorBidi"/>
                <w:bCs w:val="0"/>
                <w:noProof/>
                <w:kern w:val="2"/>
                <w:sz w:val="24"/>
                <w:lang w:eastAsia="da-DK"/>
                <w14:ligatures w14:val="standardContextual"/>
              </w:rPr>
              <w:tab/>
            </w:r>
            <w:r w:rsidR="00116D2A" w:rsidRPr="00E57887">
              <w:rPr>
                <w:rStyle w:val="Hyperlink"/>
                <w:noProof/>
              </w:rPr>
              <w:t>Oplysninger om resultatet af testen</w:t>
            </w:r>
            <w:r w:rsidR="00116D2A">
              <w:rPr>
                <w:noProof/>
                <w:webHidden/>
              </w:rPr>
              <w:tab/>
            </w:r>
            <w:r w:rsidR="00116D2A">
              <w:rPr>
                <w:noProof/>
                <w:webHidden/>
              </w:rPr>
              <w:fldChar w:fldCharType="begin"/>
            </w:r>
            <w:r w:rsidR="00116D2A">
              <w:rPr>
                <w:noProof/>
                <w:webHidden/>
              </w:rPr>
              <w:instrText xml:space="preserve"> PAGEREF _Toc183023252 \h </w:instrText>
            </w:r>
            <w:r w:rsidR="00116D2A">
              <w:rPr>
                <w:noProof/>
                <w:webHidden/>
              </w:rPr>
            </w:r>
            <w:r w:rsidR="00116D2A">
              <w:rPr>
                <w:noProof/>
                <w:webHidden/>
              </w:rPr>
              <w:fldChar w:fldCharType="separate"/>
            </w:r>
            <w:r w:rsidR="00116D2A">
              <w:rPr>
                <w:noProof/>
                <w:webHidden/>
              </w:rPr>
              <w:t>8</w:t>
            </w:r>
            <w:r w:rsidR="00116D2A">
              <w:rPr>
                <w:noProof/>
                <w:webHidden/>
              </w:rPr>
              <w:fldChar w:fldCharType="end"/>
            </w:r>
          </w:hyperlink>
        </w:p>
        <w:p w14:paraId="06AF5739" w14:textId="52DAC8AF" w:rsidR="00116D2A" w:rsidRDefault="0014023C">
          <w:pPr>
            <w:pStyle w:val="Indholdsfortegnelse2"/>
            <w:tabs>
              <w:tab w:val="left" w:pos="720"/>
              <w:tab w:val="right" w:leader="dot" w:pos="14562"/>
            </w:tabs>
            <w:rPr>
              <w:rFonts w:eastAsiaTheme="minorEastAsia" w:cstheme="minorBidi"/>
              <w:bCs w:val="0"/>
              <w:noProof/>
              <w:kern w:val="2"/>
              <w:sz w:val="24"/>
              <w:lang w:eastAsia="da-DK"/>
              <w14:ligatures w14:val="standardContextual"/>
            </w:rPr>
          </w:pPr>
          <w:hyperlink w:anchor="_Toc183023253" w:history="1">
            <w:r w:rsidR="00116D2A" w:rsidRPr="00E57887">
              <w:rPr>
                <w:rStyle w:val="Hyperlink"/>
                <w:noProof/>
              </w:rPr>
              <w:t>2.4</w:t>
            </w:r>
            <w:r w:rsidR="00116D2A">
              <w:rPr>
                <w:rFonts w:eastAsiaTheme="minorEastAsia" w:cstheme="minorBidi"/>
                <w:bCs w:val="0"/>
                <w:noProof/>
                <w:kern w:val="2"/>
                <w:sz w:val="24"/>
                <w:lang w:eastAsia="da-DK"/>
                <w14:ligatures w14:val="standardContextual"/>
              </w:rPr>
              <w:tab/>
            </w:r>
            <w:r w:rsidR="00116D2A" w:rsidRPr="00E57887">
              <w:rPr>
                <w:rStyle w:val="Hyperlink"/>
                <w:noProof/>
              </w:rPr>
              <w:t>Oplysninger om deltagere i testen</w:t>
            </w:r>
            <w:r w:rsidR="00116D2A">
              <w:rPr>
                <w:noProof/>
                <w:webHidden/>
              </w:rPr>
              <w:tab/>
            </w:r>
            <w:r w:rsidR="00116D2A">
              <w:rPr>
                <w:noProof/>
                <w:webHidden/>
              </w:rPr>
              <w:fldChar w:fldCharType="begin"/>
            </w:r>
            <w:r w:rsidR="00116D2A">
              <w:rPr>
                <w:noProof/>
                <w:webHidden/>
              </w:rPr>
              <w:instrText xml:space="preserve"> PAGEREF _Toc183023253 \h </w:instrText>
            </w:r>
            <w:r w:rsidR="00116D2A">
              <w:rPr>
                <w:noProof/>
                <w:webHidden/>
              </w:rPr>
            </w:r>
            <w:r w:rsidR="00116D2A">
              <w:rPr>
                <w:noProof/>
                <w:webHidden/>
              </w:rPr>
              <w:fldChar w:fldCharType="separate"/>
            </w:r>
            <w:r w:rsidR="00116D2A">
              <w:rPr>
                <w:noProof/>
                <w:webHidden/>
              </w:rPr>
              <w:t>9</w:t>
            </w:r>
            <w:r w:rsidR="00116D2A">
              <w:rPr>
                <w:noProof/>
                <w:webHidden/>
              </w:rPr>
              <w:fldChar w:fldCharType="end"/>
            </w:r>
          </w:hyperlink>
        </w:p>
        <w:p w14:paraId="0FB1E2DA" w14:textId="2EB8BC1D" w:rsidR="00116D2A" w:rsidRDefault="0014023C">
          <w:pPr>
            <w:pStyle w:val="Indholdsfortegnelse1"/>
            <w:tabs>
              <w:tab w:val="left" w:pos="440"/>
              <w:tab w:val="right" w:leader="dot" w:pos="14562"/>
            </w:tabs>
            <w:rPr>
              <w:rFonts w:eastAsiaTheme="minorEastAsia" w:cstheme="minorBidi"/>
              <w:b w:val="0"/>
              <w:bCs w:val="0"/>
              <w:caps w:val="0"/>
              <w:noProof/>
              <w:kern w:val="2"/>
              <w:sz w:val="24"/>
              <w:szCs w:val="24"/>
              <w:lang w:eastAsia="da-DK"/>
              <w14:ligatures w14:val="standardContextual"/>
            </w:rPr>
          </w:pPr>
          <w:hyperlink w:anchor="_Toc183023254" w:history="1">
            <w:r w:rsidR="00116D2A" w:rsidRPr="00E57887">
              <w:rPr>
                <w:rStyle w:val="Hyperlink"/>
                <w:noProof/>
              </w:rPr>
              <w:t>3</w:t>
            </w:r>
            <w:r w:rsidR="00116D2A">
              <w:rPr>
                <w:rFonts w:eastAsiaTheme="minorEastAsia" w:cstheme="minorBidi"/>
                <w:b w:val="0"/>
                <w:bCs w:val="0"/>
                <w:caps w:val="0"/>
                <w:noProof/>
                <w:kern w:val="2"/>
                <w:sz w:val="24"/>
                <w:szCs w:val="24"/>
                <w:lang w:eastAsia="da-DK"/>
                <w14:ligatures w14:val="standardContextual"/>
              </w:rPr>
              <w:tab/>
            </w:r>
            <w:r w:rsidR="00116D2A" w:rsidRPr="00E57887">
              <w:rPr>
                <w:rStyle w:val="Hyperlink"/>
                <w:rFonts w:cstheme="minorHAnsi"/>
                <w:noProof/>
              </w:rPr>
              <w:t>krav TIL TESTEN</w:t>
            </w:r>
            <w:r w:rsidR="00116D2A">
              <w:rPr>
                <w:noProof/>
                <w:webHidden/>
              </w:rPr>
              <w:tab/>
            </w:r>
            <w:r w:rsidR="00116D2A">
              <w:rPr>
                <w:noProof/>
                <w:webHidden/>
              </w:rPr>
              <w:fldChar w:fldCharType="begin"/>
            </w:r>
            <w:r w:rsidR="00116D2A">
              <w:rPr>
                <w:noProof/>
                <w:webHidden/>
              </w:rPr>
              <w:instrText xml:space="preserve"> PAGEREF _Toc183023254 \h </w:instrText>
            </w:r>
            <w:r w:rsidR="00116D2A">
              <w:rPr>
                <w:noProof/>
                <w:webHidden/>
              </w:rPr>
            </w:r>
            <w:r w:rsidR="00116D2A">
              <w:rPr>
                <w:noProof/>
                <w:webHidden/>
              </w:rPr>
              <w:fldChar w:fldCharType="separate"/>
            </w:r>
            <w:r w:rsidR="00116D2A">
              <w:rPr>
                <w:noProof/>
                <w:webHidden/>
              </w:rPr>
              <w:t>9</w:t>
            </w:r>
            <w:r w:rsidR="00116D2A">
              <w:rPr>
                <w:noProof/>
                <w:webHidden/>
              </w:rPr>
              <w:fldChar w:fldCharType="end"/>
            </w:r>
          </w:hyperlink>
        </w:p>
        <w:p w14:paraId="36588110" w14:textId="692B3445" w:rsidR="00116D2A" w:rsidRDefault="0014023C">
          <w:pPr>
            <w:pStyle w:val="Indholdsfortegnelse2"/>
            <w:tabs>
              <w:tab w:val="left" w:pos="720"/>
              <w:tab w:val="right" w:leader="dot" w:pos="14562"/>
            </w:tabs>
            <w:rPr>
              <w:rFonts w:eastAsiaTheme="minorEastAsia" w:cstheme="minorBidi"/>
              <w:bCs w:val="0"/>
              <w:noProof/>
              <w:kern w:val="2"/>
              <w:sz w:val="24"/>
              <w:lang w:eastAsia="da-DK"/>
              <w14:ligatures w14:val="standardContextual"/>
            </w:rPr>
          </w:pPr>
          <w:hyperlink w:anchor="_Toc183023255" w:history="1">
            <w:r w:rsidR="00116D2A" w:rsidRPr="00E57887">
              <w:rPr>
                <w:rStyle w:val="Hyperlink"/>
                <w:rFonts w:eastAsia="Calibri"/>
                <w:noProof/>
              </w:rPr>
              <w:t>3.1</w:t>
            </w:r>
            <w:r w:rsidR="00116D2A">
              <w:rPr>
                <w:rFonts w:eastAsiaTheme="minorEastAsia" w:cstheme="minorBidi"/>
                <w:bCs w:val="0"/>
                <w:noProof/>
                <w:kern w:val="2"/>
                <w:sz w:val="24"/>
                <w:lang w:eastAsia="da-DK"/>
                <w14:ligatures w14:val="standardContextual"/>
              </w:rPr>
              <w:tab/>
            </w:r>
            <w:r w:rsidR="00116D2A" w:rsidRPr="00E57887">
              <w:rPr>
                <w:rStyle w:val="Hyperlink"/>
                <w:rFonts w:eastAsia="Calibri"/>
                <w:noProof/>
              </w:rPr>
              <w:t>Krav til test miljøerne</w:t>
            </w:r>
            <w:r w:rsidR="00116D2A">
              <w:rPr>
                <w:noProof/>
                <w:webHidden/>
              </w:rPr>
              <w:tab/>
            </w:r>
            <w:r w:rsidR="00116D2A">
              <w:rPr>
                <w:noProof/>
                <w:webHidden/>
              </w:rPr>
              <w:fldChar w:fldCharType="begin"/>
            </w:r>
            <w:r w:rsidR="00116D2A">
              <w:rPr>
                <w:noProof/>
                <w:webHidden/>
              </w:rPr>
              <w:instrText xml:space="preserve"> PAGEREF _Toc183023255 \h </w:instrText>
            </w:r>
            <w:r w:rsidR="00116D2A">
              <w:rPr>
                <w:noProof/>
                <w:webHidden/>
              </w:rPr>
            </w:r>
            <w:r w:rsidR="00116D2A">
              <w:rPr>
                <w:noProof/>
                <w:webHidden/>
              </w:rPr>
              <w:fldChar w:fldCharType="separate"/>
            </w:r>
            <w:r w:rsidR="00116D2A">
              <w:rPr>
                <w:noProof/>
                <w:webHidden/>
              </w:rPr>
              <w:t>9</w:t>
            </w:r>
            <w:r w:rsidR="00116D2A">
              <w:rPr>
                <w:noProof/>
                <w:webHidden/>
              </w:rPr>
              <w:fldChar w:fldCharType="end"/>
            </w:r>
          </w:hyperlink>
        </w:p>
        <w:p w14:paraId="7C5C21AB" w14:textId="164D8840" w:rsidR="00116D2A" w:rsidRDefault="0014023C">
          <w:pPr>
            <w:pStyle w:val="Indholdsfortegnelse2"/>
            <w:tabs>
              <w:tab w:val="left" w:pos="720"/>
              <w:tab w:val="right" w:leader="dot" w:pos="14562"/>
            </w:tabs>
            <w:rPr>
              <w:rFonts w:eastAsiaTheme="minorEastAsia" w:cstheme="minorBidi"/>
              <w:bCs w:val="0"/>
              <w:noProof/>
              <w:kern w:val="2"/>
              <w:sz w:val="24"/>
              <w:lang w:eastAsia="da-DK"/>
              <w14:ligatures w14:val="standardContextual"/>
            </w:rPr>
          </w:pPr>
          <w:hyperlink w:anchor="_Toc183023256" w:history="1">
            <w:r w:rsidR="00116D2A" w:rsidRPr="00E57887">
              <w:rPr>
                <w:rStyle w:val="Hyperlink"/>
                <w:rFonts w:eastAsia="Calibri"/>
                <w:noProof/>
              </w:rPr>
              <w:t>3.2</w:t>
            </w:r>
            <w:r w:rsidR="00116D2A">
              <w:rPr>
                <w:rFonts w:eastAsiaTheme="minorEastAsia" w:cstheme="minorBidi"/>
                <w:bCs w:val="0"/>
                <w:noProof/>
                <w:kern w:val="2"/>
                <w:sz w:val="24"/>
                <w:lang w:eastAsia="da-DK"/>
                <w14:ligatures w14:val="standardContextual"/>
              </w:rPr>
              <w:tab/>
            </w:r>
            <w:r w:rsidR="00116D2A" w:rsidRPr="00E57887">
              <w:rPr>
                <w:rStyle w:val="Hyperlink"/>
                <w:rFonts w:eastAsia="Calibri"/>
                <w:noProof/>
              </w:rPr>
              <w:t>Generelle krav</w:t>
            </w:r>
            <w:r w:rsidR="00116D2A">
              <w:rPr>
                <w:noProof/>
                <w:webHidden/>
              </w:rPr>
              <w:tab/>
            </w:r>
            <w:r w:rsidR="00116D2A">
              <w:rPr>
                <w:noProof/>
                <w:webHidden/>
              </w:rPr>
              <w:fldChar w:fldCharType="begin"/>
            </w:r>
            <w:r w:rsidR="00116D2A">
              <w:rPr>
                <w:noProof/>
                <w:webHidden/>
              </w:rPr>
              <w:instrText xml:space="preserve"> PAGEREF _Toc183023256 \h </w:instrText>
            </w:r>
            <w:r w:rsidR="00116D2A">
              <w:rPr>
                <w:noProof/>
                <w:webHidden/>
              </w:rPr>
            </w:r>
            <w:r w:rsidR="00116D2A">
              <w:rPr>
                <w:noProof/>
                <w:webHidden/>
              </w:rPr>
              <w:fldChar w:fldCharType="separate"/>
            </w:r>
            <w:r w:rsidR="00116D2A">
              <w:rPr>
                <w:noProof/>
                <w:webHidden/>
              </w:rPr>
              <w:t>11</w:t>
            </w:r>
            <w:r w:rsidR="00116D2A">
              <w:rPr>
                <w:noProof/>
                <w:webHidden/>
              </w:rPr>
              <w:fldChar w:fldCharType="end"/>
            </w:r>
          </w:hyperlink>
        </w:p>
        <w:p w14:paraId="75849BAC" w14:textId="7FE62BE2" w:rsidR="00116D2A" w:rsidRDefault="0014023C">
          <w:pPr>
            <w:pStyle w:val="Indholdsfortegnelse2"/>
            <w:tabs>
              <w:tab w:val="left" w:pos="720"/>
              <w:tab w:val="right" w:leader="dot" w:pos="14562"/>
            </w:tabs>
            <w:rPr>
              <w:rFonts w:eastAsiaTheme="minorEastAsia" w:cstheme="minorBidi"/>
              <w:bCs w:val="0"/>
              <w:noProof/>
              <w:kern w:val="2"/>
              <w:sz w:val="24"/>
              <w:lang w:eastAsia="da-DK"/>
              <w14:ligatures w14:val="standardContextual"/>
            </w:rPr>
          </w:pPr>
          <w:hyperlink w:anchor="_Toc183023257" w:history="1">
            <w:r w:rsidR="00116D2A" w:rsidRPr="00E57887">
              <w:rPr>
                <w:rStyle w:val="Hyperlink"/>
                <w:rFonts w:eastAsia="Calibri"/>
                <w:noProof/>
              </w:rPr>
              <w:t>3.3</w:t>
            </w:r>
            <w:r w:rsidR="00116D2A">
              <w:rPr>
                <w:rFonts w:eastAsiaTheme="minorEastAsia" w:cstheme="minorBidi"/>
                <w:bCs w:val="0"/>
                <w:noProof/>
                <w:kern w:val="2"/>
                <w:sz w:val="24"/>
                <w:lang w:eastAsia="da-DK"/>
                <w14:ligatures w14:val="standardContextual"/>
              </w:rPr>
              <w:tab/>
            </w:r>
            <w:r w:rsidR="00116D2A" w:rsidRPr="00E57887">
              <w:rPr>
                <w:rStyle w:val="Hyperlink"/>
                <w:rFonts w:eastAsia="Calibri"/>
                <w:noProof/>
              </w:rPr>
              <w:t>Integration til NSP og DDS</w:t>
            </w:r>
            <w:r w:rsidR="00116D2A">
              <w:rPr>
                <w:noProof/>
                <w:webHidden/>
              </w:rPr>
              <w:tab/>
            </w:r>
            <w:r w:rsidR="00116D2A">
              <w:rPr>
                <w:noProof/>
                <w:webHidden/>
              </w:rPr>
              <w:fldChar w:fldCharType="begin"/>
            </w:r>
            <w:r w:rsidR="00116D2A">
              <w:rPr>
                <w:noProof/>
                <w:webHidden/>
              </w:rPr>
              <w:instrText xml:space="preserve"> PAGEREF _Toc183023257 \h </w:instrText>
            </w:r>
            <w:r w:rsidR="00116D2A">
              <w:rPr>
                <w:noProof/>
                <w:webHidden/>
              </w:rPr>
            </w:r>
            <w:r w:rsidR="00116D2A">
              <w:rPr>
                <w:noProof/>
                <w:webHidden/>
              </w:rPr>
              <w:fldChar w:fldCharType="separate"/>
            </w:r>
            <w:r w:rsidR="00116D2A">
              <w:rPr>
                <w:noProof/>
                <w:webHidden/>
              </w:rPr>
              <w:t>12</w:t>
            </w:r>
            <w:r w:rsidR="00116D2A">
              <w:rPr>
                <w:noProof/>
                <w:webHidden/>
              </w:rPr>
              <w:fldChar w:fldCharType="end"/>
            </w:r>
          </w:hyperlink>
        </w:p>
        <w:p w14:paraId="7B550DBE" w14:textId="4C28C6AE" w:rsidR="00116D2A" w:rsidRDefault="0014023C">
          <w:pPr>
            <w:pStyle w:val="Indholdsfortegnelse2"/>
            <w:tabs>
              <w:tab w:val="left" w:pos="720"/>
              <w:tab w:val="right" w:leader="dot" w:pos="14562"/>
            </w:tabs>
            <w:rPr>
              <w:rFonts w:eastAsiaTheme="minorEastAsia" w:cstheme="minorBidi"/>
              <w:bCs w:val="0"/>
              <w:noProof/>
              <w:kern w:val="2"/>
              <w:sz w:val="24"/>
              <w:lang w:eastAsia="da-DK"/>
              <w14:ligatures w14:val="standardContextual"/>
            </w:rPr>
          </w:pPr>
          <w:hyperlink w:anchor="_Toc183023258" w:history="1">
            <w:r w:rsidR="00116D2A" w:rsidRPr="00E57887">
              <w:rPr>
                <w:rStyle w:val="Hyperlink"/>
                <w:rFonts w:eastAsia="Calibri"/>
                <w:noProof/>
              </w:rPr>
              <w:t>3.4</w:t>
            </w:r>
            <w:r w:rsidR="00116D2A">
              <w:rPr>
                <w:rFonts w:eastAsiaTheme="minorEastAsia" w:cstheme="minorBidi"/>
                <w:bCs w:val="0"/>
                <w:noProof/>
                <w:kern w:val="2"/>
                <w:sz w:val="24"/>
                <w:lang w:eastAsia="da-DK"/>
                <w14:ligatures w14:val="standardContextual"/>
              </w:rPr>
              <w:tab/>
            </w:r>
            <w:r w:rsidR="00116D2A" w:rsidRPr="00E57887">
              <w:rPr>
                <w:rStyle w:val="Hyperlink"/>
                <w:rFonts w:eastAsia="Calibri"/>
                <w:noProof/>
              </w:rPr>
              <w:t>Funktionelle krav</w:t>
            </w:r>
            <w:r w:rsidR="00116D2A">
              <w:rPr>
                <w:noProof/>
                <w:webHidden/>
              </w:rPr>
              <w:tab/>
            </w:r>
            <w:r w:rsidR="00116D2A">
              <w:rPr>
                <w:noProof/>
                <w:webHidden/>
              </w:rPr>
              <w:fldChar w:fldCharType="begin"/>
            </w:r>
            <w:r w:rsidR="00116D2A">
              <w:rPr>
                <w:noProof/>
                <w:webHidden/>
              </w:rPr>
              <w:instrText xml:space="preserve"> PAGEREF _Toc183023258 \h </w:instrText>
            </w:r>
            <w:r w:rsidR="00116D2A">
              <w:rPr>
                <w:noProof/>
                <w:webHidden/>
              </w:rPr>
            </w:r>
            <w:r w:rsidR="00116D2A">
              <w:rPr>
                <w:noProof/>
                <w:webHidden/>
              </w:rPr>
              <w:fldChar w:fldCharType="separate"/>
            </w:r>
            <w:r w:rsidR="00116D2A">
              <w:rPr>
                <w:noProof/>
                <w:webHidden/>
              </w:rPr>
              <w:t>13</w:t>
            </w:r>
            <w:r w:rsidR="00116D2A">
              <w:rPr>
                <w:noProof/>
                <w:webHidden/>
              </w:rPr>
              <w:fldChar w:fldCharType="end"/>
            </w:r>
          </w:hyperlink>
        </w:p>
        <w:p w14:paraId="44DC8B5B" w14:textId="08FD2066" w:rsidR="00FC0130" w:rsidRPr="00DF591E" w:rsidRDefault="00880086">
          <w:pPr>
            <w:rPr>
              <w:rFonts w:cstheme="minorHAnsi"/>
            </w:rPr>
          </w:pPr>
          <w:r w:rsidRPr="00DF591E">
            <w:rPr>
              <w:rFonts w:cstheme="minorHAnsi"/>
              <w:b/>
              <w:bCs/>
              <w:caps/>
              <w:szCs w:val="28"/>
            </w:rPr>
            <w:fldChar w:fldCharType="end"/>
          </w:r>
        </w:p>
      </w:sdtContent>
    </w:sdt>
    <w:p w14:paraId="5BDB0A6F" w14:textId="0ACBC21D" w:rsidR="00BA139B" w:rsidRPr="00DF591E" w:rsidRDefault="00BA139B">
      <w:pPr>
        <w:spacing w:after="0"/>
        <w:rPr>
          <w:rFonts w:cstheme="minorHAnsi"/>
          <w:b/>
          <w:bCs/>
          <w:caps/>
          <w:color w:val="0A6CC4"/>
          <w:kern w:val="32"/>
          <w:sz w:val="32"/>
          <w:szCs w:val="32"/>
        </w:rPr>
      </w:pPr>
      <w:bookmarkStart w:id="1" w:name="_Ref153284170"/>
      <w:bookmarkStart w:id="2" w:name="_Toc253066856"/>
      <w:bookmarkStart w:id="3" w:name="_Toc273967332"/>
      <w:bookmarkStart w:id="4" w:name="_Toc273967376"/>
      <w:r w:rsidRPr="00DF591E">
        <w:rPr>
          <w:rFonts w:cstheme="minorHAnsi"/>
        </w:rPr>
        <w:br w:type="page"/>
      </w:r>
    </w:p>
    <w:p w14:paraId="7D2C1F22" w14:textId="77777777" w:rsidR="007C0E16" w:rsidRPr="00DF591E" w:rsidRDefault="001D2174" w:rsidP="001D2174">
      <w:pPr>
        <w:pStyle w:val="Overskrift1"/>
      </w:pPr>
      <w:bookmarkStart w:id="5" w:name="_Toc183023242"/>
      <w:bookmarkEnd w:id="1"/>
      <w:bookmarkEnd w:id="2"/>
      <w:bookmarkEnd w:id="3"/>
      <w:bookmarkEnd w:id="4"/>
      <w:r>
        <w:lastRenderedPageBreak/>
        <w:t>Indledning</w:t>
      </w:r>
      <w:bookmarkEnd w:id="5"/>
    </w:p>
    <w:p w14:paraId="677B7D17" w14:textId="77777777" w:rsidR="00072B35" w:rsidRDefault="00072B35" w:rsidP="00967673">
      <w:pPr>
        <w:sectPr w:rsidR="00072B35" w:rsidSect="00911F8F">
          <w:footnotePr>
            <w:numFmt w:val="lowerRoman"/>
          </w:footnotePr>
          <w:endnotePr>
            <w:numFmt w:val="decimal"/>
          </w:endnotePr>
          <w:pgSz w:w="16840" w:h="11907" w:orient="landscape" w:code="9"/>
          <w:pgMar w:top="1134" w:right="1134" w:bottom="567" w:left="1134" w:header="709" w:footer="425" w:gutter="0"/>
          <w:cols w:space="708"/>
          <w:docGrid w:linePitch="360"/>
        </w:sectPr>
      </w:pPr>
      <w:bookmarkStart w:id="6" w:name="_Toc273967333"/>
      <w:bookmarkStart w:id="7" w:name="_Toc273967377"/>
    </w:p>
    <w:p w14:paraId="53932A73" w14:textId="77777777" w:rsidR="0098056C" w:rsidRDefault="006379C8" w:rsidP="00967673">
      <w:pPr>
        <w:pStyle w:val="Overskrift2"/>
        <w:spacing w:after="120"/>
      </w:pPr>
      <w:bookmarkStart w:id="8" w:name="_Toc183023243"/>
      <w:r w:rsidRPr="00AA061C">
        <w:t>Formål</w:t>
      </w:r>
      <w:bookmarkEnd w:id="6"/>
      <w:bookmarkEnd w:id="7"/>
      <w:r w:rsidR="006A6D22">
        <w:t xml:space="preserve"> og omfang</w:t>
      </w:r>
      <w:bookmarkEnd w:id="8"/>
    </w:p>
    <w:p w14:paraId="110F7EB6" w14:textId="52A33EEA" w:rsidR="0098056C" w:rsidRDefault="0098056C" w:rsidP="0098056C">
      <w:bookmarkStart w:id="9" w:name="_Hlk182842962"/>
      <w:r>
        <w:t>Formålet med denne testprotokol er at beskrive gennemførelse af en end-2-end test for kildesystem</w:t>
      </w:r>
      <w:r w:rsidR="00EF07F9">
        <w:t>er</w:t>
      </w:r>
      <w:r>
        <w:t xml:space="preserve"> der deler dokumenter via den nationale dokumentdelingsservice og hvor dokumenterne hentes og vises i anvendersystem</w:t>
      </w:r>
      <w:r w:rsidR="00EF07F9">
        <w:t>er eller patientportaler</w:t>
      </w:r>
      <w:r>
        <w:t>.</w:t>
      </w:r>
    </w:p>
    <w:p w14:paraId="1A7CB9FA" w14:textId="77777777" w:rsidR="0098056C" w:rsidRDefault="0098056C" w:rsidP="0098056C">
      <w:r>
        <w:t>Testprotokollen skal sikre at testen gennemføres systematisk og ensartet, hvilket omfatter at resultatet af testen dokumenteres og kan gentages.</w:t>
      </w:r>
    </w:p>
    <w:p w14:paraId="3DF76597" w14:textId="6ABD6DB4" w:rsidR="0098056C" w:rsidRDefault="0098056C" w:rsidP="0098056C">
      <w:r>
        <w:t xml:space="preserve">Gennemførelse af end-2-end testen kræver at der inkluderes ét eller flere </w:t>
      </w:r>
      <w:r w:rsidR="00EF07F9">
        <w:t xml:space="preserve">kildesystemer og ét eller flere </w:t>
      </w:r>
      <w:r>
        <w:t xml:space="preserve">anvendersystemer. End-2-end testen for </w:t>
      </w:r>
      <w:r w:rsidR="00EF07F9">
        <w:t>et</w:t>
      </w:r>
      <w:r w:rsidR="004A2EE0">
        <w:t xml:space="preserve"> </w:t>
      </w:r>
      <w:r w:rsidR="00FF11AD">
        <w:t>anvender</w:t>
      </w:r>
      <w:r>
        <w:t>system er beskrevet i en separat testprotokol (</w:t>
      </w:r>
      <w:r w:rsidRPr="007756D1">
        <w:t>se afsnit 1.</w:t>
      </w:r>
      <w:r w:rsidR="000662DD">
        <w:t>5</w:t>
      </w:r>
      <w:r>
        <w:t xml:space="preserve"> - Baggrundsmateriale).</w:t>
      </w:r>
    </w:p>
    <w:bookmarkEnd w:id="9"/>
    <w:p w14:paraId="21A3E910" w14:textId="77777777" w:rsidR="0098056C" w:rsidRDefault="0098056C" w:rsidP="0098056C"/>
    <w:p w14:paraId="5DFF0ED6" w14:textId="77777777" w:rsidR="007873AE" w:rsidRDefault="007873AE" w:rsidP="007873AE">
      <w:r>
        <w:t>End-2-end testen skal køres af anvendere, som enten:</w:t>
      </w:r>
    </w:p>
    <w:p w14:paraId="1CE8FFC9" w14:textId="77777777" w:rsidR="007873AE" w:rsidRDefault="007873AE" w:rsidP="007873AE">
      <w:r>
        <w:t>A) tilføjer nye dokumenttyper til den nationale dokumentdelingsservice eller</w:t>
      </w:r>
    </w:p>
    <w:p w14:paraId="31A985E8" w14:textId="77777777" w:rsidR="007873AE" w:rsidRDefault="007873AE" w:rsidP="007873AE">
      <w:r>
        <w:t>B) viser dokumenttyper fra den nationale dokumentdelingsservice til borgere/medarbejdere, som de ikke før har vist</w:t>
      </w:r>
    </w:p>
    <w:p w14:paraId="7F1DFD41" w14:textId="662C05E0" w:rsidR="007873AE" w:rsidRPr="0098056C" w:rsidRDefault="007873AE" w:rsidP="0098056C">
      <w:pPr>
        <w:sectPr w:rsidR="007873AE" w:rsidRPr="0098056C" w:rsidSect="00072B35">
          <w:footnotePr>
            <w:numFmt w:val="lowerRoman"/>
          </w:footnotePr>
          <w:endnotePr>
            <w:numFmt w:val="decimal"/>
          </w:endnotePr>
          <w:type w:val="continuous"/>
          <w:pgSz w:w="16840" w:h="11907" w:orient="landscape" w:code="9"/>
          <w:pgMar w:top="1134" w:right="1134" w:bottom="567" w:left="1134" w:header="709" w:footer="425" w:gutter="0"/>
          <w:cols w:space="708"/>
          <w:docGrid w:linePitch="360"/>
        </w:sectPr>
      </w:pPr>
    </w:p>
    <w:p w14:paraId="3DE79A05" w14:textId="196DE4BD" w:rsidR="00FB61AD" w:rsidRDefault="00FB61AD" w:rsidP="00FB61AD">
      <w:pPr>
        <w:pStyle w:val="Overskrift2"/>
        <w:spacing w:after="120"/>
      </w:pPr>
      <w:bookmarkStart w:id="10" w:name="_Toc183023244"/>
      <w:r>
        <w:t>Roller</w:t>
      </w:r>
      <w:bookmarkEnd w:id="10"/>
    </w:p>
    <w:p w14:paraId="6226F454" w14:textId="0A92E3E3" w:rsidR="0098056C" w:rsidRDefault="0098056C" w:rsidP="0098056C">
      <w:r>
        <w:t>End-2-end testen gennemføres med deltagelse af person</w:t>
      </w:r>
      <w:r w:rsidR="00EF07F9">
        <w:t>er</w:t>
      </w:r>
      <w:r>
        <w:t xml:space="preserve"> fra relevante organisationer der har rollerne som anført i nedenstående tabel.</w:t>
      </w:r>
    </w:p>
    <w:p w14:paraId="0B781EFF" w14:textId="77777777" w:rsidR="0098056C" w:rsidRDefault="0098056C" w:rsidP="0098056C"/>
    <w:tbl>
      <w:tblPr>
        <w:tblStyle w:val="Tabel-Gitter"/>
        <w:tblW w:w="0" w:type="auto"/>
        <w:tblInd w:w="1413" w:type="dxa"/>
        <w:tblLook w:val="04A0" w:firstRow="1" w:lastRow="0" w:firstColumn="1" w:lastColumn="0" w:noHBand="0" w:noVBand="1"/>
      </w:tblPr>
      <w:tblGrid>
        <w:gridCol w:w="2126"/>
        <w:gridCol w:w="2835"/>
        <w:gridCol w:w="5670"/>
      </w:tblGrid>
      <w:tr w:rsidR="0098056C" w:rsidRPr="007756D1" w14:paraId="3BA50064" w14:textId="77777777" w:rsidTr="00331312">
        <w:trPr>
          <w:tblHeader/>
        </w:trPr>
        <w:tc>
          <w:tcPr>
            <w:tcW w:w="2126" w:type="dxa"/>
            <w:shd w:val="clear" w:color="auto" w:fill="8DB3E2" w:themeFill="text2" w:themeFillTint="66"/>
          </w:tcPr>
          <w:p w14:paraId="1A49E65E" w14:textId="77777777" w:rsidR="0098056C" w:rsidRPr="007756D1" w:rsidRDefault="0098056C" w:rsidP="00331312">
            <w:pPr>
              <w:rPr>
                <w:b/>
                <w:bCs/>
              </w:rPr>
            </w:pPr>
            <w:r w:rsidRPr="007756D1">
              <w:rPr>
                <w:b/>
                <w:bCs/>
              </w:rPr>
              <w:t>Rolle</w:t>
            </w:r>
          </w:p>
        </w:tc>
        <w:tc>
          <w:tcPr>
            <w:tcW w:w="2835" w:type="dxa"/>
            <w:shd w:val="clear" w:color="auto" w:fill="8DB3E2" w:themeFill="text2" w:themeFillTint="66"/>
          </w:tcPr>
          <w:p w14:paraId="201773CD" w14:textId="77777777" w:rsidR="0098056C" w:rsidRPr="007756D1" w:rsidRDefault="0098056C" w:rsidP="00331312">
            <w:pPr>
              <w:rPr>
                <w:b/>
                <w:bCs/>
              </w:rPr>
            </w:pPr>
            <w:r w:rsidRPr="007756D1">
              <w:rPr>
                <w:b/>
                <w:bCs/>
              </w:rPr>
              <w:t>Ansvar</w:t>
            </w:r>
          </w:p>
        </w:tc>
        <w:tc>
          <w:tcPr>
            <w:tcW w:w="5670" w:type="dxa"/>
            <w:shd w:val="clear" w:color="auto" w:fill="8DB3E2" w:themeFill="text2" w:themeFillTint="66"/>
          </w:tcPr>
          <w:p w14:paraId="3EC2362C" w14:textId="77777777" w:rsidR="0098056C" w:rsidRPr="007756D1" w:rsidRDefault="0098056C" w:rsidP="00331312">
            <w:pPr>
              <w:rPr>
                <w:b/>
                <w:bCs/>
              </w:rPr>
            </w:pPr>
            <w:r w:rsidRPr="007756D1">
              <w:rPr>
                <w:b/>
                <w:bCs/>
              </w:rPr>
              <w:t>Opgaver</w:t>
            </w:r>
          </w:p>
        </w:tc>
      </w:tr>
      <w:tr w:rsidR="0098056C" w14:paraId="0CE225C5" w14:textId="77777777" w:rsidTr="00331312">
        <w:tc>
          <w:tcPr>
            <w:tcW w:w="2126" w:type="dxa"/>
          </w:tcPr>
          <w:p w14:paraId="440CBDF7" w14:textId="77777777" w:rsidR="0098056C" w:rsidRDefault="0098056C" w:rsidP="00331312">
            <w:r>
              <w:t>Testleder</w:t>
            </w:r>
          </w:p>
        </w:tc>
        <w:tc>
          <w:tcPr>
            <w:tcW w:w="2835" w:type="dxa"/>
          </w:tcPr>
          <w:p w14:paraId="37E08B11" w14:textId="77777777" w:rsidR="0098056C" w:rsidRDefault="0098056C" w:rsidP="00331312">
            <w:r w:rsidRPr="00AD0C17">
              <w:t xml:space="preserve">Testlederen er ansvarlig for at styre og koordinere hele testprocessen. </w:t>
            </w:r>
          </w:p>
        </w:tc>
        <w:tc>
          <w:tcPr>
            <w:tcW w:w="5670" w:type="dxa"/>
          </w:tcPr>
          <w:p w14:paraId="701E1903" w14:textId="77777777" w:rsidR="004A2EE0" w:rsidRDefault="0098056C" w:rsidP="004A2EE0">
            <w:pPr>
              <w:pStyle w:val="Listeafsnit"/>
              <w:numPr>
                <w:ilvl w:val="0"/>
                <w:numId w:val="36"/>
              </w:numPr>
            </w:pPr>
            <w:r w:rsidRPr="00FD398D">
              <w:t xml:space="preserve">Planlægge </w:t>
            </w:r>
            <w:r>
              <w:t>gennemførelse af testen i et samarbejde med testteamet.</w:t>
            </w:r>
            <w:r w:rsidR="004A2EE0">
              <w:t xml:space="preserve"> </w:t>
            </w:r>
          </w:p>
          <w:p w14:paraId="2BF7662E" w14:textId="60FCAA56" w:rsidR="004A2EE0" w:rsidRDefault="004A2EE0" w:rsidP="004A2EE0">
            <w:pPr>
              <w:pStyle w:val="Listeafsnit"/>
              <w:numPr>
                <w:ilvl w:val="0"/>
                <w:numId w:val="36"/>
              </w:numPr>
            </w:pPr>
            <w:r>
              <w:t xml:space="preserve">Foretage en markering </w:t>
            </w:r>
            <w:r w:rsidR="005973A5">
              <w:t xml:space="preserve">og </w:t>
            </w:r>
            <w:r>
              <w:t>vurdering af de enkelte tests i et samarbejde med testteamet.</w:t>
            </w:r>
          </w:p>
          <w:p w14:paraId="11E6D0F3" w14:textId="77777777" w:rsidR="0098056C" w:rsidRDefault="0098056C" w:rsidP="0098056C">
            <w:pPr>
              <w:pStyle w:val="Listeafsnit"/>
              <w:numPr>
                <w:ilvl w:val="0"/>
                <w:numId w:val="36"/>
              </w:numPr>
            </w:pPr>
            <w:r w:rsidRPr="00FD398D">
              <w:t xml:space="preserve">Tildele opgaver </w:t>
            </w:r>
            <w:r>
              <w:t>til relevante parter.</w:t>
            </w:r>
          </w:p>
          <w:p w14:paraId="5EEAB89E" w14:textId="77777777" w:rsidR="0098056C" w:rsidRPr="00FD398D" w:rsidRDefault="0098056C" w:rsidP="0098056C">
            <w:pPr>
              <w:pStyle w:val="Listeafsnit"/>
              <w:numPr>
                <w:ilvl w:val="0"/>
                <w:numId w:val="36"/>
              </w:numPr>
            </w:pPr>
            <w:r>
              <w:t>S</w:t>
            </w:r>
            <w:r w:rsidRPr="00FD398D">
              <w:t>ikre at testteamet har de nødvendige ressourcer</w:t>
            </w:r>
            <w:r>
              <w:t xml:space="preserve"> til at gennemføre testen.</w:t>
            </w:r>
          </w:p>
          <w:p w14:paraId="6DB96408" w14:textId="77777777" w:rsidR="0098056C" w:rsidRPr="00FD398D" w:rsidRDefault="0098056C" w:rsidP="0098056C">
            <w:pPr>
              <w:pStyle w:val="Listeafsnit"/>
              <w:numPr>
                <w:ilvl w:val="0"/>
                <w:numId w:val="36"/>
              </w:numPr>
            </w:pPr>
            <w:r w:rsidRPr="00FD398D">
              <w:t>Overvåge testresultater og rapportere status til ledelsen.</w:t>
            </w:r>
          </w:p>
          <w:p w14:paraId="7C3F708D" w14:textId="77777777" w:rsidR="0098056C" w:rsidRPr="00FD398D" w:rsidRDefault="0098056C" w:rsidP="0098056C">
            <w:pPr>
              <w:pStyle w:val="Listeafsnit"/>
              <w:numPr>
                <w:ilvl w:val="0"/>
                <w:numId w:val="36"/>
              </w:numPr>
            </w:pPr>
            <w:r w:rsidRPr="00FD398D">
              <w:t>Håndtere risici relateret til test</w:t>
            </w:r>
            <w:r>
              <w:t>en</w:t>
            </w:r>
            <w:r w:rsidRPr="00FD398D">
              <w:t xml:space="preserve"> og identificere potentielle problemer før de opstår.</w:t>
            </w:r>
          </w:p>
          <w:p w14:paraId="7B948C95" w14:textId="4847ADFE" w:rsidR="0098056C" w:rsidRPr="00FD398D" w:rsidRDefault="0098056C" w:rsidP="00377B1E">
            <w:pPr>
              <w:pStyle w:val="Listeafsnit"/>
            </w:pPr>
            <w:r w:rsidRPr="00FD398D">
              <w:t xml:space="preserve">Sikre at testaktiviteterne overholder </w:t>
            </w:r>
            <w:r>
              <w:t xml:space="preserve">aftalte </w:t>
            </w:r>
            <w:r w:rsidRPr="00FD398D">
              <w:t>tidsfrister og kvalitetssikring.</w:t>
            </w:r>
          </w:p>
        </w:tc>
      </w:tr>
      <w:tr w:rsidR="0098056C" w14:paraId="2B35989B" w14:textId="77777777" w:rsidTr="00331312">
        <w:tc>
          <w:tcPr>
            <w:tcW w:w="2126" w:type="dxa"/>
          </w:tcPr>
          <w:p w14:paraId="5ACFB0EF" w14:textId="77777777" w:rsidR="0098056C" w:rsidRDefault="0098056C" w:rsidP="00331312">
            <w:r>
              <w:lastRenderedPageBreak/>
              <w:t>Testteam</w:t>
            </w:r>
          </w:p>
        </w:tc>
        <w:tc>
          <w:tcPr>
            <w:tcW w:w="2835" w:type="dxa"/>
          </w:tcPr>
          <w:p w14:paraId="6CC3ADC4" w14:textId="77777777" w:rsidR="0098056C" w:rsidRDefault="0098056C" w:rsidP="00331312">
            <w:r>
              <w:t>Testteamet består én eller flere personer bistår testlederen med at gennemføre testen.</w:t>
            </w:r>
          </w:p>
          <w:p w14:paraId="29EE3C74" w14:textId="77777777" w:rsidR="0098056C" w:rsidRDefault="0098056C" w:rsidP="00331312"/>
        </w:tc>
        <w:tc>
          <w:tcPr>
            <w:tcW w:w="5670" w:type="dxa"/>
          </w:tcPr>
          <w:p w14:paraId="3391F88C" w14:textId="77777777" w:rsidR="0098056C" w:rsidRDefault="0098056C" w:rsidP="0098056C">
            <w:pPr>
              <w:pStyle w:val="Listeafsnit"/>
              <w:numPr>
                <w:ilvl w:val="0"/>
                <w:numId w:val="37"/>
              </w:numPr>
            </w:pPr>
            <w:r>
              <w:t>Bistå testlederen med at forberede testen</w:t>
            </w:r>
          </w:p>
          <w:p w14:paraId="01F8D480" w14:textId="77777777" w:rsidR="0098056C" w:rsidRPr="00B74B53" w:rsidRDefault="0098056C" w:rsidP="0098056C">
            <w:pPr>
              <w:pStyle w:val="Listeafsnit"/>
              <w:numPr>
                <w:ilvl w:val="0"/>
                <w:numId w:val="37"/>
              </w:numPr>
            </w:pPr>
            <w:r>
              <w:t>Bistå testlederen med at gennemføre testen, herunder at vurdere opfyldelsen af krave til testen</w:t>
            </w:r>
          </w:p>
          <w:p w14:paraId="1EBBF1BD" w14:textId="00EABCE6" w:rsidR="0098056C" w:rsidRPr="00377B1E" w:rsidRDefault="0098056C" w:rsidP="00377B1E">
            <w:pPr>
              <w:pStyle w:val="Listeafsnit"/>
              <w:numPr>
                <w:ilvl w:val="0"/>
                <w:numId w:val="37"/>
              </w:numPr>
            </w:pPr>
            <w:r>
              <w:t>Dokumentere og arkivere det samlede materiale som indgik i testen.</w:t>
            </w:r>
          </w:p>
        </w:tc>
      </w:tr>
      <w:tr w:rsidR="0098056C" w14:paraId="59B4A1F0" w14:textId="77777777" w:rsidTr="00331312">
        <w:tc>
          <w:tcPr>
            <w:tcW w:w="2126" w:type="dxa"/>
          </w:tcPr>
          <w:p w14:paraId="422C4DF2" w14:textId="77777777" w:rsidR="0098056C" w:rsidRDefault="0098056C" w:rsidP="00331312">
            <w:r>
              <w:t>Testkoordinator</w:t>
            </w:r>
          </w:p>
        </w:tc>
        <w:tc>
          <w:tcPr>
            <w:tcW w:w="2835" w:type="dxa"/>
          </w:tcPr>
          <w:p w14:paraId="38B71C60" w14:textId="77777777" w:rsidR="0098056C" w:rsidRDefault="0098056C" w:rsidP="00331312">
            <w:r>
              <w:t>Testkoordinatoren har ansvaret for at leverandørens anmodning om testen bliver koordineret og forankret hos en testleder.</w:t>
            </w:r>
          </w:p>
        </w:tc>
        <w:tc>
          <w:tcPr>
            <w:tcW w:w="5670" w:type="dxa"/>
          </w:tcPr>
          <w:p w14:paraId="63C85215" w14:textId="77777777" w:rsidR="0098056C" w:rsidRDefault="0098056C" w:rsidP="0098056C">
            <w:pPr>
              <w:pStyle w:val="Listeafsnit"/>
              <w:numPr>
                <w:ilvl w:val="0"/>
                <w:numId w:val="38"/>
              </w:numPr>
            </w:pPr>
            <w:r>
              <w:t>Modtage og behandle en Leverandørs anmodning om test.</w:t>
            </w:r>
          </w:p>
          <w:p w14:paraId="1701ED36" w14:textId="77777777" w:rsidR="0098056C" w:rsidRDefault="0098056C" w:rsidP="0098056C">
            <w:pPr>
              <w:pStyle w:val="Listeafsnit"/>
              <w:numPr>
                <w:ilvl w:val="0"/>
                <w:numId w:val="38"/>
              </w:numPr>
            </w:pPr>
            <w:r>
              <w:t>Udpege en testleder for testen.</w:t>
            </w:r>
          </w:p>
          <w:p w14:paraId="3FF5F494" w14:textId="77777777" w:rsidR="0098056C" w:rsidRPr="00B74B53" w:rsidRDefault="0098056C" w:rsidP="0098056C">
            <w:pPr>
              <w:pStyle w:val="Listeafsnit"/>
              <w:numPr>
                <w:ilvl w:val="0"/>
                <w:numId w:val="38"/>
              </w:numPr>
            </w:pPr>
            <w:r>
              <w:t>Sende nødvendigt materiale til leverandøren før testlederen igangsætter planlægningen og gennemførelsen af testen.</w:t>
            </w:r>
          </w:p>
        </w:tc>
      </w:tr>
      <w:tr w:rsidR="0098056C" w14:paraId="38D5214A" w14:textId="77777777" w:rsidTr="00331312">
        <w:tc>
          <w:tcPr>
            <w:tcW w:w="2126" w:type="dxa"/>
          </w:tcPr>
          <w:p w14:paraId="01B55BAB" w14:textId="77777777" w:rsidR="0098056C" w:rsidRDefault="0098056C" w:rsidP="00331312">
            <w:r>
              <w:t>Leverandør</w:t>
            </w:r>
          </w:p>
        </w:tc>
        <w:tc>
          <w:tcPr>
            <w:tcW w:w="2835" w:type="dxa"/>
          </w:tcPr>
          <w:p w14:paraId="258A5CAE" w14:textId="77777777" w:rsidR="0098056C" w:rsidRDefault="0098056C" w:rsidP="00331312">
            <w:r>
              <w:t>Leverandøren er ”ejer” af det system der skal testes.</w:t>
            </w:r>
          </w:p>
        </w:tc>
        <w:tc>
          <w:tcPr>
            <w:tcW w:w="5670" w:type="dxa"/>
          </w:tcPr>
          <w:p w14:paraId="48124379" w14:textId="77777777" w:rsidR="0098056C" w:rsidRDefault="0098056C" w:rsidP="0098056C">
            <w:pPr>
              <w:pStyle w:val="Listeafsnit"/>
              <w:numPr>
                <w:ilvl w:val="0"/>
                <w:numId w:val="39"/>
              </w:numPr>
            </w:pPr>
            <w:r>
              <w:t>Planlægge gennemførelse af testen i egen organisation, jf. testlederens planlægning for det samlede testforløb</w:t>
            </w:r>
          </w:p>
          <w:p w14:paraId="7FB355A4" w14:textId="77777777" w:rsidR="0098056C" w:rsidRDefault="0098056C" w:rsidP="0098056C">
            <w:pPr>
              <w:pStyle w:val="Listeafsnit"/>
              <w:numPr>
                <w:ilvl w:val="0"/>
                <w:numId w:val="39"/>
              </w:numPr>
            </w:pPr>
            <w:r>
              <w:t>Gennemføre og fremsende dokumentation for en egen test til testlederen</w:t>
            </w:r>
          </w:p>
          <w:p w14:paraId="1DE968DF" w14:textId="3AF0DDC1" w:rsidR="0098056C" w:rsidRDefault="0098056C" w:rsidP="0098056C">
            <w:pPr>
              <w:pStyle w:val="Listeafsnit"/>
              <w:numPr>
                <w:ilvl w:val="0"/>
                <w:numId w:val="39"/>
              </w:numPr>
            </w:pPr>
            <w:r>
              <w:t xml:space="preserve">Deltage i test og certificeringen </w:t>
            </w:r>
            <w:r w:rsidR="000B10B9">
              <w:t xml:space="preserve">med </w:t>
            </w:r>
            <w:r>
              <w:t>kompetente fagpersoner</w:t>
            </w:r>
          </w:p>
          <w:p w14:paraId="1E68E2E5" w14:textId="77777777" w:rsidR="0098056C" w:rsidRPr="009B06D9" w:rsidRDefault="0098056C" w:rsidP="0098056C">
            <w:pPr>
              <w:pStyle w:val="Listeafsnit"/>
              <w:numPr>
                <w:ilvl w:val="0"/>
                <w:numId w:val="39"/>
              </w:numPr>
            </w:pPr>
            <w:r>
              <w:t>Rette eventuelle fejl som påvirker en godkendelse af testforløbet, så det ikke påvirker den samlede planlægning unødigt</w:t>
            </w:r>
          </w:p>
        </w:tc>
      </w:tr>
    </w:tbl>
    <w:p w14:paraId="636AF344" w14:textId="77777777" w:rsidR="0098056C" w:rsidRDefault="0098056C" w:rsidP="0098056C"/>
    <w:p w14:paraId="55DB8A28" w14:textId="77777777" w:rsidR="00AD0C17" w:rsidRDefault="00AD0C17" w:rsidP="006A6D22"/>
    <w:p w14:paraId="6BFB3198" w14:textId="304D0F78" w:rsidR="0061317C" w:rsidRDefault="0061317C" w:rsidP="0061317C">
      <w:pPr>
        <w:pStyle w:val="Overskrift2"/>
        <w:spacing w:after="120"/>
      </w:pPr>
      <w:bookmarkStart w:id="11" w:name="_Toc183023245"/>
      <w:r>
        <w:t>Metode</w:t>
      </w:r>
      <w:bookmarkEnd w:id="11"/>
    </w:p>
    <w:p w14:paraId="0A5B63E0" w14:textId="0C78551D" w:rsidR="0098056C" w:rsidRDefault="0098056C" w:rsidP="0098056C">
      <w:bookmarkStart w:id="12" w:name="_Hlk182843671"/>
      <w:r>
        <w:t xml:space="preserve">Igangsætning af end-2-end testen forudsætter at </w:t>
      </w:r>
      <w:r w:rsidR="00EF07F9">
        <w:t xml:space="preserve">de </w:t>
      </w:r>
      <w:r>
        <w:t>system</w:t>
      </w:r>
      <w:r w:rsidR="00EF07F9">
        <w:t xml:space="preserve">er der </w:t>
      </w:r>
      <w:r w:rsidR="00856A5C">
        <w:t>indgår,</w:t>
      </w:r>
      <w:r w:rsidR="00EF07F9">
        <w:t xml:space="preserve"> i testen </w:t>
      </w:r>
      <w:r>
        <w:t>er test</w:t>
      </w:r>
      <w:r w:rsidR="00EF07F9">
        <w:t>et</w:t>
      </w:r>
      <w:r>
        <w:t xml:space="preserve"> </w:t>
      </w:r>
      <w:r w:rsidR="00EF07F9">
        <w:t xml:space="preserve">og </w:t>
      </w:r>
      <w:r>
        <w:t>godkendt at MedCom. Godkendelsen omfatter korrekt implementering af de relevante MedCom standarder for det sundhedsfaglige indhold og XDS metadata.</w:t>
      </w:r>
      <w:r w:rsidR="00EF07F9">
        <w:t xml:space="preserve"> Ligeledes forudsættes det systemerne er fuldt anvendelige og er konfigureret med </w:t>
      </w:r>
      <w:r w:rsidR="004A2EE0">
        <w:t>sundhedsfaglige test</w:t>
      </w:r>
      <w:r w:rsidR="00EF07F9">
        <w:t xml:space="preserve">brugere, </w:t>
      </w:r>
      <w:r w:rsidR="004A2EE0">
        <w:t xml:space="preserve">testpatienter, </w:t>
      </w:r>
      <w:r w:rsidR="00EF07F9">
        <w:t>kode</w:t>
      </w:r>
      <w:r w:rsidR="004A2EE0">
        <w:t>systemer mv.</w:t>
      </w:r>
    </w:p>
    <w:p w14:paraId="6F13339B" w14:textId="69498BB0" w:rsidR="0098056C" w:rsidRDefault="0098056C" w:rsidP="0098056C">
      <w:r>
        <w:t>End-2-end testen gennemføres i to trin</w:t>
      </w:r>
      <w:r w:rsidR="000662DD">
        <w:t xml:space="preserve"> som beskrevet nedenfor</w:t>
      </w:r>
      <w:r>
        <w:t>.</w:t>
      </w:r>
    </w:p>
    <w:bookmarkEnd w:id="12"/>
    <w:p w14:paraId="3CA0EF52" w14:textId="77777777" w:rsidR="00312034" w:rsidRDefault="00312034" w:rsidP="0098056C">
      <w:pPr>
        <w:rPr>
          <w:u w:val="single"/>
        </w:rPr>
      </w:pPr>
    </w:p>
    <w:p w14:paraId="4682FD11" w14:textId="77777777" w:rsidR="0098056C" w:rsidRDefault="0098056C" w:rsidP="0098056C">
      <w:r>
        <w:rPr>
          <w:u w:val="single"/>
        </w:rPr>
        <w:t>Trin 1: Egen test</w:t>
      </w:r>
    </w:p>
    <w:p w14:paraId="2A33408E" w14:textId="77777777" w:rsidR="0098056C" w:rsidRDefault="0098056C" w:rsidP="0098056C">
      <w:r>
        <w:t xml:space="preserve">Ved denne test skal leverandøren gennemgå og udfylde testprotokollen. Den udfyldte testprotokol sendes til test-lederen. </w:t>
      </w:r>
    </w:p>
    <w:p w14:paraId="0B405717" w14:textId="77777777" w:rsidR="0098056C" w:rsidRDefault="0098056C" w:rsidP="0098056C">
      <w:r>
        <w:lastRenderedPageBreak/>
        <w:t>Test lederen gennemgår den udfyldte testprotokol. Eventuelle fejl, der skal rettes før gennemførelse af trin 2, noteres i test protokollen.</w:t>
      </w:r>
    </w:p>
    <w:p w14:paraId="3E59B61E" w14:textId="43968BF5" w:rsidR="0098056C" w:rsidRDefault="0098056C" w:rsidP="0098056C">
      <w:r>
        <w:t>Test</w:t>
      </w:r>
      <w:r w:rsidR="00FF11AD">
        <w:t>lederen</w:t>
      </w:r>
      <w:r>
        <w:t xml:space="preserve"> sender test-protokollen til Leverandøren senest 5 arbejdsdage efter modtagelsen.</w:t>
      </w:r>
    </w:p>
    <w:p w14:paraId="12AC6F8C" w14:textId="77777777" w:rsidR="0098056C" w:rsidRDefault="0098056C" w:rsidP="0098056C"/>
    <w:p w14:paraId="7C400EBE" w14:textId="77777777" w:rsidR="0098056C" w:rsidRPr="0031147F" w:rsidRDefault="0098056C" w:rsidP="0098056C">
      <w:pPr>
        <w:rPr>
          <w:u w:val="single"/>
        </w:rPr>
      </w:pPr>
      <w:r>
        <w:rPr>
          <w:u w:val="single"/>
        </w:rPr>
        <w:t>Trin 2: Test og certificering</w:t>
      </w:r>
    </w:p>
    <w:p w14:paraId="40829AC4" w14:textId="77777777" w:rsidR="0098056C" w:rsidRDefault="0098056C" w:rsidP="0098056C">
      <w:r>
        <w:t>Denne test gennemføres ”live” og bygger videre på leverandørens udfyldelse af testprotokollen.</w:t>
      </w:r>
    </w:p>
    <w:p w14:paraId="53147C9E" w14:textId="3C32CB59" w:rsidR="0061317C" w:rsidRDefault="0098056C" w:rsidP="006A6D22">
      <w:r>
        <w:t>Hvert krav i testprotokollen gennemgås uanset om kravet fremstår som godkendt ved testlederens gennemgang (godkendelse) af leverandørens egen test. Ved testen noterer testlederen og testteamet supplerende bemærkninger i testprotokollen. Alle noter i testprotokollen forsynes med dato så der er fuld sporbarhed til om noterne er fra leverandørens egen test eller fra test og certificeringen.</w:t>
      </w:r>
    </w:p>
    <w:p w14:paraId="3B839CC5" w14:textId="77777777" w:rsidR="0061317C" w:rsidRDefault="0061317C" w:rsidP="0061317C"/>
    <w:p w14:paraId="60D507C2" w14:textId="0D8B9748" w:rsidR="00C83663" w:rsidRDefault="00312034" w:rsidP="00D366CA">
      <w:r>
        <w:t xml:space="preserve">Testlederen </w:t>
      </w:r>
      <w:r w:rsidR="00C83663">
        <w:t xml:space="preserve">vil, </w:t>
      </w:r>
      <w:r>
        <w:t>i et samarbejde med test</w:t>
      </w:r>
      <w:r w:rsidR="00C83663">
        <w:t>t</w:t>
      </w:r>
      <w:r>
        <w:t>eamet</w:t>
      </w:r>
      <w:r w:rsidR="00457326">
        <w:t>,</w:t>
      </w:r>
      <w:r>
        <w:t xml:space="preserve"> </w:t>
      </w:r>
      <w:r w:rsidR="00C83663">
        <w:t>foretage en markering of vurdering af de enkelte tests.</w:t>
      </w:r>
    </w:p>
    <w:p w14:paraId="061F6521" w14:textId="416A0755" w:rsidR="00C83663" w:rsidRDefault="00C83663" w:rsidP="0061317C">
      <w:pPr>
        <w:sectPr w:rsidR="00C83663" w:rsidSect="000A49B7">
          <w:footnotePr>
            <w:numFmt w:val="lowerRoman"/>
          </w:footnotePr>
          <w:endnotePr>
            <w:numFmt w:val="decimal"/>
          </w:endnotePr>
          <w:type w:val="continuous"/>
          <w:pgSz w:w="16840" w:h="11907" w:orient="landscape" w:code="9"/>
          <w:pgMar w:top="1134" w:right="1134" w:bottom="567" w:left="1134" w:header="709" w:footer="425" w:gutter="0"/>
          <w:cols w:space="708"/>
          <w:docGrid w:linePitch="360"/>
        </w:sectPr>
      </w:pPr>
    </w:p>
    <w:p w14:paraId="0D6BC8AA" w14:textId="2223D0B6" w:rsidR="00072AE2" w:rsidRDefault="00072AE2" w:rsidP="00AA061C">
      <w:pPr>
        <w:pStyle w:val="Overskrift2"/>
        <w:spacing w:after="120"/>
      </w:pPr>
      <w:bookmarkStart w:id="13" w:name="_Toc183023246"/>
      <w:r>
        <w:t>Tools</w:t>
      </w:r>
      <w:bookmarkEnd w:id="13"/>
    </w:p>
    <w:tbl>
      <w:tblPr>
        <w:tblStyle w:val="Tabel-Gitter"/>
        <w:tblW w:w="5000" w:type="pct"/>
        <w:tblLayout w:type="fixed"/>
        <w:tblLook w:val="04A0" w:firstRow="1" w:lastRow="0" w:firstColumn="1" w:lastColumn="0" w:noHBand="0" w:noVBand="1"/>
      </w:tblPr>
      <w:tblGrid>
        <w:gridCol w:w="1555"/>
        <w:gridCol w:w="4110"/>
        <w:gridCol w:w="8897"/>
      </w:tblGrid>
      <w:tr w:rsidR="0098056C" w:rsidRPr="00DF591E" w14:paraId="1DCD86D2" w14:textId="77777777" w:rsidTr="00331312">
        <w:trPr>
          <w:tblHeader/>
        </w:trPr>
        <w:tc>
          <w:tcPr>
            <w:tcW w:w="1555" w:type="dxa"/>
            <w:shd w:val="clear" w:color="auto" w:fill="315A7A"/>
          </w:tcPr>
          <w:p w14:paraId="229A2650" w14:textId="77777777" w:rsidR="0098056C" w:rsidRPr="00DF591E" w:rsidRDefault="0098056C" w:rsidP="00331312">
            <w:pPr>
              <w:spacing w:after="0"/>
              <w:rPr>
                <w:rFonts w:cstheme="minorHAnsi"/>
                <w:b/>
                <w:bCs/>
                <w:color w:val="FFFFFF" w:themeColor="background1"/>
              </w:rPr>
            </w:pPr>
            <w:r w:rsidRPr="00DF591E">
              <w:rPr>
                <w:rFonts w:cstheme="minorHAnsi"/>
                <w:b/>
                <w:bCs/>
                <w:color w:val="FFFFFF" w:themeColor="background1"/>
              </w:rPr>
              <w:t>Navn</w:t>
            </w:r>
          </w:p>
        </w:tc>
        <w:tc>
          <w:tcPr>
            <w:tcW w:w="4110" w:type="dxa"/>
            <w:shd w:val="clear" w:color="auto" w:fill="315A7A"/>
          </w:tcPr>
          <w:p w14:paraId="0EBC977E" w14:textId="77777777" w:rsidR="0098056C" w:rsidRPr="00DF591E" w:rsidRDefault="0098056C" w:rsidP="00331312">
            <w:pPr>
              <w:spacing w:after="0"/>
              <w:rPr>
                <w:rFonts w:cstheme="minorHAnsi"/>
                <w:b/>
                <w:bCs/>
                <w:color w:val="FFFFFF" w:themeColor="background1"/>
              </w:rPr>
            </w:pPr>
            <w:r w:rsidRPr="00DF591E">
              <w:rPr>
                <w:rFonts w:cstheme="minorHAnsi"/>
                <w:b/>
                <w:bCs/>
                <w:color w:val="FFFFFF" w:themeColor="background1"/>
              </w:rPr>
              <w:t>Link</w:t>
            </w:r>
          </w:p>
        </w:tc>
        <w:tc>
          <w:tcPr>
            <w:tcW w:w="8897" w:type="dxa"/>
            <w:shd w:val="clear" w:color="auto" w:fill="315A7A"/>
          </w:tcPr>
          <w:p w14:paraId="740C7ABC" w14:textId="77777777" w:rsidR="0098056C" w:rsidRPr="00DF591E" w:rsidRDefault="0098056C" w:rsidP="00331312">
            <w:pPr>
              <w:spacing w:after="0"/>
              <w:rPr>
                <w:rFonts w:cstheme="minorHAnsi"/>
                <w:b/>
                <w:bCs/>
                <w:color w:val="FFFFFF" w:themeColor="background1"/>
              </w:rPr>
            </w:pPr>
            <w:r>
              <w:rPr>
                <w:rFonts w:cstheme="minorHAnsi"/>
                <w:b/>
                <w:bCs/>
                <w:color w:val="FFFFFF" w:themeColor="background1"/>
              </w:rPr>
              <w:t>Kommentar</w:t>
            </w:r>
          </w:p>
        </w:tc>
      </w:tr>
      <w:tr w:rsidR="0098056C" w:rsidRPr="00340C27" w14:paraId="1959D74E" w14:textId="77777777" w:rsidTr="00331312">
        <w:tc>
          <w:tcPr>
            <w:tcW w:w="1555" w:type="dxa"/>
          </w:tcPr>
          <w:p w14:paraId="70B9D7F7" w14:textId="77777777" w:rsidR="0098056C" w:rsidRPr="00FB7A86" w:rsidRDefault="0098056C" w:rsidP="00331312">
            <w:r w:rsidRPr="00FB7A86">
              <w:t>CDA</w:t>
            </w:r>
            <w:r>
              <w:t>-</w:t>
            </w:r>
            <w:r w:rsidRPr="00FB7A86">
              <w:t>V</w:t>
            </w:r>
            <w:r>
              <w:t>iewer</w:t>
            </w:r>
          </w:p>
        </w:tc>
        <w:tc>
          <w:tcPr>
            <w:tcW w:w="4110" w:type="dxa"/>
          </w:tcPr>
          <w:p w14:paraId="249F08FB" w14:textId="77777777" w:rsidR="0098056C" w:rsidRPr="00340C27" w:rsidRDefault="0098056C" w:rsidP="00331312">
            <w:pPr>
              <w:pStyle w:val="MedComHyperlink"/>
              <w:spacing w:after="0"/>
            </w:pPr>
            <w:r w:rsidRPr="00CC4469">
              <w:t>https://cdaviewer.medcom.dk/cdaviewer/</w:t>
            </w:r>
          </w:p>
        </w:tc>
        <w:tc>
          <w:tcPr>
            <w:tcW w:w="8897" w:type="dxa"/>
          </w:tcPr>
          <w:p w14:paraId="04284E8B" w14:textId="6A5523C9" w:rsidR="00FF11AD" w:rsidRDefault="0098056C" w:rsidP="00331312">
            <w:r>
              <w:t>CDA vi</w:t>
            </w:r>
            <w:r w:rsidR="00B44CAD">
              <w:t>e</w:t>
            </w:r>
            <w:r>
              <w:t xml:space="preserve">weren er en </w:t>
            </w:r>
            <w:proofErr w:type="spellStart"/>
            <w:r>
              <w:t>web-applikation</w:t>
            </w:r>
            <w:proofErr w:type="spellEnd"/>
            <w:r>
              <w:t>, der kan fremsøge dokumenter i SDS Patientindekset og hente dokumenterne on-demand eller fra et XDS-</w:t>
            </w:r>
            <w:proofErr w:type="spellStart"/>
            <w:r>
              <w:t>repository</w:t>
            </w:r>
            <w:proofErr w:type="spellEnd"/>
            <w:r>
              <w:t>.</w:t>
            </w:r>
          </w:p>
        </w:tc>
      </w:tr>
      <w:tr w:rsidR="00FF11AD" w:rsidRPr="00340C27" w14:paraId="27F49725" w14:textId="77777777" w:rsidTr="00331312">
        <w:tc>
          <w:tcPr>
            <w:tcW w:w="1555" w:type="dxa"/>
          </w:tcPr>
          <w:p w14:paraId="43F26D47" w14:textId="1B2C1A1F" w:rsidR="00FF11AD" w:rsidRPr="00FB7A86" w:rsidRDefault="00FF11AD" w:rsidP="00331312">
            <w:r>
              <w:t>DTG</w:t>
            </w:r>
          </w:p>
        </w:tc>
        <w:tc>
          <w:tcPr>
            <w:tcW w:w="4110" w:type="dxa"/>
          </w:tcPr>
          <w:p w14:paraId="4657106A" w14:textId="48365D32" w:rsidR="00FF11AD" w:rsidRPr="00CC4469" w:rsidRDefault="00825C03" w:rsidP="00331312">
            <w:pPr>
              <w:pStyle w:val="MedComHyperlink"/>
              <w:spacing w:after="0"/>
            </w:pPr>
            <w:r>
              <w:t xml:space="preserve"> </w:t>
            </w:r>
            <w:r w:rsidRPr="00825C03">
              <w:t>https://www.nspop.dk/display/public/web/DTG+-+Guide+til+anvendere</w:t>
            </w:r>
          </w:p>
        </w:tc>
        <w:tc>
          <w:tcPr>
            <w:tcW w:w="8897" w:type="dxa"/>
          </w:tcPr>
          <w:p w14:paraId="151D8143" w14:textId="5977770F" w:rsidR="00FF11AD" w:rsidRDefault="00825C03" w:rsidP="00825C03">
            <w:r w:rsidRPr="00825C03">
              <w:t>Dynamisk Testdata Generator er e</w:t>
            </w:r>
            <w:r w:rsidRPr="00D366CA">
              <w:t>n web-klient</w:t>
            </w:r>
            <w:r>
              <w:t xml:space="preserve"> </w:t>
            </w:r>
            <w:r w:rsidRPr="00825C03">
              <w:t xml:space="preserve">hvor en anvender kan logge ind og oprette </w:t>
            </w:r>
            <w:r>
              <w:t>test</w:t>
            </w:r>
            <w:r w:rsidRPr="00825C03">
              <w:t>personer samt tilknytte autorisationer og ydere hertil.</w:t>
            </w:r>
          </w:p>
        </w:tc>
      </w:tr>
      <w:tr w:rsidR="00FF11AD" w:rsidRPr="00340C27" w14:paraId="4A18685C" w14:textId="77777777" w:rsidTr="00331312">
        <w:tc>
          <w:tcPr>
            <w:tcW w:w="1555" w:type="dxa"/>
          </w:tcPr>
          <w:p w14:paraId="045A5DA8" w14:textId="4CC140A5" w:rsidR="00FF11AD" w:rsidRDefault="00FF11AD" w:rsidP="00331312">
            <w:r>
              <w:t>DRG</w:t>
            </w:r>
          </w:p>
        </w:tc>
        <w:tc>
          <w:tcPr>
            <w:tcW w:w="4110" w:type="dxa"/>
          </w:tcPr>
          <w:p w14:paraId="19C7BB0B" w14:textId="68A234C8" w:rsidR="00FF11AD" w:rsidRPr="00CC4469" w:rsidRDefault="000662DD" w:rsidP="00331312">
            <w:pPr>
              <w:pStyle w:val="MedComHyperlink"/>
              <w:spacing w:after="0"/>
            </w:pPr>
            <w:r>
              <w:t xml:space="preserve"> </w:t>
            </w:r>
            <w:r w:rsidRPr="000662DD">
              <w:t>https://www.nspop.dk/display/public/web/Dynamisk+Request+Generator+%28DRG%29+-+Leverancebeskrivelse</w:t>
            </w:r>
          </w:p>
        </w:tc>
        <w:tc>
          <w:tcPr>
            <w:tcW w:w="8897" w:type="dxa"/>
          </w:tcPr>
          <w:p w14:paraId="1E5F53A3" w14:textId="4CCA8AC5" w:rsidR="00FF11AD" w:rsidRDefault="000662DD" w:rsidP="00331312">
            <w:r w:rsidRPr="000662DD">
              <w:t xml:space="preserve">Dynamisk </w:t>
            </w:r>
            <w:proofErr w:type="spellStart"/>
            <w:r w:rsidRPr="000662DD">
              <w:t>Request</w:t>
            </w:r>
            <w:proofErr w:type="spellEnd"/>
            <w:r w:rsidRPr="000662DD">
              <w:t xml:space="preserve"> Generator (DRG) kan bruges til at opbygge og eksekvere </w:t>
            </w:r>
            <w:proofErr w:type="spellStart"/>
            <w:r w:rsidRPr="000662DD">
              <w:t>requests</w:t>
            </w:r>
            <w:proofErr w:type="spellEnd"/>
            <w:r w:rsidRPr="000662DD">
              <w:t xml:space="preserve"> dynamisk mod NSP</w:t>
            </w:r>
            <w:r>
              <w:t>-komponenter</w:t>
            </w:r>
            <w:r w:rsidRPr="000662DD">
              <w:t>.</w:t>
            </w:r>
            <w:r>
              <w:t xml:space="preserve"> F.eks. kan DRG ved en test anvendes til at oprette spærring af dokumenter.</w:t>
            </w:r>
          </w:p>
        </w:tc>
      </w:tr>
    </w:tbl>
    <w:p w14:paraId="0C975DC4" w14:textId="77777777" w:rsidR="0098056C" w:rsidRPr="0098056C" w:rsidRDefault="0098056C" w:rsidP="0098056C"/>
    <w:p w14:paraId="202D2EAD" w14:textId="38156D6B" w:rsidR="007E05FA" w:rsidRDefault="00D36F15" w:rsidP="00AA061C">
      <w:pPr>
        <w:pStyle w:val="Overskrift2"/>
        <w:spacing w:after="120"/>
      </w:pPr>
      <w:bookmarkStart w:id="14" w:name="_Baggrundsmateriale"/>
      <w:bookmarkStart w:id="15" w:name="_Ref40381972"/>
      <w:bookmarkStart w:id="16" w:name="_Toc183023247"/>
      <w:bookmarkEnd w:id="14"/>
      <w:r w:rsidRPr="00DF591E">
        <w:t>Baggrundsm</w:t>
      </w:r>
      <w:r w:rsidR="00103D85" w:rsidRPr="00DF591E">
        <w:t>ateriale</w:t>
      </w:r>
      <w:bookmarkEnd w:id="15"/>
      <w:bookmarkEnd w:id="16"/>
    </w:p>
    <w:p w14:paraId="52AF58DE" w14:textId="77777777" w:rsidR="0098056C" w:rsidRDefault="0098056C" w:rsidP="0098056C">
      <w:r>
        <w:t>I nenstående tabel er anført relevant baggrundsmateriale som forudsættes kendt for at kunne gennemføre end-2-end testen.</w:t>
      </w:r>
    </w:p>
    <w:p w14:paraId="2BF130A4" w14:textId="77777777" w:rsidR="0098056C" w:rsidRPr="009A567A" w:rsidRDefault="0098056C" w:rsidP="0098056C"/>
    <w:tbl>
      <w:tblPr>
        <w:tblStyle w:val="Tabel-Gitter"/>
        <w:tblW w:w="5108" w:type="pct"/>
        <w:tblLayout w:type="fixed"/>
        <w:tblLook w:val="04A0" w:firstRow="1" w:lastRow="0" w:firstColumn="1" w:lastColumn="0" w:noHBand="0" w:noVBand="1"/>
      </w:tblPr>
      <w:tblGrid>
        <w:gridCol w:w="846"/>
        <w:gridCol w:w="3969"/>
        <w:gridCol w:w="10062"/>
      </w:tblGrid>
      <w:tr w:rsidR="0098056C" w:rsidRPr="00DF591E" w14:paraId="4F999187" w14:textId="77777777" w:rsidTr="00331312">
        <w:trPr>
          <w:trHeight w:val="340"/>
          <w:tblHeader/>
        </w:trPr>
        <w:tc>
          <w:tcPr>
            <w:tcW w:w="846" w:type="dxa"/>
            <w:shd w:val="clear" w:color="auto" w:fill="315A7A"/>
          </w:tcPr>
          <w:p w14:paraId="5EE3BDF2" w14:textId="77777777" w:rsidR="0098056C" w:rsidRPr="00DF591E" w:rsidRDefault="0098056C" w:rsidP="00331312">
            <w:pPr>
              <w:spacing w:after="0"/>
              <w:rPr>
                <w:rFonts w:cstheme="minorHAnsi"/>
                <w:b/>
                <w:bCs/>
                <w:color w:val="FFFFFF" w:themeColor="background1"/>
              </w:rPr>
            </w:pPr>
            <w:r>
              <w:rPr>
                <w:rFonts w:cstheme="minorHAnsi"/>
                <w:b/>
                <w:bCs/>
                <w:color w:val="FFFFFF" w:themeColor="background1"/>
              </w:rPr>
              <w:t>Id</w:t>
            </w:r>
          </w:p>
        </w:tc>
        <w:tc>
          <w:tcPr>
            <w:tcW w:w="3969" w:type="dxa"/>
            <w:shd w:val="clear" w:color="auto" w:fill="315A7A"/>
            <w:vAlign w:val="center"/>
          </w:tcPr>
          <w:p w14:paraId="61FAD9DC" w14:textId="77777777" w:rsidR="0098056C" w:rsidRPr="00DF591E" w:rsidRDefault="0098056C" w:rsidP="00331312">
            <w:pPr>
              <w:spacing w:after="0"/>
              <w:rPr>
                <w:rFonts w:cstheme="minorHAnsi"/>
                <w:b/>
                <w:bCs/>
                <w:color w:val="FFFFFF" w:themeColor="background1"/>
              </w:rPr>
            </w:pPr>
            <w:r w:rsidRPr="00DF591E">
              <w:rPr>
                <w:rFonts w:cstheme="minorHAnsi"/>
                <w:b/>
                <w:bCs/>
                <w:color w:val="FFFFFF" w:themeColor="background1"/>
              </w:rPr>
              <w:t>Navn</w:t>
            </w:r>
          </w:p>
        </w:tc>
        <w:tc>
          <w:tcPr>
            <w:tcW w:w="10062" w:type="dxa"/>
            <w:shd w:val="clear" w:color="auto" w:fill="315A7A"/>
            <w:vAlign w:val="center"/>
          </w:tcPr>
          <w:p w14:paraId="6F84AACE" w14:textId="77777777" w:rsidR="0098056C" w:rsidRPr="00DF591E" w:rsidRDefault="0098056C" w:rsidP="00331312">
            <w:pPr>
              <w:spacing w:after="0"/>
              <w:rPr>
                <w:rFonts w:cstheme="minorHAnsi"/>
                <w:b/>
                <w:bCs/>
                <w:color w:val="FFFFFF" w:themeColor="background1"/>
              </w:rPr>
            </w:pPr>
            <w:r w:rsidRPr="00DF591E">
              <w:rPr>
                <w:rFonts w:cstheme="minorHAnsi"/>
                <w:b/>
                <w:bCs/>
                <w:color w:val="FFFFFF" w:themeColor="background1"/>
              </w:rPr>
              <w:t>Link</w:t>
            </w:r>
          </w:p>
        </w:tc>
      </w:tr>
      <w:tr w:rsidR="0098056C" w:rsidRPr="00DF591E" w14:paraId="26BDA88E" w14:textId="77777777" w:rsidTr="00331312">
        <w:trPr>
          <w:trHeight w:val="60"/>
        </w:trPr>
        <w:tc>
          <w:tcPr>
            <w:tcW w:w="846" w:type="dxa"/>
          </w:tcPr>
          <w:p w14:paraId="5170C913" w14:textId="77777777" w:rsidR="0098056C" w:rsidRPr="00FB7A86" w:rsidRDefault="0098056C" w:rsidP="00331312">
            <w:r>
              <w:rPr>
                <w:lang w:val="en-GB"/>
              </w:rPr>
              <w:t>[B01</w:t>
            </w:r>
            <w:r w:rsidRPr="004D36CF">
              <w:rPr>
                <w:lang w:val="en-GB"/>
              </w:rPr>
              <w:t>]</w:t>
            </w:r>
          </w:p>
        </w:tc>
        <w:tc>
          <w:tcPr>
            <w:tcW w:w="3969" w:type="dxa"/>
          </w:tcPr>
          <w:p w14:paraId="6EDEC05B" w14:textId="77777777" w:rsidR="0098056C" w:rsidRPr="00FB7A86" w:rsidRDefault="0098056C" w:rsidP="00331312">
            <w:proofErr w:type="gramStart"/>
            <w:r>
              <w:t>CDA viewer</w:t>
            </w:r>
            <w:proofErr w:type="gramEnd"/>
          </w:p>
        </w:tc>
        <w:tc>
          <w:tcPr>
            <w:tcW w:w="10062" w:type="dxa"/>
          </w:tcPr>
          <w:p w14:paraId="728656D2" w14:textId="77777777" w:rsidR="0098056C" w:rsidRDefault="0098056C" w:rsidP="00331312">
            <w:pPr>
              <w:pStyle w:val="MedComHyperlink"/>
            </w:pPr>
            <w:r w:rsidRPr="00A70263">
              <w:t>https://cdaviewer.medcom.dk/cdaviewer/</w:t>
            </w:r>
          </w:p>
        </w:tc>
      </w:tr>
      <w:tr w:rsidR="0098056C" w:rsidRPr="00DF591E" w14:paraId="26D2D323" w14:textId="77777777" w:rsidTr="00331312">
        <w:trPr>
          <w:trHeight w:val="60"/>
        </w:trPr>
        <w:tc>
          <w:tcPr>
            <w:tcW w:w="846" w:type="dxa"/>
          </w:tcPr>
          <w:p w14:paraId="54F82993" w14:textId="77777777" w:rsidR="0098056C" w:rsidRPr="00FB7A86" w:rsidRDefault="0098056C" w:rsidP="00331312">
            <w:r>
              <w:rPr>
                <w:lang w:val="en-GB"/>
              </w:rPr>
              <w:t>[B02</w:t>
            </w:r>
            <w:r w:rsidRPr="004D36CF">
              <w:rPr>
                <w:lang w:val="en-GB"/>
              </w:rPr>
              <w:t>]</w:t>
            </w:r>
          </w:p>
        </w:tc>
        <w:tc>
          <w:tcPr>
            <w:tcW w:w="3969" w:type="dxa"/>
          </w:tcPr>
          <w:p w14:paraId="4F5FCC03" w14:textId="77777777" w:rsidR="0098056C" w:rsidRPr="00FB7A86" w:rsidRDefault="0098056C" w:rsidP="00331312">
            <w:r>
              <w:t>Den Nationale Serviceplatform</w:t>
            </w:r>
          </w:p>
        </w:tc>
        <w:tc>
          <w:tcPr>
            <w:tcW w:w="10062" w:type="dxa"/>
          </w:tcPr>
          <w:p w14:paraId="2922603D" w14:textId="77777777" w:rsidR="0098056C" w:rsidRDefault="0098056C" w:rsidP="00331312">
            <w:pPr>
              <w:pStyle w:val="MedComHyperlink"/>
            </w:pPr>
            <w:r w:rsidRPr="00A70263">
              <w:t>https://www.nspop.dk</w:t>
            </w:r>
          </w:p>
        </w:tc>
      </w:tr>
      <w:tr w:rsidR="0098056C" w:rsidRPr="00DF591E" w14:paraId="28B39BB2" w14:textId="77777777" w:rsidTr="00331312">
        <w:trPr>
          <w:trHeight w:val="60"/>
        </w:trPr>
        <w:tc>
          <w:tcPr>
            <w:tcW w:w="846" w:type="dxa"/>
          </w:tcPr>
          <w:p w14:paraId="00FAAA6E" w14:textId="77777777" w:rsidR="0098056C" w:rsidRPr="00FB7A86" w:rsidRDefault="0098056C" w:rsidP="00331312">
            <w:r>
              <w:rPr>
                <w:lang w:val="en-GB"/>
              </w:rPr>
              <w:lastRenderedPageBreak/>
              <w:t>[B03</w:t>
            </w:r>
            <w:r w:rsidRPr="004D36CF">
              <w:rPr>
                <w:lang w:val="en-GB"/>
              </w:rPr>
              <w:t>]</w:t>
            </w:r>
          </w:p>
        </w:tc>
        <w:tc>
          <w:tcPr>
            <w:tcW w:w="3969" w:type="dxa"/>
          </w:tcPr>
          <w:p w14:paraId="2B68E0BB" w14:textId="77777777" w:rsidR="0098056C" w:rsidRPr="00FB7A86" w:rsidRDefault="0098056C" w:rsidP="00331312">
            <w:proofErr w:type="spellStart"/>
            <w:r>
              <w:t>Endpoints</w:t>
            </w:r>
            <w:proofErr w:type="spellEnd"/>
            <w:r>
              <w:t xml:space="preserve"> for eksterne NSP testmiljøer</w:t>
            </w:r>
          </w:p>
        </w:tc>
        <w:tc>
          <w:tcPr>
            <w:tcW w:w="10062" w:type="dxa"/>
          </w:tcPr>
          <w:p w14:paraId="71822433" w14:textId="77777777" w:rsidR="0098056C" w:rsidRDefault="0098056C" w:rsidP="00331312">
            <w:pPr>
              <w:pStyle w:val="MedComHyperlink"/>
            </w:pPr>
            <w:r w:rsidRPr="00E14682">
              <w:t>https://www.nspop.dk/pages/viewpage.action?pageId=4839407</w:t>
            </w:r>
          </w:p>
        </w:tc>
      </w:tr>
      <w:tr w:rsidR="0098056C" w:rsidRPr="00DF591E" w14:paraId="607184FB" w14:textId="77777777" w:rsidTr="00331312">
        <w:trPr>
          <w:trHeight w:val="60"/>
        </w:trPr>
        <w:tc>
          <w:tcPr>
            <w:tcW w:w="846" w:type="dxa"/>
          </w:tcPr>
          <w:p w14:paraId="0D68D1C3" w14:textId="77777777" w:rsidR="0098056C" w:rsidRPr="00FB7A86" w:rsidRDefault="0098056C" w:rsidP="00331312">
            <w:r>
              <w:rPr>
                <w:lang w:val="en-GB"/>
              </w:rPr>
              <w:t>[B04</w:t>
            </w:r>
            <w:r w:rsidRPr="004D36CF">
              <w:rPr>
                <w:lang w:val="en-GB"/>
              </w:rPr>
              <w:t>]</w:t>
            </w:r>
          </w:p>
        </w:tc>
        <w:tc>
          <w:tcPr>
            <w:tcW w:w="3969" w:type="dxa"/>
          </w:tcPr>
          <w:p w14:paraId="0943CE01" w14:textId="77777777" w:rsidR="0098056C" w:rsidRPr="00FB7A86" w:rsidRDefault="0098056C" w:rsidP="00331312">
            <w:proofErr w:type="spellStart"/>
            <w:r>
              <w:t>Endpoints</w:t>
            </w:r>
            <w:proofErr w:type="spellEnd"/>
            <w:r>
              <w:t xml:space="preserve"> for </w:t>
            </w:r>
            <w:proofErr w:type="gramStart"/>
            <w:r>
              <w:t>NSP produktionsmiljøet</w:t>
            </w:r>
            <w:proofErr w:type="gramEnd"/>
          </w:p>
        </w:tc>
        <w:tc>
          <w:tcPr>
            <w:tcW w:w="10062" w:type="dxa"/>
          </w:tcPr>
          <w:p w14:paraId="0942BDA1" w14:textId="77777777" w:rsidR="0098056C" w:rsidRDefault="0098056C" w:rsidP="00331312">
            <w:pPr>
              <w:pStyle w:val="MedComHyperlink"/>
            </w:pPr>
            <w:r w:rsidRPr="00E14682">
              <w:t>https://www.nspop.dk/pages/viewpage.action?pageId=31792460</w:t>
            </w:r>
          </w:p>
        </w:tc>
      </w:tr>
      <w:tr w:rsidR="0098056C" w:rsidRPr="00DF591E" w14:paraId="0DDCB9E9" w14:textId="77777777" w:rsidTr="00331312">
        <w:trPr>
          <w:trHeight w:val="60"/>
        </w:trPr>
        <w:tc>
          <w:tcPr>
            <w:tcW w:w="846" w:type="dxa"/>
          </w:tcPr>
          <w:p w14:paraId="7E077390" w14:textId="77777777" w:rsidR="0098056C" w:rsidRPr="00FB7A86" w:rsidRDefault="0098056C" w:rsidP="00331312">
            <w:r>
              <w:rPr>
                <w:lang w:val="en-GB"/>
              </w:rPr>
              <w:t>[B05</w:t>
            </w:r>
            <w:r w:rsidRPr="004D36CF">
              <w:rPr>
                <w:lang w:val="en-GB"/>
              </w:rPr>
              <w:t>]</w:t>
            </w:r>
          </w:p>
        </w:tc>
        <w:tc>
          <w:tcPr>
            <w:tcW w:w="3969" w:type="dxa"/>
          </w:tcPr>
          <w:p w14:paraId="7EE9481B" w14:textId="77777777" w:rsidR="0098056C" w:rsidRDefault="0098056C" w:rsidP="00331312">
            <w:r>
              <w:t>Nationale roller</w:t>
            </w:r>
          </w:p>
        </w:tc>
        <w:tc>
          <w:tcPr>
            <w:tcW w:w="10062" w:type="dxa"/>
          </w:tcPr>
          <w:p w14:paraId="56802A1F" w14:textId="77777777" w:rsidR="0098056C" w:rsidRPr="00E14682" w:rsidRDefault="0098056C" w:rsidP="00331312">
            <w:pPr>
              <w:pStyle w:val="MedComHyperlink"/>
            </w:pPr>
            <w:r w:rsidRPr="00945C2E">
              <w:t>https://www.nspop.dk/display/Web3/Nationale+roller</w:t>
            </w:r>
          </w:p>
        </w:tc>
      </w:tr>
      <w:tr w:rsidR="0098056C" w:rsidRPr="00DF591E" w14:paraId="672EA780" w14:textId="77777777" w:rsidTr="00331312">
        <w:trPr>
          <w:trHeight w:val="60"/>
        </w:trPr>
        <w:tc>
          <w:tcPr>
            <w:tcW w:w="846" w:type="dxa"/>
          </w:tcPr>
          <w:p w14:paraId="67D4E088" w14:textId="77777777" w:rsidR="0098056C" w:rsidRPr="00FB7A86" w:rsidRDefault="0098056C" w:rsidP="00331312">
            <w:r>
              <w:rPr>
                <w:lang w:val="en-GB"/>
              </w:rPr>
              <w:t>[B06</w:t>
            </w:r>
            <w:r w:rsidRPr="004D36CF">
              <w:rPr>
                <w:lang w:val="en-GB"/>
              </w:rPr>
              <w:t>]</w:t>
            </w:r>
          </w:p>
        </w:tc>
        <w:tc>
          <w:tcPr>
            <w:tcW w:w="3969" w:type="dxa"/>
          </w:tcPr>
          <w:p w14:paraId="6CB6A6C8" w14:textId="77777777" w:rsidR="0098056C" w:rsidRDefault="0098056C" w:rsidP="00331312">
            <w:r>
              <w:t>SOSI-Afkoblingskomponenten (SOSI-DCC)</w:t>
            </w:r>
          </w:p>
        </w:tc>
        <w:tc>
          <w:tcPr>
            <w:tcW w:w="10062" w:type="dxa"/>
          </w:tcPr>
          <w:p w14:paraId="36293DA5" w14:textId="77777777" w:rsidR="0098056C" w:rsidRPr="00E14682" w:rsidRDefault="0098056C" w:rsidP="00331312">
            <w:pPr>
              <w:pStyle w:val="MedComHyperlink"/>
            </w:pPr>
            <w:r w:rsidRPr="006D697D">
              <w:t>https://www.nspop.dk/display/public/web/DCC+-+Guide+til+anvendere</w:t>
            </w:r>
          </w:p>
        </w:tc>
      </w:tr>
    </w:tbl>
    <w:p w14:paraId="03DCBB10" w14:textId="77777777" w:rsidR="0098056C" w:rsidRDefault="0098056C" w:rsidP="0098056C">
      <w:pPr>
        <w:rPr>
          <w:rFonts w:cstheme="minorHAnsi"/>
        </w:rPr>
      </w:pPr>
    </w:p>
    <w:p w14:paraId="0BE19F14" w14:textId="73F83DC5" w:rsidR="00FE5153" w:rsidRPr="00770B67" w:rsidRDefault="00FE5153" w:rsidP="00FE5153">
      <w:pPr>
        <w:pStyle w:val="Overskrift2"/>
      </w:pPr>
      <w:bookmarkStart w:id="17" w:name="_Toc43987740"/>
      <w:bookmarkStart w:id="18" w:name="_Toc183023248"/>
      <w:r w:rsidRPr="6B5F67C1">
        <w:rPr>
          <w:rFonts w:ascii="Calibri" w:eastAsia="Calibri" w:hAnsi="Calibri" w:cs="Calibri"/>
          <w:lang w:val="da"/>
        </w:rPr>
        <w:t>Test</w:t>
      </w:r>
      <w:r w:rsidRPr="2F6C1F84">
        <w:rPr>
          <w:rFonts w:ascii="Calibri" w:eastAsia="Calibri" w:hAnsi="Calibri" w:cs="Calibri"/>
          <w:lang w:val="da"/>
        </w:rPr>
        <w:t>resultat</w:t>
      </w:r>
      <w:bookmarkEnd w:id="17"/>
      <w:bookmarkEnd w:id="18"/>
    </w:p>
    <w:p w14:paraId="4B110E19" w14:textId="4827F31D" w:rsidR="0036596D" w:rsidRDefault="0036596D" w:rsidP="0036596D">
      <w:pPr>
        <w:rPr>
          <w:rFonts w:ascii="Calibri" w:eastAsia="Calibri" w:hAnsi="Calibri" w:cs="Calibri"/>
          <w:color w:val="000000" w:themeColor="text1"/>
          <w:szCs w:val="22"/>
          <w:lang w:val="da"/>
        </w:rPr>
      </w:pPr>
      <w:r w:rsidRPr="124D0CA5">
        <w:rPr>
          <w:rFonts w:ascii="Calibri" w:eastAsia="Calibri" w:hAnsi="Calibri" w:cs="Calibri"/>
          <w:color w:val="000000" w:themeColor="text1"/>
          <w:lang w:val="da"/>
        </w:rPr>
        <w:t xml:space="preserve">Resultatet for hvert test step </w:t>
      </w:r>
      <w:r w:rsidR="00720BD4">
        <w:rPr>
          <w:rFonts w:ascii="Calibri" w:eastAsia="Calibri" w:hAnsi="Calibri" w:cs="Calibri"/>
          <w:color w:val="000000" w:themeColor="text1"/>
          <w:lang w:val="da"/>
        </w:rPr>
        <w:t>vurderes og markeres</w:t>
      </w:r>
      <w:r w:rsidRPr="124D0CA5">
        <w:rPr>
          <w:rFonts w:ascii="Calibri" w:eastAsia="Calibri" w:hAnsi="Calibri" w:cs="Calibri"/>
          <w:color w:val="000000" w:themeColor="text1"/>
          <w:lang w:val="da"/>
        </w:rPr>
        <w:t xml:space="preserve"> ud fra nedenstående tabel:</w:t>
      </w:r>
    </w:p>
    <w:tbl>
      <w:tblPr>
        <w:tblStyle w:val="Tabel-Gitter"/>
        <w:tblW w:w="5000" w:type="pct"/>
        <w:tblLook w:val="04A0" w:firstRow="1" w:lastRow="0" w:firstColumn="1" w:lastColumn="0" w:noHBand="0" w:noVBand="1"/>
      </w:tblPr>
      <w:tblGrid>
        <w:gridCol w:w="1868"/>
        <w:gridCol w:w="2115"/>
        <w:gridCol w:w="2117"/>
        <w:gridCol w:w="2117"/>
        <w:gridCol w:w="2117"/>
        <w:gridCol w:w="2117"/>
        <w:gridCol w:w="2111"/>
      </w:tblGrid>
      <w:tr w:rsidR="0036596D" w:rsidRPr="00DF591E" w14:paraId="0E3EEE8B" w14:textId="77777777" w:rsidTr="005674A1">
        <w:trPr>
          <w:cantSplit/>
          <w:trHeight w:val="340"/>
          <w:tblHeader/>
        </w:trPr>
        <w:tc>
          <w:tcPr>
            <w:tcW w:w="641" w:type="pct"/>
            <w:shd w:val="clear" w:color="auto" w:fill="315A7A"/>
            <w:vAlign w:val="center"/>
          </w:tcPr>
          <w:p w14:paraId="6856C15A" w14:textId="77777777" w:rsidR="0036596D" w:rsidRPr="00DF591E" w:rsidRDefault="0036596D" w:rsidP="005674A1">
            <w:pPr>
              <w:spacing w:after="0"/>
              <w:rPr>
                <w:rFonts w:cstheme="minorHAnsi"/>
              </w:rPr>
            </w:pPr>
            <w:r w:rsidRPr="00641EFD">
              <w:rPr>
                <w:rFonts w:cstheme="minorHAnsi"/>
                <w:b/>
                <w:bCs/>
                <w:color w:val="FFFFFF" w:themeColor="background1"/>
              </w:rPr>
              <w:t>Markering</w:t>
            </w:r>
          </w:p>
        </w:tc>
        <w:tc>
          <w:tcPr>
            <w:tcW w:w="726" w:type="pct"/>
            <w:vAlign w:val="center"/>
          </w:tcPr>
          <w:p w14:paraId="63448597" w14:textId="77777777" w:rsidR="0036596D" w:rsidRPr="00827DD3" w:rsidRDefault="0036596D" w:rsidP="005674A1">
            <w:pPr>
              <w:spacing w:after="0"/>
              <w:jc w:val="center"/>
              <w:rPr>
                <w:rFonts w:eastAsia="Calibri" w:cstheme="minorHAnsi"/>
                <w:b/>
              </w:rPr>
            </w:pPr>
            <w:r w:rsidRPr="00827DD3">
              <w:rPr>
                <w:rFonts w:cstheme="minorHAnsi"/>
                <w:b/>
              </w:rPr>
              <w:t>F1</w:t>
            </w:r>
          </w:p>
        </w:tc>
        <w:tc>
          <w:tcPr>
            <w:tcW w:w="727" w:type="pct"/>
            <w:vAlign w:val="center"/>
          </w:tcPr>
          <w:p w14:paraId="56C5E146" w14:textId="77777777" w:rsidR="0036596D" w:rsidRPr="00827DD3" w:rsidRDefault="0036596D" w:rsidP="005674A1">
            <w:pPr>
              <w:spacing w:after="0"/>
              <w:jc w:val="center"/>
              <w:rPr>
                <w:rFonts w:eastAsia="Calibri" w:cstheme="minorHAnsi"/>
                <w:b/>
              </w:rPr>
            </w:pPr>
            <w:r w:rsidRPr="00827DD3">
              <w:rPr>
                <w:rFonts w:eastAsia="Calibri" w:cstheme="minorHAnsi"/>
                <w:b/>
              </w:rPr>
              <w:t>F2</w:t>
            </w:r>
          </w:p>
        </w:tc>
        <w:tc>
          <w:tcPr>
            <w:tcW w:w="727" w:type="pct"/>
            <w:vAlign w:val="center"/>
          </w:tcPr>
          <w:p w14:paraId="00601818" w14:textId="77777777" w:rsidR="0036596D" w:rsidRPr="00827DD3" w:rsidRDefault="0036596D" w:rsidP="005674A1">
            <w:pPr>
              <w:spacing w:after="0"/>
              <w:jc w:val="center"/>
              <w:rPr>
                <w:rFonts w:eastAsia="Calibri" w:cstheme="minorHAnsi"/>
                <w:b/>
              </w:rPr>
            </w:pPr>
            <w:r w:rsidRPr="00827DD3">
              <w:rPr>
                <w:rFonts w:eastAsia="Calibri" w:cstheme="minorHAnsi"/>
                <w:b/>
              </w:rPr>
              <w:t>F3</w:t>
            </w:r>
          </w:p>
        </w:tc>
        <w:tc>
          <w:tcPr>
            <w:tcW w:w="727" w:type="pct"/>
            <w:vAlign w:val="center"/>
          </w:tcPr>
          <w:p w14:paraId="01890626" w14:textId="77777777" w:rsidR="0036596D" w:rsidRPr="00827DD3" w:rsidRDefault="0036596D" w:rsidP="005674A1">
            <w:pPr>
              <w:spacing w:after="0"/>
              <w:jc w:val="center"/>
              <w:rPr>
                <w:rFonts w:eastAsia="Calibri" w:cstheme="minorHAnsi"/>
                <w:b/>
              </w:rPr>
            </w:pPr>
            <w:r w:rsidRPr="00827DD3">
              <w:rPr>
                <w:rFonts w:eastAsia="Calibri" w:cstheme="minorHAnsi"/>
                <w:b/>
              </w:rPr>
              <w:t>F4</w:t>
            </w:r>
          </w:p>
        </w:tc>
        <w:tc>
          <w:tcPr>
            <w:tcW w:w="727" w:type="pct"/>
            <w:vAlign w:val="center"/>
          </w:tcPr>
          <w:p w14:paraId="00BD807B" w14:textId="3903327B" w:rsidR="0036596D" w:rsidRPr="00827DD3" w:rsidRDefault="0036596D" w:rsidP="005674A1">
            <w:pPr>
              <w:spacing w:after="0"/>
              <w:jc w:val="center"/>
              <w:rPr>
                <w:rFonts w:eastAsia="Calibri" w:cstheme="minorHAnsi"/>
                <w:b/>
              </w:rPr>
            </w:pPr>
            <w:r w:rsidRPr="00827DD3">
              <w:rPr>
                <w:rFonts w:cstheme="minorHAnsi"/>
                <w:b/>
              </w:rPr>
              <w:t>O</w:t>
            </w:r>
            <w:r w:rsidR="00720BD4">
              <w:rPr>
                <w:rFonts w:cstheme="minorHAnsi"/>
                <w:b/>
              </w:rPr>
              <w:t>K</w:t>
            </w:r>
          </w:p>
        </w:tc>
        <w:tc>
          <w:tcPr>
            <w:tcW w:w="725" w:type="pct"/>
          </w:tcPr>
          <w:p w14:paraId="00F691AB" w14:textId="77777777" w:rsidR="0036596D" w:rsidRPr="00827DD3" w:rsidRDefault="0036596D" w:rsidP="005674A1">
            <w:pPr>
              <w:spacing w:after="0"/>
              <w:jc w:val="center"/>
              <w:rPr>
                <w:rFonts w:cstheme="minorHAnsi"/>
                <w:b/>
              </w:rPr>
            </w:pPr>
            <w:r>
              <w:rPr>
                <w:rFonts w:cstheme="minorHAnsi"/>
                <w:b/>
              </w:rPr>
              <w:t>Ej relevant</w:t>
            </w:r>
          </w:p>
        </w:tc>
      </w:tr>
      <w:tr w:rsidR="0036596D" w:rsidRPr="00DF591E" w14:paraId="4CDFD0ED" w14:textId="77777777" w:rsidTr="005674A1">
        <w:trPr>
          <w:cantSplit/>
          <w:trHeight w:val="340"/>
          <w:tblHeader/>
        </w:trPr>
        <w:tc>
          <w:tcPr>
            <w:tcW w:w="641" w:type="pct"/>
            <w:shd w:val="clear" w:color="auto" w:fill="315A7A"/>
            <w:vAlign w:val="center"/>
          </w:tcPr>
          <w:p w14:paraId="1F52156C" w14:textId="77777777" w:rsidR="0036596D" w:rsidRDefault="0036596D" w:rsidP="005674A1">
            <w:pPr>
              <w:spacing w:after="0"/>
              <w:rPr>
                <w:rFonts w:cstheme="minorHAnsi"/>
                <w:b/>
                <w:bCs/>
                <w:color w:val="FFFFFF" w:themeColor="background1"/>
              </w:rPr>
            </w:pPr>
            <w:r>
              <w:rPr>
                <w:rFonts w:cstheme="minorHAnsi"/>
                <w:b/>
                <w:bCs/>
                <w:color w:val="FFFFFF" w:themeColor="background1"/>
              </w:rPr>
              <w:t>Vurdering</w:t>
            </w:r>
          </w:p>
        </w:tc>
        <w:tc>
          <w:tcPr>
            <w:tcW w:w="726" w:type="pct"/>
            <w:shd w:val="clear" w:color="auto" w:fill="FF0000"/>
            <w:vAlign w:val="center"/>
          </w:tcPr>
          <w:p w14:paraId="2B0C892A" w14:textId="77777777" w:rsidR="0036596D" w:rsidRPr="00295E8F" w:rsidRDefault="0036596D" w:rsidP="005674A1">
            <w:pPr>
              <w:spacing w:after="0"/>
              <w:jc w:val="center"/>
              <w:rPr>
                <w:rFonts w:eastAsia="Calibri" w:cstheme="minorHAnsi"/>
                <w:b/>
                <w:bCs/>
                <w:color w:val="FFFFFF" w:themeColor="background1"/>
              </w:rPr>
            </w:pPr>
            <w:r w:rsidRPr="00295E8F">
              <w:rPr>
                <w:rFonts w:eastAsia="Calibri" w:cstheme="minorHAnsi"/>
                <w:b/>
                <w:bCs/>
                <w:color w:val="FFFFFF" w:themeColor="background1"/>
              </w:rPr>
              <w:t>Kritisk</w:t>
            </w:r>
          </w:p>
        </w:tc>
        <w:tc>
          <w:tcPr>
            <w:tcW w:w="727" w:type="pct"/>
            <w:shd w:val="clear" w:color="auto" w:fill="FF0000"/>
            <w:vAlign w:val="center"/>
          </w:tcPr>
          <w:p w14:paraId="1AF6CD67" w14:textId="77777777" w:rsidR="0036596D" w:rsidRPr="00295E8F" w:rsidRDefault="0036596D" w:rsidP="005674A1">
            <w:pPr>
              <w:spacing w:after="0"/>
              <w:jc w:val="center"/>
              <w:rPr>
                <w:rFonts w:eastAsia="Calibri" w:cstheme="minorHAnsi"/>
                <w:b/>
                <w:bCs/>
                <w:color w:val="FFFFFF" w:themeColor="background1"/>
              </w:rPr>
            </w:pPr>
            <w:r w:rsidRPr="00295E8F">
              <w:rPr>
                <w:rFonts w:eastAsia="Calibri" w:cstheme="minorHAnsi"/>
                <w:b/>
                <w:bCs/>
                <w:color w:val="FFFFFF" w:themeColor="background1"/>
              </w:rPr>
              <w:t>Alvorlig</w:t>
            </w:r>
          </w:p>
        </w:tc>
        <w:tc>
          <w:tcPr>
            <w:tcW w:w="727" w:type="pct"/>
            <w:shd w:val="clear" w:color="auto" w:fill="FF0000"/>
            <w:vAlign w:val="center"/>
          </w:tcPr>
          <w:p w14:paraId="0932A44A" w14:textId="77777777" w:rsidR="0036596D" w:rsidRPr="00295E8F" w:rsidRDefault="0036596D" w:rsidP="005674A1">
            <w:pPr>
              <w:spacing w:after="0"/>
              <w:jc w:val="center"/>
              <w:rPr>
                <w:rFonts w:cstheme="minorHAnsi"/>
                <w:b/>
                <w:bCs/>
                <w:color w:val="FFFFFF" w:themeColor="background1"/>
              </w:rPr>
            </w:pPr>
            <w:r w:rsidRPr="00295E8F">
              <w:rPr>
                <w:rFonts w:cstheme="minorHAnsi"/>
                <w:b/>
                <w:bCs/>
                <w:color w:val="FFFFFF" w:themeColor="background1"/>
              </w:rPr>
              <w:t>Betydelig</w:t>
            </w:r>
          </w:p>
        </w:tc>
        <w:tc>
          <w:tcPr>
            <w:tcW w:w="727" w:type="pct"/>
            <w:shd w:val="clear" w:color="auto" w:fill="FFFF00"/>
            <w:vAlign w:val="center"/>
          </w:tcPr>
          <w:p w14:paraId="76D56360" w14:textId="77777777" w:rsidR="0036596D" w:rsidRPr="00295E8F" w:rsidRDefault="0036596D" w:rsidP="005674A1">
            <w:pPr>
              <w:spacing w:after="0"/>
              <w:jc w:val="center"/>
              <w:rPr>
                <w:rFonts w:eastAsia="Calibri" w:cstheme="minorHAnsi"/>
                <w:b/>
                <w:bCs/>
              </w:rPr>
            </w:pPr>
            <w:r w:rsidRPr="00295E8F">
              <w:rPr>
                <w:rFonts w:eastAsia="Calibri" w:cstheme="minorHAnsi"/>
                <w:b/>
                <w:bCs/>
              </w:rPr>
              <w:t>Mindre betydelig</w:t>
            </w:r>
          </w:p>
        </w:tc>
        <w:tc>
          <w:tcPr>
            <w:tcW w:w="727" w:type="pct"/>
            <w:shd w:val="clear" w:color="auto" w:fill="92C800"/>
            <w:vAlign w:val="center"/>
          </w:tcPr>
          <w:p w14:paraId="7352586D" w14:textId="77777777" w:rsidR="0036596D" w:rsidRPr="00295E8F" w:rsidRDefault="0036596D" w:rsidP="005674A1">
            <w:pPr>
              <w:spacing w:after="0"/>
              <w:jc w:val="center"/>
              <w:rPr>
                <w:rFonts w:eastAsia="Calibri" w:cstheme="minorHAnsi"/>
                <w:b/>
                <w:bCs/>
              </w:rPr>
            </w:pPr>
            <w:r>
              <w:rPr>
                <w:rFonts w:eastAsia="Calibri" w:cstheme="minorHAnsi"/>
                <w:b/>
                <w:bCs/>
              </w:rPr>
              <w:t>Ikke en fejl</w:t>
            </w:r>
          </w:p>
        </w:tc>
        <w:tc>
          <w:tcPr>
            <w:tcW w:w="725" w:type="pct"/>
            <w:shd w:val="clear" w:color="auto" w:fill="D9D9D9" w:themeFill="background1" w:themeFillShade="D9"/>
          </w:tcPr>
          <w:p w14:paraId="391745DC" w14:textId="47D91787" w:rsidR="0036596D" w:rsidRPr="00372CC1" w:rsidRDefault="0036596D" w:rsidP="005674A1">
            <w:pPr>
              <w:spacing w:after="0"/>
              <w:jc w:val="center"/>
              <w:rPr>
                <w:rFonts w:eastAsia="Calibri" w:cstheme="minorHAnsi"/>
                <w:b/>
                <w:bCs/>
                <w:highlight w:val="lightGray"/>
              </w:rPr>
            </w:pPr>
            <w:r>
              <w:rPr>
                <w:rFonts w:eastAsia="Calibri" w:cstheme="minorHAnsi"/>
                <w:b/>
                <w:bCs/>
                <w:highlight w:val="lightGray"/>
              </w:rPr>
              <w:t xml:space="preserve">Ikke </w:t>
            </w:r>
            <w:r w:rsidR="00720BD4">
              <w:rPr>
                <w:rFonts w:eastAsia="Calibri" w:cstheme="minorHAnsi"/>
                <w:b/>
                <w:bCs/>
                <w:highlight w:val="lightGray"/>
              </w:rPr>
              <w:t>relevant</w:t>
            </w:r>
          </w:p>
        </w:tc>
      </w:tr>
    </w:tbl>
    <w:p w14:paraId="415F034B" w14:textId="77777777" w:rsidR="0036596D" w:rsidRDefault="0036596D" w:rsidP="0036596D">
      <w:pPr>
        <w:rPr>
          <w:rFonts w:ascii="Calibri" w:eastAsia="Calibri" w:hAnsi="Calibri" w:cs="Calibri"/>
          <w:color w:val="000000" w:themeColor="text1"/>
          <w:lang w:val="da"/>
        </w:rPr>
      </w:pPr>
    </w:p>
    <w:p w14:paraId="750E1D00" w14:textId="3713244D" w:rsidR="0036596D" w:rsidRDefault="0036596D" w:rsidP="0036596D">
      <w:r>
        <w:t xml:space="preserve">For at få </w:t>
      </w:r>
      <w:r w:rsidR="00720BD4">
        <w:t xml:space="preserve">en </w:t>
      </w:r>
      <w:r>
        <w:t xml:space="preserve">test og certificering godkendt, må </w:t>
      </w:r>
      <w:r w:rsidR="00720BD4">
        <w:t xml:space="preserve">ingen test steps indeholde markeringerne </w:t>
      </w:r>
      <w:r w:rsidR="00720BD4" w:rsidRPr="00720BD4">
        <w:t>[</w:t>
      </w:r>
      <w:r w:rsidR="00720BD4">
        <w:t>F</w:t>
      </w:r>
      <w:r w:rsidR="00720BD4" w:rsidRPr="00720BD4">
        <w:t>1]</w:t>
      </w:r>
      <w:r w:rsidR="00720BD4">
        <w:t>,</w:t>
      </w:r>
      <w:r w:rsidR="00720BD4" w:rsidRPr="00720BD4">
        <w:t xml:space="preserve"> [</w:t>
      </w:r>
      <w:r w:rsidR="00720BD4">
        <w:t>F2</w:t>
      </w:r>
      <w:r w:rsidR="00720BD4" w:rsidRPr="00720BD4">
        <w:t>]</w:t>
      </w:r>
      <w:r w:rsidR="00720BD4">
        <w:t xml:space="preserve"> eller</w:t>
      </w:r>
      <w:r>
        <w:t xml:space="preserve"> </w:t>
      </w:r>
      <w:r w:rsidR="00720BD4" w:rsidRPr="00720BD4">
        <w:t>[</w:t>
      </w:r>
      <w:r w:rsidR="00720BD4">
        <w:t>F3</w:t>
      </w:r>
      <w:r w:rsidR="00720BD4" w:rsidRPr="00720BD4">
        <w:t>]</w:t>
      </w:r>
      <w:r w:rsidR="00720BD4">
        <w:t>.</w:t>
      </w:r>
      <w:r>
        <w:br/>
      </w:r>
      <w:r w:rsidR="00720BD4">
        <w:t xml:space="preserve">Hvis </w:t>
      </w:r>
      <w:r w:rsidRPr="0004534D">
        <w:t>et test</w:t>
      </w:r>
      <w:r w:rsidR="00720BD4">
        <w:t xml:space="preserve">step </w:t>
      </w:r>
      <w:r w:rsidRPr="0004534D">
        <w:t xml:space="preserve">ikke er relevant for </w:t>
      </w:r>
      <w:r w:rsidR="00720BD4" w:rsidRPr="003B0E44">
        <w:t>S</w:t>
      </w:r>
      <w:r w:rsidR="003B0E44" w:rsidRPr="003B0E44">
        <w:t>ystem Under Test (S</w:t>
      </w:r>
      <w:r w:rsidR="00720BD4" w:rsidRPr="003B0E44">
        <w:t>UT</w:t>
      </w:r>
      <w:r w:rsidR="003B0E44" w:rsidRPr="003B0E44">
        <w:t>)</w:t>
      </w:r>
      <w:r w:rsidRPr="003B0E44">
        <w:t>,</w:t>
      </w:r>
      <w:r w:rsidRPr="0004534D">
        <w:t xml:space="preserve"> noteres de</w:t>
      </w:r>
      <w:r w:rsidR="00720BD4">
        <w:t>t</w:t>
      </w:r>
      <w:r w:rsidRPr="0004534D">
        <w:t xml:space="preserve"> med </w:t>
      </w:r>
      <w:r w:rsidR="00720BD4">
        <w:t xml:space="preserve">markeringen </w:t>
      </w:r>
      <w:r w:rsidR="00720BD4" w:rsidRPr="00720BD4">
        <w:t>[</w:t>
      </w:r>
      <w:r w:rsidR="00720BD4">
        <w:t>Ej relevant</w:t>
      </w:r>
      <w:r w:rsidR="00720BD4" w:rsidRPr="00720BD4">
        <w:t>]</w:t>
      </w:r>
      <w:r w:rsidR="00720BD4">
        <w:t xml:space="preserve"> samt en begrundelse for at det ikke medtages i testen.</w:t>
      </w:r>
    </w:p>
    <w:p w14:paraId="6B5805B4" w14:textId="77777777" w:rsidR="00FE5153" w:rsidRDefault="00FE5153" w:rsidP="009D2607">
      <w:pPr>
        <w:pStyle w:val="Overskrift1"/>
        <w:numPr>
          <w:ilvl w:val="0"/>
          <w:numId w:val="0"/>
        </w:numPr>
        <w:ind w:left="431"/>
      </w:pPr>
      <w:r>
        <w:br w:type="page"/>
      </w:r>
    </w:p>
    <w:p w14:paraId="357CB55B" w14:textId="410B58BC" w:rsidR="00C245AB" w:rsidRPr="00DF591E" w:rsidRDefault="006566D4" w:rsidP="00921694">
      <w:pPr>
        <w:pStyle w:val="Overskrift1"/>
      </w:pPr>
      <w:bookmarkStart w:id="19" w:name="_Toc183023249"/>
      <w:r w:rsidRPr="00DF591E">
        <w:lastRenderedPageBreak/>
        <w:t xml:space="preserve">Oplysninger om </w:t>
      </w:r>
      <w:r w:rsidR="006C14AB" w:rsidRPr="00DF591E">
        <w:t>Leverandør og S</w:t>
      </w:r>
      <w:r w:rsidR="00637C99" w:rsidRPr="00DF591E">
        <w:t>ystem under test (S</w:t>
      </w:r>
      <w:r w:rsidR="006C14AB" w:rsidRPr="00DF591E">
        <w:t>UT</w:t>
      </w:r>
      <w:r w:rsidR="00637C99" w:rsidRPr="00DF591E">
        <w:t>)</w:t>
      </w:r>
      <w:bookmarkEnd w:id="19"/>
    </w:p>
    <w:p w14:paraId="7D4DEE37" w14:textId="77777777" w:rsidR="009B4E3C" w:rsidRDefault="009B4E3C" w:rsidP="009B4E3C">
      <w:pPr>
        <w:pStyle w:val="Overskrift2"/>
        <w:spacing w:after="0"/>
      </w:pPr>
      <w:bookmarkStart w:id="20" w:name="_Toc84581606"/>
      <w:bookmarkStart w:id="21" w:name="_Toc88653059"/>
      <w:bookmarkStart w:id="22" w:name="_Toc183023250"/>
      <w:bookmarkStart w:id="23" w:name="_Toc273967335"/>
      <w:bookmarkStart w:id="24" w:name="_Toc273967379"/>
      <w:r w:rsidRPr="00DF591E">
        <w:t>Oplysninger om leverandøren</w:t>
      </w:r>
      <w:bookmarkEnd w:id="20"/>
      <w:bookmarkEnd w:id="21"/>
      <w:bookmarkEnd w:id="22"/>
    </w:p>
    <w:p w14:paraId="31B8BB61" w14:textId="04883A6B" w:rsidR="009B4E3C" w:rsidRPr="00B567E2" w:rsidRDefault="009B4E3C" w:rsidP="009B4E3C">
      <w:r>
        <w:rPr>
          <w:rStyle w:val="normaltextrun"/>
          <w:rFonts w:ascii="Calibri" w:hAnsi="Calibri" w:cs="Calibri"/>
          <w:color w:val="000000"/>
          <w:szCs w:val="22"/>
          <w:shd w:val="clear" w:color="auto" w:fill="FFFFFF"/>
        </w:rPr>
        <w:t>Denne tabel skal udfyldes af</w:t>
      </w:r>
      <w:r w:rsidR="001516ED">
        <w:rPr>
          <w:rStyle w:val="normaltextrun"/>
          <w:rFonts w:ascii="Calibri" w:hAnsi="Calibri" w:cs="Calibri"/>
          <w:color w:val="000000"/>
          <w:szCs w:val="22"/>
          <w:shd w:val="clear" w:color="auto" w:fill="FFFFFF"/>
        </w:rPr>
        <w:t xml:space="preserve"> leverandøren ved egen</w:t>
      </w:r>
      <w:r>
        <w:rPr>
          <w:rStyle w:val="normaltextrun"/>
          <w:rFonts w:ascii="Calibri" w:hAnsi="Calibri" w:cs="Calibri"/>
          <w:color w:val="000000"/>
          <w:szCs w:val="22"/>
          <w:shd w:val="clear" w:color="auto" w:fill="FFFFFF"/>
        </w:rPr>
        <w:t> testen.</w:t>
      </w:r>
      <w:r>
        <w:rPr>
          <w:rStyle w:val="eop"/>
          <w:rFonts w:ascii="Calibri" w:hAnsi="Calibri" w:cs="Calibri"/>
          <w:color w:val="000000"/>
          <w:szCs w:val="22"/>
          <w:shd w:val="clear" w:color="auto" w:fill="FFFFFF"/>
        </w:rPr>
        <w:t> </w:t>
      </w:r>
    </w:p>
    <w:tbl>
      <w:tblPr>
        <w:tblStyle w:val="Tabel-Gitter"/>
        <w:tblW w:w="5000" w:type="pct"/>
        <w:tblLook w:val="04A0" w:firstRow="1" w:lastRow="0" w:firstColumn="1" w:lastColumn="0" w:noHBand="0" w:noVBand="1"/>
      </w:tblPr>
      <w:tblGrid>
        <w:gridCol w:w="1456"/>
        <w:gridCol w:w="13106"/>
      </w:tblGrid>
      <w:tr w:rsidR="009B4E3C" w:rsidRPr="00DF591E" w14:paraId="7D2EF5DF" w14:textId="77777777" w:rsidTr="000544BC">
        <w:tc>
          <w:tcPr>
            <w:tcW w:w="500" w:type="pct"/>
            <w:shd w:val="clear" w:color="auto" w:fill="D9D9D9" w:themeFill="background1" w:themeFillShade="D9"/>
          </w:tcPr>
          <w:p w14:paraId="16F93469" w14:textId="77777777" w:rsidR="009B4E3C" w:rsidRPr="00DF591E" w:rsidRDefault="009B4E3C" w:rsidP="000544BC">
            <w:pPr>
              <w:spacing w:after="0"/>
              <w:rPr>
                <w:rFonts w:cstheme="minorHAnsi"/>
              </w:rPr>
            </w:pPr>
            <w:r w:rsidRPr="00DF591E">
              <w:rPr>
                <w:rFonts w:cstheme="minorHAnsi"/>
              </w:rPr>
              <w:t>Firma</w:t>
            </w:r>
          </w:p>
        </w:tc>
        <w:tc>
          <w:tcPr>
            <w:tcW w:w="4500" w:type="pct"/>
          </w:tcPr>
          <w:p w14:paraId="715C4E26" w14:textId="37829BEF" w:rsidR="009B4E3C" w:rsidRPr="00DF591E" w:rsidRDefault="0014023C" w:rsidP="000544BC">
            <w:pPr>
              <w:spacing w:after="0"/>
              <w:rPr>
                <w:rFonts w:cstheme="minorHAnsi"/>
              </w:rPr>
            </w:pPr>
            <w:sdt>
              <w:sdtPr>
                <w:rPr>
                  <w:lang w:val="de-DE"/>
                </w:rPr>
                <w:id w:val="-139036919"/>
                <w:placeholder>
                  <w:docPart w:val="6ECE5D0E3554470D9F57A6FEBBF483B0"/>
                </w:placeholder>
                <w:showingPlcHdr/>
                <w:text w:multiLine="1"/>
              </w:sdtPr>
              <w:sdtEndPr/>
              <w:sdtContent>
                <w:r w:rsidR="001516ED">
                  <w:rPr>
                    <w:rStyle w:val="Pladsholdertekst"/>
                    <w:rFonts w:eastAsia="Calibri"/>
                    <w:lang w:val="de-DE"/>
                  </w:rPr>
                  <w:t>Udfyldes af leverandør</w:t>
                </w:r>
              </w:sdtContent>
            </w:sdt>
          </w:p>
        </w:tc>
      </w:tr>
      <w:tr w:rsidR="009B4E3C" w:rsidRPr="00DF591E" w14:paraId="08256C56" w14:textId="77777777" w:rsidTr="000544BC">
        <w:tc>
          <w:tcPr>
            <w:tcW w:w="500" w:type="pct"/>
            <w:shd w:val="clear" w:color="auto" w:fill="D9D9D9" w:themeFill="background1" w:themeFillShade="D9"/>
          </w:tcPr>
          <w:p w14:paraId="0D9B65C6" w14:textId="77777777" w:rsidR="009B4E3C" w:rsidRPr="00DF591E" w:rsidRDefault="009B4E3C" w:rsidP="000544BC">
            <w:pPr>
              <w:spacing w:after="0"/>
              <w:rPr>
                <w:rFonts w:cstheme="minorHAnsi"/>
              </w:rPr>
            </w:pPr>
            <w:r w:rsidRPr="00DF591E">
              <w:rPr>
                <w:rFonts w:cstheme="minorHAnsi"/>
              </w:rPr>
              <w:t>Adresse</w:t>
            </w:r>
          </w:p>
        </w:tc>
        <w:tc>
          <w:tcPr>
            <w:tcW w:w="4500" w:type="pct"/>
          </w:tcPr>
          <w:p w14:paraId="1D9C16DA" w14:textId="54A23DBD" w:rsidR="009B4E3C" w:rsidRPr="00DF591E" w:rsidRDefault="0014023C" w:rsidP="000544BC">
            <w:pPr>
              <w:spacing w:after="0"/>
              <w:rPr>
                <w:rFonts w:cstheme="minorHAnsi"/>
              </w:rPr>
            </w:pPr>
            <w:sdt>
              <w:sdtPr>
                <w:rPr>
                  <w:lang w:val="de-DE"/>
                </w:rPr>
                <w:id w:val="1193961280"/>
                <w:placeholder>
                  <w:docPart w:val="12DD7C2E01B048B588D0A7BA18AD80EA"/>
                </w:placeholder>
                <w:showingPlcHdr/>
                <w:text w:multiLine="1"/>
              </w:sdtPr>
              <w:sdtEndPr/>
              <w:sdtContent>
                <w:r w:rsidR="001516ED">
                  <w:rPr>
                    <w:rStyle w:val="Pladsholdertekst"/>
                    <w:rFonts w:eastAsia="Calibri"/>
                    <w:lang w:val="de-DE"/>
                  </w:rPr>
                  <w:t>Udfyldes af leverandør</w:t>
                </w:r>
              </w:sdtContent>
            </w:sdt>
            <w:r w:rsidR="009B4E3C">
              <w:rPr>
                <w:lang w:val="de-DE"/>
              </w:rPr>
              <w:tab/>
            </w:r>
          </w:p>
        </w:tc>
      </w:tr>
      <w:tr w:rsidR="009B4E3C" w:rsidRPr="00DF591E" w14:paraId="525FE556" w14:textId="77777777" w:rsidTr="000544BC">
        <w:tc>
          <w:tcPr>
            <w:tcW w:w="500" w:type="pct"/>
            <w:shd w:val="clear" w:color="auto" w:fill="D9D9D9" w:themeFill="background1" w:themeFillShade="D9"/>
          </w:tcPr>
          <w:p w14:paraId="1EB9C921" w14:textId="77777777" w:rsidR="009B4E3C" w:rsidRPr="00DF591E" w:rsidRDefault="009B4E3C" w:rsidP="000544BC">
            <w:pPr>
              <w:spacing w:after="0"/>
              <w:rPr>
                <w:rFonts w:cstheme="minorHAnsi"/>
              </w:rPr>
            </w:pPr>
            <w:r w:rsidRPr="00DF591E">
              <w:rPr>
                <w:rFonts w:cstheme="minorHAnsi"/>
              </w:rPr>
              <w:t>Kontaktperson</w:t>
            </w:r>
          </w:p>
        </w:tc>
        <w:tc>
          <w:tcPr>
            <w:tcW w:w="4500" w:type="pct"/>
          </w:tcPr>
          <w:p w14:paraId="5865BF11" w14:textId="77777777" w:rsidR="009B4E3C" w:rsidRPr="00DF591E" w:rsidRDefault="0014023C" w:rsidP="000544BC">
            <w:pPr>
              <w:spacing w:after="0"/>
              <w:rPr>
                <w:rFonts w:cstheme="minorHAnsi"/>
              </w:rPr>
            </w:pPr>
            <w:sdt>
              <w:sdtPr>
                <w:rPr>
                  <w:lang w:val="de-DE"/>
                </w:rPr>
                <w:id w:val="1583102594"/>
                <w:placeholder>
                  <w:docPart w:val="B9EE9C529DD34F61BE49824E67069085"/>
                </w:placeholder>
                <w:showingPlcHdr/>
                <w:text w:multiLine="1"/>
              </w:sdtPr>
              <w:sdtEndPr/>
              <w:sdtContent>
                <w:r w:rsidR="009B4E3C">
                  <w:rPr>
                    <w:rStyle w:val="Pladsholdertekst"/>
                    <w:rFonts w:eastAsia="Calibri"/>
                    <w:lang w:val="de-DE"/>
                  </w:rPr>
                  <w:t>Udfyldes af leverandør</w:t>
                </w:r>
              </w:sdtContent>
            </w:sdt>
            <w:r w:rsidR="009B4E3C">
              <w:rPr>
                <w:lang w:val="de-DE"/>
              </w:rPr>
              <w:tab/>
            </w:r>
          </w:p>
        </w:tc>
      </w:tr>
      <w:tr w:rsidR="009B4E3C" w:rsidRPr="00DF591E" w14:paraId="0411B554" w14:textId="77777777" w:rsidTr="000544BC">
        <w:tc>
          <w:tcPr>
            <w:tcW w:w="500" w:type="pct"/>
            <w:shd w:val="clear" w:color="auto" w:fill="D9D9D9" w:themeFill="background1" w:themeFillShade="D9"/>
          </w:tcPr>
          <w:p w14:paraId="43EDFF3D" w14:textId="77777777" w:rsidR="009B4E3C" w:rsidRPr="00DF591E" w:rsidRDefault="009B4E3C" w:rsidP="000544BC">
            <w:pPr>
              <w:spacing w:after="0"/>
              <w:rPr>
                <w:rFonts w:cstheme="minorHAnsi"/>
              </w:rPr>
            </w:pPr>
            <w:r w:rsidRPr="00DF591E">
              <w:rPr>
                <w:rFonts w:cstheme="minorHAnsi"/>
              </w:rPr>
              <w:t>Telefon</w:t>
            </w:r>
          </w:p>
        </w:tc>
        <w:tc>
          <w:tcPr>
            <w:tcW w:w="4500" w:type="pct"/>
          </w:tcPr>
          <w:p w14:paraId="1C65AFB0" w14:textId="77777777" w:rsidR="009B4E3C" w:rsidRPr="00DF591E" w:rsidRDefault="0014023C" w:rsidP="000544BC">
            <w:pPr>
              <w:spacing w:after="0"/>
              <w:rPr>
                <w:rFonts w:cstheme="minorHAnsi"/>
              </w:rPr>
            </w:pPr>
            <w:sdt>
              <w:sdtPr>
                <w:rPr>
                  <w:lang w:val="de-DE"/>
                </w:rPr>
                <w:id w:val="1940484333"/>
                <w:placeholder>
                  <w:docPart w:val="77AB9202DABB4205A5C507F05158BE37"/>
                </w:placeholder>
                <w:showingPlcHdr/>
                <w:text w:multiLine="1"/>
              </w:sdtPr>
              <w:sdtEndPr/>
              <w:sdtContent>
                <w:r w:rsidR="009B4E3C">
                  <w:rPr>
                    <w:rStyle w:val="Pladsholdertekst"/>
                    <w:rFonts w:eastAsia="Calibri"/>
                    <w:lang w:val="de-DE"/>
                  </w:rPr>
                  <w:t>Udfyldes af leverandør</w:t>
                </w:r>
              </w:sdtContent>
            </w:sdt>
            <w:r w:rsidR="009B4E3C">
              <w:rPr>
                <w:lang w:val="de-DE"/>
              </w:rPr>
              <w:tab/>
            </w:r>
          </w:p>
        </w:tc>
      </w:tr>
      <w:tr w:rsidR="009B4E3C" w:rsidRPr="00DF591E" w14:paraId="6638A405" w14:textId="77777777" w:rsidTr="000544BC">
        <w:tc>
          <w:tcPr>
            <w:tcW w:w="500" w:type="pct"/>
            <w:shd w:val="clear" w:color="auto" w:fill="D9D9D9" w:themeFill="background1" w:themeFillShade="D9"/>
          </w:tcPr>
          <w:p w14:paraId="36660872" w14:textId="77777777" w:rsidR="009B4E3C" w:rsidRPr="00DF591E" w:rsidRDefault="009B4E3C" w:rsidP="000544BC">
            <w:pPr>
              <w:spacing w:after="0"/>
              <w:rPr>
                <w:rFonts w:cstheme="minorHAnsi"/>
              </w:rPr>
            </w:pPr>
            <w:proofErr w:type="spellStart"/>
            <w:r w:rsidRPr="00DF591E">
              <w:rPr>
                <w:rFonts w:cstheme="minorHAnsi"/>
              </w:rPr>
              <w:t>Email</w:t>
            </w:r>
            <w:proofErr w:type="spellEnd"/>
          </w:p>
        </w:tc>
        <w:tc>
          <w:tcPr>
            <w:tcW w:w="4500" w:type="pct"/>
          </w:tcPr>
          <w:p w14:paraId="035EC859" w14:textId="77777777" w:rsidR="009B4E3C" w:rsidRPr="00DF591E" w:rsidRDefault="0014023C" w:rsidP="000544BC">
            <w:pPr>
              <w:spacing w:after="0"/>
              <w:rPr>
                <w:rFonts w:cstheme="minorHAnsi"/>
              </w:rPr>
            </w:pPr>
            <w:sdt>
              <w:sdtPr>
                <w:rPr>
                  <w:lang w:val="de-DE"/>
                </w:rPr>
                <w:id w:val="1624659580"/>
                <w:placeholder>
                  <w:docPart w:val="C1E4CB91F7B049C590A48A596600363C"/>
                </w:placeholder>
                <w:showingPlcHdr/>
                <w:text w:multiLine="1"/>
              </w:sdtPr>
              <w:sdtEndPr/>
              <w:sdtContent>
                <w:r w:rsidR="009B4E3C">
                  <w:rPr>
                    <w:rStyle w:val="Pladsholdertekst"/>
                    <w:rFonts w:eastAsia="Calibri"/>
                    <w:lang w:val="de-DE"/>
                  </w:rPr>
                  <w:t>Udfyldes af leverandør</w:t>
                </w:r>
              </w:sdtContent>
            </w:sdt>
            <w:r w:rsidR="009B4E3C">
              <w:rPr>
                <w:lang w:val="de-DE"/>
              </w:rPr>
              <w:tab/>
            </w:r>
          </w:p>
        </w:tc>
      </w:tr>
    </w:tbl>
    <w:p w14:paraId="25F93BAB" w14:textId="77777777" w:rsidR="009B4E3C" w:rsidRDefault="009B4E3C" w:rsidP="009B4E3C">
      <w:pPr>
        <w:pStyle w:val="Overskrift2"/>
        <w:spacing w:after="0"/>
      </w:pPr>
      <w:bookmarkStart w:id="25" w:name="_Toc84581607"/>
      <w:bookmarkStart w:id="26" w:name="_Toc88653060"/>
      <w:bookmarkStart w:id="27" w:name="_Toc183023251"/>
      <w:r w:rsidRPr="00DF591E">
        <w:t>Oplysninger om system under test (SUT)</w:t>
      </w:r>
      <w:bookmarkEnd w:id="25"/>
      <w:bookmarkEnd w:id="26"/>
      <w:bookmarkEnd w:id="27"/>
    </w:p>
    <w:p w14:paraId="6572DF84" w14:textId="32FEEDF3" w:rsidR="009B4E3C" w:rsidRPr="00B567E2" w:rsidRDefault="009B4E3C" w:rsidP="009B4E3C">
      <w:r>
        <w:rPr>
          <w:rStyle w:val="normaltextrun"/>
          <w:rFonts w:ascii="Calibri" w:hAnsi="Calibri" w:cs="Calibri"/>
          <w:color w:val="000000"/>
          <w:szCs w:val="22"/>
          <w:shd w:val="clear" w:color="auto" w:fill="FFFFFF"/>
        </w:rPr>
        <w:t>Denne tabel skal udfyldes af </w:t>
      </w:r>
      <w:r w:rsidR="001516ED">
        <w:rPr>
          <w:rStyle w:val="normaltextrun"/>
          <w:rFonts w:ascii="Calibri" w:hAnsi="Calibri" w:cs="Calibri"/>
          <w:color w:val="000000"/>
          <w:szCs w:val="22"/>
          <w:shd w:val="clear" w:color="auto" w:fill="FFFFFF"/>
        </w:rPr>
        <w:t>leverandøren ved egen</w:t>
      </w:r>
      <w:r>
        <w:rPr>
          <w:rStyle w:val="normaltextrun"/>
          <w:rFonts w:ascii="Calibri" w:hAnsi="Calibri" w:cs="Calibri"/>
          <w:color w:val="000000"/>
          <w:szCs w:val="22"/>
          <w:shd w:val="clear" w:color="auto" w:fill="FFFFFF"/>
        </w:rPr>
        <w:t> testen.</w:t>
      </w:r>
      <w:r>
        <w:rPr>
          <w:rStyle w:val="eop"/>
          <w:rFonts w:ascii="Calibri" w:hAnsi="Calibri" w:cs="Calibri"/>
          <w:color w:val="000000"/>
          <w:szCs w:val="22"/>
          <w:shd w:val="clear" w:color="auto" w:fill="FFFFFF"/>
        </w:rPr>
        <w:t> </w:t>
      </w:r>
    </w:p>
    <w:tbl>
      <w:tblPr>
        <w:tblStyle w:val="Tabel-Gitter"/>
        <w:tblW w:w="5000" w:type="pct"/>
        <w:tblLook w:val="04A0" w:firstRow="1" w:lastRow="0" w:firstColumn="1" w:lastColumn="0" w:noHBand="0" w:noVBand="1"/>
      </w:tblPr>
      <w:tblGrid>
        <w:gridCol w:w="1456"/>
        <w:gridCol w:w="13106"/>
      </w:tblGrid>
      <w:tr w:rsidR="009B4E3C" w:rsidRPr="00DF591E" w14:paraId="029E7EDD" w14:textId="77777777" w:rsidTr="000544BC">
        <w:tc>
          <w:tcPr>
            <w:tcW w:w="500" w:type="pct"/>
            <w:shd w:val="clear" w:color="auto" w:fill="D9D9D9" w:themeFill="background1" w:themeFillShade="D9"/>
          </w:tcPr>
          <w:p w14:paraId="02F5C757" w14:textId="77777777" w:rsidR="009B4E3C" w:rsidRPr="00DF591E" w:rsidRDefault="009B4E3C" w:rsidP="000544BC">
            <w:pPr>
              <w:spacing w:after="0"/>
              <w:rPr>
                <w:rFonts w:cstheme="minorHAnsi"/>
              </w:rPr>
            </w:pPr>
            <w:r w:rsidRPr="00DF591E">
              <w:rPr>
                <w:rFonts w:cstheme="minorHAnsi"/>
              </w:rPr>
              <w:t>System</w:t>
            </w:r>
          </w:p>
        </w:tc>
        <w:tc>
          <w:tcPr>
            <w:tcW w:w="4500" w:type="pct"/>
          </w:tcPr>
          <w:p w14:paraId="29ECF5CD" w14:textId="77777777" w:rsidR="009B4E3C" w:rsidRPr="00DF591E" w:rsidRDefault="0014023C" w:rsidP="000544BC">
            <w:pPr>
              <w:spacing w:after="0"/>
              <w:rPr>
                <w:rFonts w:cstheme="minorHAnsi"/>
              </w:rPr>
            </w:pPr>
            <w:sdt>
              <w:sdtPr>
                <w:rPr>
                  <w:lang w:val="de-DE"/>
                </w:rPr>
                <w:id w:val="2085792424"/>
                <w:placeholder>
                  <w:docPart w:val="8D1C63CEA209483594A3BACEA910A21C"/>
                </w:placeholder>
                <w:showingPlcHdr/>
                <w:text w:multiLine="1"/>
              </w:sdtPr>
              <w:sdtEndPr/>
              <w:sdtContent>
                <w:r w:rsidR="009B4E3C">
                  <w:rPr>
                    <w:rStyle w:val="Pladsholdertekst"/>
                    <w:rFonts w:eastAsia="Calibri"/>
                    <w:lang w:val="de-DE"/>
                  </w:rPr>
                  <w:t>Udfyldes af leverandør</w:t>
                </w:r>
              </w:sdtContent>
            </w:sdt>
            <w:r w:rsidR="009B4E3C">
              <w:rPr>
                <w:lang w:val="de-DE"/>
              </w:rPr>
              <w:tab/>
            </w:r>
          </w:p>
        </w:tc>
      </w:tr>
      <w:tr w:rsidR="009B4E3C" w:rsidRPr="00DF591E" w14:paraId="2B5C283F" w14:textId="77777777" w:rsidTr="000544BC">
        <w:tc>
          <w:tcPr>
            <w:tcW w:w="500" w:type="pct"/>
            <w:shd w:val="clear" w:color="auto" w:fill="D9D9D9" w:themeFill="background1" w:themeFillShade="D9"/>
          </w:tcPr>
          <w:p w14:paraId="1575900C" w14:textId="77777777" w:rsidR="009B4E3C" w:rsidRPr="00DF591E" w:rsidRDefault="009B4E3C" w:rsidP="000544BC">
            <w:pPr>
              <w:spacing w:after="0"/>
              <w:rPr>
                <w:rFonts w:cstheme="minorHAnsi"/>
              </w:rPr>
            </w:pPr>
            <w:r w:rsidRPr="00DF591E">
              <w:rPr>
                <w:rFonts w:cstheme="minorHAnsi"/>
              </w:rPr>
              <w:t>Version</w:t>
            </w:r>
          </w:p>
        </w:tc>
        <w:tc>
          <w:tcPr>
            <w:tcW w:w="4500" w:type="pct"/>
          </w:tcPr>
          <w:p w14:paraId="5A23D2D5" w14:textId="77777777" w:rsidR="009B4E3C" w:rsidRPr="00DF591E" w:rsidRDefault="0014023C" w:rsidP="000544BC">
            <w:pPr>
              <w:spacing w:after="0"/>
              <w:rPr>
                <w:rFonts w:cstheme="minorHAnsi"/>
              </w:rPr>
            </w:pPr>
            <w:sdt>
              <w:sdtPr>
                <w:rPr>
                  <w:lang w:val="de-DE"/>
                </w:rPr>
                <w:id w:val="1240993923"/>
                <w:placeholder>
                  <w:docPart w:val="F91B4DF11ED549CA8E781E18AAFBAD24"/>
                </w:placeholder>
                <w:showingPlcHdr/>
                <w:text w:multiLine="1"/>
              </w:sdtPr>
              <w:sdtEndPr/>
              <w:sdtContent>
                <w:r w:rsidR="009B4E3C">
                  <w:rPr>
                    <w:rStyle w:val="Pladsholdertekst"/>
                    <w:rFonts w:eastAsia="Calibri"/>
                    <w:lang w:val="de-DE"/>
                  </w:rPr>
                  <w:t>Udfyldes af leverandør</w:t>
                </w:r>
              </w:sdtContent>
            </w:sdt>
            <w:r w:rsidR="009B4E3C">
              <w:rPr>
                <w:lang w:val="de-DE"/>
              </w:rPr>
              <w:tab/>
            </w:r>
          </w:p>
        </w:tc>
      </w:tr>
      <w:tr w:rsidR="009B4E3C" w:rsidRPr="00DF591E" w14:paraId="1395EB6C" w14:textId="77777777" w:rsidTr="000544BC">
        <w:tc>
          <w:tcPr>
            <w:tcW w:w="500" w:type="pct"/>
            <w:shd w:val="clear" w:color="auto" w:fill="D9D9D9" w:themeFill="background1" w:themeFillShade="D9"/>
          </w:tcPr>
          <w:p w14:paraId="0980BDD3" w14:textId="77777777" w:rsidR="009B4E3C" w:rsidRPr="00DF591E" w:rsidRDefault="009B4E3C" w:rsidP="000544BC">
            <w:pPr>
              <w:spacing w:after="0"/>
              <w:rPr>
                <w:rFonts w:cstheme="minorHAnsi"/>
              </w:rPr>
            </w:pPr>
            <w:r w:rsidRPr="00DF591E">
              <w:rPr>
                <w:rFonts w:cstheme="minorHAnsi"/>
              </w:rPr>
              <w:t>Beskrivelse</w:t>
            </w:r>
          </w:p>
        </w:tc>
        <w:tc>
          <w:tcPr>
            <w:tcW w:w="4500" w:type="pct"/>
          </w:tcPr>
          <w:p w14:paraId="2AFEFF53" w14:textId="77777777" w:rsidR="009B4E3C" w:rsidRPr="00DF591E" w:rsidRDefault="0014023C" w:rsidP="000544BC">
            <w:pPr>
              <w:spacing w:after="0"/>
              <w:rPr>
                <w:rFonts w:cstheme="minorHAnsi"/>
              </w:rPr>
            </w:pPr>
            <w:sdt>
              <w:sdtPr>
                <w:rPr>
                  <w:lang w:val="de-DE"/>
                </w:rPr>
                <w:id w:val="-1390036914"/>
                <w:placeholder>
                  <w:docPart w:val="4372436E5BB549E0B052144D5C1BB05A"/>
                </w:placeholder>
                <w:showingPlcHdr/>
                <w:text w:multiLine="1"/>
              </w:sdtPr>
              <w:sdtEndPr/>
              <w:sdtContent>
                <w:r w:rsidR="009B4E3C">
                  <w:rPr>
                    <w:rStyle w:val="Pladsholdertekst"/>
                    <w:rFonts w:eastAsia="Calibri"/>
                    <w:lang w:val="de-DE"/>
                  </w:rPr>
                  <w:t>Udfyldes af leverandør</w:t>
                </w:r>
              </w:sdtContent>
            </w:sdt>
            <w:r w:rsidR="009B4E3C">
              <w:rPr>
                <w:lang w:val="de-DE"/>
              </w:rPr>
              <w:tab/>
            </w:r>
          </w:p>
        </w:tc>
      </w:tr>
      <w:tr w:rsidR="009B4E3C" w:rsidRPr="00DF591E" w14:paraId="5158B84D" w14:textId="77777777" w:rsidTr="000544BC">
        <w:tc>
          <w:tcPr>
            <w:tcW w:w="500" w:type="pct"/>
            <w:shd w:val="clear" w:color="auto" w:fill="D9D9D9" w:themeFill="background1" w:themeFillShade="D9"/>
          </w:tcPr>
          <w:p w14:paraId="797540A8" w14:textId="77777777" w:rsidR="009B4E3C" w:rsidRPr="00DF591E" w:rsidRDefault="009B4E3C" w:rsidP="000544BC">
            <w:pPr>
              <w:spacing w:after="0"/>
              <w:rPr>
                <w:rFonts w:cstheme="minorHAnsi"/>
              </w:rPr>
            </w:pPr>
            <w:r>
              <w:rPr>
                <w:rFonts w:cstheme="minorHAnsi"/>
                <w:lang w:val="de-DE"/>
              </w:rPr>
              <w:t>Test type</w:t>
            </w:r>
          </w:p>
        </w:tc>
        <w:tc>
          <w:tcPr>
            <w:tcW w:w="4500" w:type="pct"/>
          </w:tcPr>
          <w:p w14:paraId="223E769A" w14:textId="78FB4EBA" w:rsidR="009B4E3C" w:rsidRPr="00DF591E" w:rsidRDefault="0014023C" w:rsidP="000544BC">
            <w:pPr>
              <w:spacing w:after="0"/>
              <w:rPr>
                <w:rFonts w:cstheme="minorHAnsi"/>
              </w:rPr>
            </w:pPr>
            <w:sdt>
              <w:sdtPr>
                <w:rPr>
                  <w:rFonts w:cstheme="minorHAnsi"/>
                  <w:lang w:val="de-DE"/>
                </w:rPr>
                <w:id w:val="-16769971"/>
                <w14:checkbox>
                  <w14:checked w14:val="0"/>
                  <w14:checkedState w14:val="2612" w14:font="MS Gothic"/>
                  <w14:uncheckedState w14:val="2610" w14:font="MS Gothic"/>
                </w14:checkbox>
              </w:sdtPr>
              <w:sdtEndPr/>
              <w:sdtContent>
                <w:r w:rsidR="009B4E3C">
                  <w:rPr>
                    <w:rFonts w:ascii="MS Gothic" w:eastAsia="MS Gothic" w:hAnsi="MS Gothic" w:cstheme="minorHAnsi" w:hint="eastAsia"/>
                    <w:lang w:val="de-DE"/>
                  </w:rPr>
                  <w:t>☐</w:t>
                </w:r>
              </w:sdtContent>
            </w:sdt>
            <w:r w:rsidR="009B4E3C">
              <w:rPr>
                <w:rFonts w:cstheme="minorHAnsi"/>
                <w:lang w:val="de-DE"/>
              </w:rPr>
              <w:t xml:space="preserve"> </w:t>
            </w:r>
            <w:r w:rsidR="009B4E3C" w:rsidRPr="00017947">
              <w:rPr>
                <w:rFonts w:cstheme="minorHAnsi"/>
              </w:rPr>
              <w:t>Egen</w:t>
            </w:r>
            <w:r w:rsidR="001516ED">
              <w:rPr>
                <w:rFonts w:cstheme="minorHAnsi"/>
              </w:rPr>
              <w:t xml:space="preserve"> </w:t>
            </w:r>
            <w:r w:rsidR="009B4E3C" w:rsidRPr="00017947">
              <w:rPr>
                <w:rFonts w:cstheme="minorHAnsi"/>
              </w:rPr>
              <w:t xml:space="preserve">test </w:t>
            </w:r>
            <w:r w:rsidR="009B4E3C">
              <w:rPr>
                <w:rFonts w:cstheme="minorHAnsi"/>
                <w:lang w:val="de-DE"/>
              </w:rPr>
              <w:br/>
            </w:r>
            <w:sdt>
              <w:sdtPr>
                <w:rPr>
                  <w:rFonts w:cstheme="minorHAnsi"/>
                  <w:lang w:val="de-DE"/>
                </w:rPr>
                <w:id w:val="1248152687"/>
                <w14:checkbox>
                  <w14:checked w14:val="0"/>
                  <w14:checkedState w14:val="2612" w14:font="MS Gothic"/>
                  <w14:uncheckedState w14:val="2610" w14:font="MS Gothic"/>
                </w14:checkbox>
              </w:sdtPr>
              <w:sdtEndPr/>
              <w:sdtContent>
                <w:r w:rsidR="009B4E3C" w:rsidRPr="003B2703">
                  <w:rPr>
                    <w:rFonts w:ascii="MS Gothic" w:eastAsia="MS Gothic" w:hAnsi="MS Gothic" w:cstheme="minorHAnsi" w:hint="eastAsia"/>
                    <w:lang w:val="de-DE"/>
                  </w:rPr>
                  <w:t>☐</w:t>
                </w:r>
              </w:sdtContent>
            </w:sdt>
            <w:r w:rsidR="009B4E3C">
              <w:rPr>
                <w:rFonts w:cstheme="minorHAnsi"/>
                <w:lang w:val="de-DE"/>
              </w:rPr>
              <w:t xml:space="preserve"> </w:t>
            </w:r>
            <w:r w:rsidR="009B4E3C" w:rsidRPr="00017947">
              <w:rPr>
                <w:rFonts w:cstheme="minorHAnsi"/>
              </w:rPr>
              <w:t>Endelig test/certificering</w:t>
            </w:r>
            <w:r w:rsidR="009B4E3C">
              <w:rPr>
                <w:rFonts w:cstheme="minorHAnsi"/>
                <w:lang w:val="de-DE"/>
              </w:rPr>
              <w:t xml:space="preserve"> </w:t>
            </w:r>
          </w:p>
        </w:tc>
      </w:tr>
    </w:tbl>
    <w:p w14:paraId="53A35151" w14:textId="77777777" w:rsidR="009B4E3C" w:rsidRPr="00DF591E" w:rsidRDefault="009B4E3C" w:rsidP="009B4E3C">
      <w:pPr>
        <w:pStyle w:val="Overskrift2"/>
        <w:spacing w:after="0"/>
      </w:pPr>
      <w:bookmarkStart w:id="28" w:name="_Toc84581608"/>
      <w:bookmarkStart w:id="29" w:name="_Toc88653061"/>
      <w:bookmarkStart w:id="30" w:name="_Toc183023252"/>
      <w:r w:rsidRPr="00DF591E">
        <w:t>Oplysninger om resultatet af testen</w:t>
      </w:r>
      <w:bookmarkEnd w:id="28"/>
      <w:bookmarkEnd w:id="29"/>
      <w:bookmarkEnd w:id="30"/>
    </w:p>
    <w:p w14:paraId="3B73671E" w14:textId="42D8CC15" w:rsidR="009B4E3C" w:rsidRPr="00DF591E" w:rsidRDefault="009B4E3C" w:rsidP="009B4E3C">
      <w:pPr>
        <w:spacing w:after="0"/>
        <w:rPr>
          <w:rFonts w:cstheme="minorHAnsi"/>
        </w:rPr>
      </w:pPr>
      <w:r w:rsidRPr="00DF591E">
        <w:rPr>
          <w:rFonts w:cstheme="minorHAnsi"/>
        </w:rPr>
        <w:t xml:space="preserve">Denne tabel skal udfyldes af </w:t>
      </w:r>
      <w:r w:rsidR="001516ED">
        <w:rPr>
          <w:rFonts w:cstheme="minorHAnsi"/>
        </w:rPr>
        <w:t>test lederen ved test og certificeringen</w:t>
      </w:r>
      <w:r w:rsidRPr="00DF591E">
        <w:rPr>
          <w:rFonts w:cstheme="minorHAnsi"/>
        </w:rPr>
        <w:t>.</w:t>
      </w:r>
    </w:p>
    <w:tbl>
      <w:tblPr>
        <w:tblStyle w:val="Tabel-Gitter"/>
        <w:tblW w:w="5000" w:type="pct"/>
        <w:tblLook w:val="04A0" w:firstRow="1" w:lastRow="0" w:firstColumn="1" w:lastColumn="0" w:noHBand="0" w:noVBand="1"/>
        <w:tblCaption w:val="test titel"/>
        <w:tblDescription w:val="test beskrivlese"/>
      </w:tblPr>
      <w:tblGrid>
        <w:gridCol w:w="1456"/>
        <w:gridCol w:w="13106"/>
      </w:tblGrid>
      <w:tr w:rsidR="009B4E3C" w:rsidRPr="00DF591E" w14:paraId="65FA4669" w14:textId="77777777" w:rsidTr="000544BC">
        <w:tc>
          <w:tcPr>
            <w:tcW w:w="500" w:type="pct"/>
            <w:shd w:val="clear" w:color="auto" w:fill="D9D9D9" w:themeFill="background1" w:themeFillShade="D9"/>
          </w:tcPr>
          <w:p w14:paraId="5547C9CE" w14:textId="77777777" w:rsidR="009B4E3C" w:rsidRPr="00DF591E" w:rsidRDefault="009B4E3C" w:rsidP="000544BC">
            <w:pPr>
              <w:spacing w:after="0"/>
              <w:rPr>
                <w:rFonts w:cstheme="minorHAnsi"/>
              </w:rPr>
            </w:pPr>
            <w:r w:rsidRPr="00DF591E">
              <w:rPr>
                <w:rFonts w:cstheme="minorHAnsi"/>
              </w:rPr>
              <w:t>Test dato</w:t>
            </w:r>
          </w:p>
        </w:tc>
        <w:sdt>
          <w:sdtPr>
            <w:rPr>
              <w:rFonts w:cstheme="minorHAnsi"/>
              <w:color w:val="808080" w:themeColor="background1" w:themeShade="80"/>
            </w:rPr>
            <w:id w:val="-1215043100"/>
            <w:placeholder>
              <w:docPart w:val="CB3882D9568244A1859AA460BD0689DB"/>
            </w:placeholder>
            <w:date w:fullDate="2022-01-01T00:00:00Z">
              <w:dateFormat w:val="yyyy-MM-dd"/>
              <w:lid w:val="da-DK"/>
              <w:storeMappedDataAs w:val="dateTime"/>
              <w:calendar w:val="gregorian"/>
            </w:date>
          </w:sdtPr>
          <w:sdtEndPr/>
          <w:sdtContent>
            <w:tc>
              <w:tcPr>
                <w:tcW w:w="4500" w:type="pct"/>
              </w:tcPr>
              <w:p w14:paraId="3E15D0DB" w14:textId="5EC79D1C" w:rsidR="009B4E3C" w:rsidRPr="00A05C03" w:rsidRDefault="009B4E3C" w:rsidP="000544BC">
                <w:pPr>
                  <w:spacing w:after="0"/>
                  <w:rPr>
                    <w:rFonts w:cstheme="minorHAnsi"/>
                    <w:color w:val="808080" w:themeColor="background1" w:themeShade="80"/>
                  </w:rPr>
                </w:pPr>
                <w:r>
                  <w:rPr>
                    <w:rFonts w:cstheme="minorHAnsi"/>
                    <w:color w:val="808080" w:themeColor="background1" w:themeShade="80"/>
                  </w:rPr>
                  <w:t>202</w:t>
                </w:r>
                <w:r w:rsidR="005E2753">
                  <w:rPr>
                    <w:rFonts w:cstheme="minorHAnsi"/>
                    <w:color w:val="808080" w:themeColor="background1" w:themeShade="80"/>
                  </w:rPr>
                  <w:t>2</w:t>
                </w:r>
                <w:r>
                  <w:rPr>
                    <w:rFonts w:cstheme="minorHAnsi"/>
                    <w:color w:val="808080" w:themeColor="background1" w:themeShade="80"/>
                  </w:rPr>
                  <w:t>-01-01</w:t>
                </w:r>
              </w:p>
            </w:tc>
          </w:sdtContent>
        </w:sdt>
      </w:tr>
      <w:tr w:rsidR="009B4E3C" w:rsidRPr="00DF591E" w14:paraId="745C2265" w14:textId="77777777" w:rsidTr="000544BC">
        <w:tc>
          <w:tcPr>
            <w:tcW w:w="500" w:type="pct"/>
            <w:shd w:val="clear" w:color="auto" w:fill="D9D9D9" w:themeFill="background1" w:themeFillShade="D9"/>
          </w:tcPr>
          <w:p w14:paraId="4D6C16B7" w14:textId="77777777" w:rsidR="009B4E3C" w:rsidRPr="00DF591E" w:rsidRDefault="009B4E3C" w:rsidP="000544BC">
            <w:pPr>
              <w:spacing w:after="0"/>
              <w:rPr>
                <w:rFonts w:cstheme="minorHAnsi"/>
              </w:rPr>
            </w:pPr>
            <w:r w:rsidRPr="00DF591E">
              <w:rPr>
                <w:rFonts w:cstheme="minorHAnsi"/>
              </w:rPr>
              <w:t>Test lokation</w:t>
            </w:r>
          </w:p>
        </w:tc>
        <w:tc>
          <w:tcPr>
            <w:tcW w:w="4500" w:type="pct"/>
          </w:tcPr>
          <w:p w14:paraId="46B04BE3" w14:textId="54091946" w:rsidR="009B4E3C" w:rsidRPr="00DF591E" w:rsidRDefault="009B4E3C" w:rsidP="000544BC">
            <w:pPr>
              <w:spacing w:after="0"/>
              <w:rPr>
                <w:rFonts w:cstheme="minorHAnsi"/>
                <w:color w:val="808080" w:themeColor="background1" w:themeShade="80"/>
              </w:rPr>
            </w:pPr>
            <w:r w:rsidRPr="00DF591E">
              <w:rPr>
                <w:rFonts w:cstheme="minorHAnsi"/>
                <w:color w:val="808080" w:themeColor="background1" w:themeShade="80"/>
              </w:rPr>
              <w:t>&lt;</w:t>
            </w:r>
            <w:r w:rsidR="001516ED">
              <w:rPr>
                <w:rFonts w:cstheme="minorHAnsi"/>
                <w:color w:val="808080" w:themeColor="background1" w:themeShade="80"/>
              </w:rPr>
              <w:t>sted</w:t>
            </w:r>
            <w:r w:rsidRPr="00DF591E">
              <w:rPr>
                <w:rFonts w:cstheme="minorHAnsi"/>
                <w:color w:val="808080" w:themeColor="background1" w:themeShade="80"/>
              </w:rPr>
              <w:t>&gt;</w:t>
            </w:r>
          </w:p>
        </w:tc>
      </w:tr>
      <w:tr w:rsidR="009B4E3C" w:rsidRPr="00DF591E" w14:paraId="6F58A63F" w14:textId="77777777" w:rsidTr="000544BC">
        <w:tc>
          <w:tcPr>
            <w:tcW w:w="500" w:type="pct"/>
            <w:shd w:val="clear" w:color="auto" w:fill="D9D9D9" w:themeFill="background1" w:themeFillShade="D9"/>
          </w:tcPr>
          <w:p w14:paraId="0DA08238" w14:textId="77777777" w:rsidR="009B4E3C" w:rsidRPr="00DF591E" w:rsidRDefault="009B4E3C" w:rsidP="000544BC">
            <w:pPr>
              <w:spacing w:after="0"/>
              <w:rPr>
                <w:rFonts w:cstheme="minorHAnsi"/>
              </w:rPr>
            </w:pPr>
            <w:r w:rsidRPr="00DF591E">
              <w:rPr>
                <w:rFonts w:cstheme="minorHAnsi"/>
              </w:rPr>
              <w:t>Godkendt</w:t>
            </w:r>
          </w:p>
        </w:tc>
        <w:tc>
          <w:tcPr>
            <w:tcW w:w="4500" w:type="pct"/>
          </w:tcPr>
          <w:p w14:paraId="61B045D4" w14:textId="3C1E5400" w:rsidR="009B4E3C" w:rsidRPr="0083543F" w:rsidRDefault="0014023C" w:rsidP="000544BC">
            <w:pPr>
              <w:spacing w:after="0"/>
              <w:rPr>
                <w:rFonts w:cstheme="minorHAnsi"/>
              </w:rPr>
            </w:pPr>
            <w:sdt>
              <w:sdtPr>
                <w:rPr>
                  <w:rFonts w:cstheme="minorHAnsi"/>
                </w:rPr>
                <w:id w:val="1839648236"/>
                <w14:checkbox>
                  <w14:checked w14:val="0"/>
                  <w14:checkedState w14:val="2612" w14:font="MS Gothic"/>
                  <w14:uncheckedState w14:val="2610" w14:font="MS Gothic"/>
                </w14:checkbox>
              </w:sdtPr>
              <w:sdtEndPr/>
              <w:sdtContent>
                <w:r w:rsidR="007646D5">
                  <w:rPr>
                    <w:rFonts w:ascii="MS Gothic" w:eastAsia="MS Gothic" w:hAnsi="MS Gothic" w:cstheme="minorHAnsi" w:hint="eastAsia"/>
                  </w:rPr>
                  <w:t>☐</w:t>
                </w:r>
              </w:sdtContent>
            </w:sdt>
            <w:r w:rsidR="009B4E3C" w:rsidRPr="0083543F">
              <w:rPr>
                <w:rFonts w:cstheme="minorHAnsi"/>
              </w:rPr>
              <w:t xml:space="preserve"> </w:t>
            </w:r>
            <w:r w:rsidR="009B4E3C" w:rsidRPr="00DB2D0B">
              <w:rPr>
                <w:rFonts w:cstheme="minorHAnsi"/>
              </w:rPr>
              <w:t>Ja</w:t>
            </w:r>
          </w:p>
          <w:p w14:paraId="4273CBA7" w14:textId="7095984F" w:rsidR="009B4E3C" w:rsidRPr="00DF591E" w:rsidRDefault="0014023C" w:rsidP="000544BC">
            <w:pPr>
              <w:spacing w:after="0"/>
              <w:rPr>
                <w:rFonts w:cstheme="minorHAnsi"/>
                <w:color w:val="808080" w:themeColor="background1" w:themeShade="80"/>
              </w:rPr>
            </w:pPr>
            <w:sdt>
              <w:sdtPr>
                <w:rPr>
                  <w:rFonts w:cstheme="minorHAnsi"/>
                </w:rPr>
                <w:id w:val="1114787950"/>
                <w14:checkbox>
                  <w14:checked w14:val="0"/>
                  <w14:checkedState w14:val="2612" w14:font="MS Gothic"/>
                  <w14:uncheckedState w14:val="2610" w14:font="MS Gothic"/>
                </w14:checkbox>
              </w:sdtPr>
              <w:sdtEndPr/>
              <w:sdtContent>
                <w:r w:rsidR="007646D5">
                  <w:rPr>
                    <w:rFonts w:ascii="MS Gothic" w:eastAsia="MS Gothic" w:hAnsi="MS Gothic" w:cstheme="minorHAnsi" w:hint="eastAsia"/>
                  </w:rPr>
                  <w:t>☐</w:t>
                </w:r>
              </w:sdtContent>
            </w:sdt>
            <w:r w:rsidR="009B4E3C" w:rsidRPr="0083543F">
              <w:rPr>
                <w:rFonts w:cstheme="minorHAnsi"/>
              </w:rPr>
              <w:t xml:space="preserve"> </w:t>
            </w:r>
            <w:r w:rsidR="009B4E3C" w:rsidRPr="00DB2D0B">
              <w:rPr>
                <w:rFonts w:cstheme="minorHAnsi"/>
              </w:rPr>
              <w:t>Nej</w:t>
            </w:r>
          </w:p>
        </w:tc>
      </w:tr>
      <w:tr w:rsidR="009B4E3C" w:rsidRPr="00DF591E" w14:paraId="78801B63" w14:textId="77777777" w:rsidTr="000544BC">
        <w:tc>
          <w:tcPr>
            <w:tcW w:w="500" w:type="pct"/>
            <w:shd w:val="clear" w:color="auto" w:fill="D9D9D9" w:themeFill="background1" w:themeFillShade="D9"/>
          </w:tcPr>
          <w:p w14:paraId="36EEC443" w14:textId="77777777" w:rsidR="009B4E3C" w:rsidRPr="00DF591E" w:rsidRDefault="009B4E3C" w:rsidP="000544BC">
            <w:pPr>
              <w:spacing w:after="0"/>
              <w:rPr>
                <w:rFonts w:cstheme="minorHAnsi"/>
              </w:rPr>
            </w:pPr>
            <w:r w:rsidRPr="00DF591E">
              <w:rPr>
                <w:rFonts w:cstheme="minorHAnsi"/>
              </w:rPr>
              <w:t>Bemærkninger</w:t>
            </w:r>
          </w:p>
        </w:tc>
        <w:tc>
          <w:tcPr>
            <w:tcW w:w="4500" w:type="pct"/>
          </w:tcPr>
          <w:p w14:paraId="00EBFE1C" w14:textId="45B463A2" w:rsidR="009B4E3C" w:rsidRPr="00DF591E" w:rsidRDefault="009B4E3C" w:rsidP="000544BC">
            <w:pPr>
              <w:spacing w:after="0"/>
              <w:rPr>
                <w:rFonts w:cstheme="minorHAnsi"/>
                <w:color w:val="808080" w:themeColor="background1" w:themeShade="80"/>
              </w:rPr>
            </w:pPr>
            <w:r w:rsidRPr="00DF591E">
              <w:rPr>
                <w:rFonts w:cstheme="minorHAnsi"/>
                <w:color w:val="808080" w:themeColor="background1" w:themeShade="80"/>
              </w:rPr>
              <w:t xml:space="preserve">&lt;Her </w:t>
            </w:r>
            <w:r w:rsidR="001516ED">
              <w:rPr>
                <w:rFonts w:cstheme="minorHAnsi"/>
                <w:color w:val="808080" w:themeColor="background1" w:themeShade="80"/>
              </w:rPr>
              <w:t xml:space="preserve">kan testlederen </w:t>
            </w:r>
            <w:r w:rsidRPr="00DF591E">
              <w:rPr>
                <w:rFonts w:cstheme="minorHAnsi"/>
                <w:color w:val="808080" w:themeColor="background1" w:themeShade="80"/>
              </w:rPr>
              <w:t>skrive en bemærkning</w:t>
            </w:r>
            <w:r w:rsidR="001516ED">
              <w:rPr>
                <w:rFonts w:cstheme="minorHAnsi"/>
                <w:color w:val="808080" w:themeColor="background1" w:themeShade="80"/>
              </w:rPr>
              <w:t xml:space="preserve"> om testen</w:t>
            </w:r>
            <w:r w:rsidRPr="00DF591E">
              <w:rPr>
                <w:rFonts w:cstheme="minorHAnsi"/>
                <w:color w:val="808080" w:themeColor="background1" w:themeShade="80"/>
              </w:rPr>
              <w:t xml:space="preserve">. Hvis testen ikke godkendes, </w:t>
            </w:r>
            <w:r w:rsidR="001516ED">
              <w:rPr>
                <w:rFonts w:cstheme="minorHAnsi"/>
                <w:color w:val="808080" w:themeColor="background1" w:themeShade="80"/>
              </w:rPr>
              <w:t xml:space="preserve">skal testlederen beskrive hvad der forventes at </w:t>
            </w:r>
            <w:r w:rsidRPr="00DF591E">
              <w:rPr>
                <w:rFonts w:cstheme="minorHAnsi"/>
                <w:color w:val="808080" w:themeColor="background1" w:themeShade="80"/>
              </w:rPr>
              <w:t>leverandøren</w:t>
            </w:r>
            <w:r w:rsidR="001516ED">
              <w:rPr>
                <w:rFonts w:cstheme="minorHAnsi"/>
                <w:color w:val="808080" w:themeColor="background1" w:themeShade="80"/>
              </w:rPr>
              <w:t xml:space="preserve"> skal udføre før SUT kan blive testes igen </w:t>
            </w:r>
            <w:r w:rsidRPr="00DF591E">
              <w:rPr>
                <w:rFonts w:cstheme="minorHAnsi"/>
                <w:color w:val="808080" w:themeColor="background1" w:themeShade="80"/>
              </w:rPr>
              <w:t>&gt;</w:t>
            </w:r>
          </w:p>
        </w:tc>
      </w:tr>
      <w:tr w:rsidR="009B4E3C" w:rsidRPr="00DF591E" w14:paraId="4AA755CC" w14:textId="77777777" w:rsidTr="000544BC">
        <w:tc>
          <w:tcPr>
            <w:tcW w:w="500" w:type="pct"/>
            <w:shd w:val="clear" w:color="auto" w:fill="D9D9D9" w:themeFill="background1" w:themeFillShade="D9"/>
          </w:tcPr>
          <w:p w14:paraId="65A78D0A" w14:textId="77777777" w:rsidR="009B4E3C" w:rsidRPr="00DF591E" w:rsidRDefault="009B4E3C" w:rsidP="000544BC">
            <w:pPr>
              <w:spacing w:after="0"/>
              <w:rPr>
                <w:rFonts w:cstheme="minorHAnsi"/>
              </w:rPr>
            </w:pPr>
            <w:r w:rsidRPr="00DF591E">
              <w:rPr>
                <w:rFonts w:cstheme="minorHAnsi"/>
              </w:rPr>
              <w:t>Udført af</w:t>
            </w:r>
          </w:p>
        </w:tc>
        <w:tc>
          <w:tcPr>
            <w:tcW w:w="4500" w:type="pct"/>
          </w:tcPr>
          <w:p w14:paraId="67DAA98C" w14:textId="043DF924" w:rsidR="009B4E3C" w:rsidRPr="00DF591E" w:rsidRDefault="009B4E3C" w:rsidP="000544BC">
            <w:pPr>
              <w:spacing w:after="0"/>
              <w:rPr>
                <w:rFonts w:cstheme="minorHAnsi"/>
                <w:color w:val="808080" w:themeColor="background1" w:themeShade="80"/>
              </w:rPr>
            </w:pPr>
            <w:r w:rsidRPr="00DF591E">
              <w:rPr>
                <w:rFonts w:cstheme="minorHAnsi"/>
                <w:color w:val="808080" w:themeColor="background1" w:themeShade="80"/>
              </w:rPr>
              <w:t xml:space="preserve">&lt;Navnet på </w:t>
            </w:r>
            <w:r w:rsidR="001516ED">
              <w:rPr>
                <w:rFonts w:cstheme="minorHAnsi"/>
                <w:color w:val="808080" w:themeColor="background1" w:themeShade="80"/>
              </w:rPr>
              <w:t>testlederen</w:t>
            </w:r>
            <w:r w:rsidRPr="00DF591E">
              <w:rPr>
                <w:rFonts w:cstheme="minorHAnsi"/>
                <w:color w:val="808080" w:themeColor="background1" w:themeShade="80"/>
              </w:rPr>
              <w:t>&gt;</w:t>
            </w:r>
          </w:p>
        </w:tc>
      </w:tr>
    </w:tbl>
    <w:p w14:paraId="3F229474" w14:textId="7C4B10B5" w:rsidR="00134F1B" w:rsidRDefault="00134F1B" w:rsidP="00D366CA">
      <w:pPr>
        <w:pStyle w:val="Overskrift2"/>
        <w:numPr>
          <w:ilvl w:val="0"/>
          <w:numId w:val="0"/>
        </w:numPr>
        <w:spacing w:after="0"/>
        <w:ind w:left="576" w:hanging="576"/>
        <w:rPr>
          <w:rFonts w:cstheme="minorHAnsi"/>
        </w:rPr>
      </w:pPr>
    </w:p>
    <w:p w14:paraId="66CCF6FF" w14:textId="77777777" w:rsidR="00134F1B" w:rsidRDefault="00134F1B">
      <w:pPr>
        <w:spacing w:after="0"/>
        <w:rPr>
          <w:rFonts w:cstheme="minorHAnsi"/>
          <w:iCs/>
          <w:sz w:val="28"/>
          <w:szCs w:val="28"/>
        </w:rPr>
      </w:pPr>
      <w:r>
        <w:rPr>
          <w:rFonts w:cstheme="minorHAnsi"/>
        </w:rPr>
        <w:br w:type="page"/>
      </w:r>
    </w:p>
    <w:p w14:paraId="741CB062" w14:textId="16837D77" w:rsidR="000662DD" w:rsidRPr="00DF591E" w:rsidRDefault="000662DD" w:rsidP="000662DD">
      <w:pPr>
        <w:pStyle w:val="Overskrift2"/>
        <w:spacing w:after="0"/>
      </w:pPr>
      <w:bookmarkStart w:id="31" w:name="_Toc183023253"/>
      <w:r w:rsidRPr="00DF591E">
        <w:lastRenderedPageBreak/>
        <w:t xml:space="preserve">Oplysninger om </w:t>
      </w:r>
      <w:r>
        <w:t>deltagere</w:t>
      </w:r>
      <w:r w:rsidRPr="00DF591E">
        <w:t xml:space="preserve"> </w:t>
      </w:r>
      <w:r>
        <w:t>i</w:t>
      </w:r>
      <w:r w:rsidRPr="00DF591E">
        <w:t xml:space="preserve"> testen</w:t>
      </w:r>
      <w:bookmarkEnd w:id="31"/>
    </w:p>
    <w:p w14:paraId="0BA79458" w14:textId="3DD1B697" w:rsidR="000662DD" w:rsidRDefault="000662DD" w:rsidP="000662DD">
      <w:pPr>
        <w:spacing w:after="0"/>
        <w:rPr>
          <w:rFonts w:cstheme="minorHAnsi"/>
        </w:rPr>
      </w:pPr>
      <w:r w:rsidRPr="00DF591E">
        <w:rPr>
          <w:rFonts w:cstheme="minorHAnsi"/>
        </w:rPr>
        <w:t xml:space="preserve">Denne tabel skal udfyldes af </w:t>
      </w:r>
      <w:r>
        <w:rPr>
          <w:rFonts w:cstheme="minorHAnsi"/>
        </w:rPr>
        <w:t>test lederen ved test og certificeringen</w:t>
      </w:r>
      <w:r w:rsidRPr="00DF591E">
        <w:rPr>
          <w:rFonts w:cstheme="minorHAnsi"/>
        </w:rPr>
        <w:t>.</w:t>
      </w:r>
      <w:r w:rsidR="00134F1B">
        <w:rPr>
          <w:rFonts w:cstheme="minorHAnsi"/>
        </w:rPr>
        <w:t xml:space="preserve"> For hver rolle indsættes navne, organisation og </w:t>
      </w:r>
      <w:proofErr w:type="spellStart"/>
      <w:r w:rsidR="00134F1B">
        <w:rPr>
          <w:rFonts w:cstheme="minorHAnsi"/>
        </w:rPr>
        <w:t>email</w:t>
      </w:r>
      <w:proofErr w:type="spellEnd"/>
    </w:p>
    <w:p w14:paraId="2ACA06B1" w14:textId="77777777" w:rsidR="000662DD" w:rsidRDefault="000662DD" w:rsidP="000662DD">
      <w:pPr>
        <w:spacing w:after="0"/>
        <w:rPr>
          <w:rFonts w:cstheme="minorHAnsi"/>
        </w:rPr>
      </w:pPr>
    </w:p>
    <w:tbl>
      <w:tblPr>
        <w:tblStyle w:val="Tabel-Gitter"/>
        <w:tblW w:w="5000" w:type="pct"/>
        <w:tblLook w:val="04A0" w:firstRow="1" w:lastRow="0" w:firstColumn="1" w:lastColumn="0" w:noHBand="0" w:noVBand="1"/>
      </w:tblPr>
      <w:tblGrid>
        <w:gridCol w:w="1524"/>
        <w:gridCol w:w="5559"/>
        <w:gridCol w:w="4252"/>
        <w:gridCol w:w="3227"/>
      </w:tblGrid>
      <w:tr w:rsidR="00134F1B" w:rsidRPr="000662DD" w14:paraId="4B0F978B" w14:textId="62EA4E95" w:rsidTr="00D366CA">
        <w:trPr>
          <w:tblHeader/>
        </w:trPr>
        <w:tc>
          <w:tcPr>
            <w:tcW w:w="523" w:type="pct"/>
            <w:shd w:val="clear" w:color="auto" w:fill="D9D9D9" w:themeFill="background1" w:themeFillShade="D9"/>
          </w:tcPr>
          <w:p w14:paraId="5AC5B9D0" w14:textId="66445A0D" w:rsidR="00134F1B" w:rsidRPr="000662DD" w:rsidRDefault="00134F1B" w:rsidP="00230B23">
            <w:pPr>
              <w:spacing w:after="0"/>
              <w:rPr>
                <w:rFonts w:cstheme="minorHAnsi"/>
              </w:rPr>
            </w:pPr>
          </w:p>
        </w:tc>
        <w:tc>
          <w:tcPr>
            <w:tcW w:w="1909" w:type="pct"/>
            <w:shd w:val="clear" w:color="auto" w:fill="D9D9D9" w:themeFill="background1" w:themeFillShade="D9"/>
          </w:tcPr>
          <w:p w14:paraId="6E764A5C" w14:textId="35A0B93E" w:rsidR="00134F1B" w:rsidRPr="00134F1B" w:rsidRDefault="00134F1B" w:rsidP="00230B23">
            <w:pPr>
              <w:spacing w:after="0"/>
            </w:pPr>
            <w:r>
              <w:t>Navn</w:t>
            </w:r>
          </w:p>
        </w:tc>
        <w:tc>
          <w:tcPr>
            <w:tcW w:w="1460" w:type="pct"/>
            <w:shd w:val="clear" w:color="auto" w:fill="D9D9D9" w:themeFill="background1" w:themeFillShade="D9"/>
          </w:tcPr>
          <w:p w14:paraId="0C9ECA28" w14:textId="5E1914B2" w:rsidR="00134F1B" w:rsidRPr="00134F1B" w:rsidRDefault="00134F1B" w:rsidP="00230B23">
            <w:pPr>
              <w:spacing w:after="0"/>
            </w:pPr>
            <w:r>
              <w:t>Organisation</w:t>
            </w:r>
          </w:p>
        </w:tc>
        <w:tc>
          <w:tcPr>
            <w:tcW w:w="1108" w:type="pct"/>
            <w:shd w:val="clear" w:color="auto" w:fill="D9D9D9" w:themeFill="background1" w:themeFillShade="D9"/>
          </w:tcPr>
          <w:p w14:paraId="51D58AC9" w14:textId="5CB4AE09" w:rsidR="00134F1B" w:rsidRPr="00134F1B" w:rsidRDefault="00134F1B" w:rsidP="00230B23">
            <w:pPr>
              <w:spacing w:after="0"/>
            </w:pPr>
            <w:proofErr w:type="spellStart"/>
            <w:r>
              <w:t>Email</w:t>
            </w:r>
            <w:proofErr w:type="spellEnd"/>
          </w:p>
        </w:tc>
      </w:tr>
      <w:tr w:rsidR="00134F1B" w:rsidRPr="00134F1B" w14:paraId="6EDE6576" w14:textId="083A2700" w:rsidTr="00D366CA">
        <w:tc>
          <w:tcPr>
            <w:tcW w:w="523" w:type="pct"/>
            <w:shd w:val="clear" w:color="auto" w:fill="D9D9D9" w:themeFill="background1" w:themeFillShade="D9"/>
          </w:tcPr>
          <w:p w14:paraId="69C46883" w14:textId="6802D280" w:rsidR="00134F1B" w:rsidRPr="00134F1B" w:rsidRDefault="00134F1B" w:rsidP="00230B23">
            <w:pPr>
              <w:spacing w:after="0"/>
              <w:rPr>
                <w:rFonts w:cstheme="minorHAnsi"/>
              </w:rPr>
            </w:pPr>
            <w:r w:rsidRPr="00134F1B">
              <w:rPr>
                <w:rFonts w:cstheme="minorHAnsi"/>
              </w:rPr>
              <w:t>Testleder</w:t>
            </w:r>
          </w:p>
        </w:tc>
        <w:tc>
          <w:tcPr>
            <w:tcW w:w="1909" w:type="pct"/>
          </w:tcPr>
          <w:p w14:paraId="2EEA557D" w14:textId="069A0A22" w:rsidR="00134F1B" w:rsidRPr="00D366CA" w:rsidRDefault="00134F1B" w:rsidP="00230B23">
            <w:pPr>
              <w:spacing w:after="0"/>
              <w:rPr>
                <w:rFonts w:cstheme="minorHAnsi"/>
                <w:sz w:val="22"/>
                <w:szCs w:val="28"/>
              </w:rPr>
            </w:pPr>
          </w:p>
        </w:tc>
        <w:tc>
          <w:tcPr>
            <w:tcW w:w="1460" w:type="pct"/>
          </w:tcPr>
          <w:p w14:paraId="13A1C4EA" w14:textId="77777777" w:rsidR="00134F1B" w:rsidRPr="00D366CA" w:rsidRDefault="00134F1B" w:rsidP="00230B23">
            <w:pPr>
              <w:spacing w:after="0"/>
              <w:rPr>
                <w:rFonts w:cstheme="minorHAnsi"/>
                <w:sz w:val="22"/>
                <w:szCs w:val="28"/>
              </w:rPr>
            </w:pPr>
          </w:p>
        </w:tc>
        <w:tc>
          <w:tcPr>
            <w:tcW w:w="1108" w:type="pct"/>
          </w:tcPr>
          <w:p w14:paraId="39F6E6A5" w14:textId="77777777" w:rsidR="00134F1B" w:rsidRPr="00D366CA" w:rsidRDefault="00134F1B" w:rsidP="00230B23">
            <w:pPr>
              <w:spacing w:after="0"/>
              <w:rPr>
                <w:rFonts w:cstheme="minorHAnsi"/>
                <w:sz w:val="22"/>
                <w:szCs w:val="28"/>
              </w:rPr>
            </w:pPr>
          </w:p>
        </w:tc>
      </w:tr>
      <w:tr w:rsidR="00134F1B" w:rsidRPr="000662DD" w14:paraId="60E71D2C" w14:textId="4FFB11E5" w:rsidTr="00D366CA">
        <w:tc>
          <w:tcPr>
            <w:tcW w:w="523" w:type="pct"/>
            <w:shd w:val="clear" w:color="auto" w:fill="D9D9D9" w:themeFill="background1" w:themeFillShade="D9"/>
          </w:tcPr>
          <w:p w14:paraId="64E763E4" w14:textId="39A5E248" w:rsidR="00134F1B" w:rsidRPr="000662DD" w:rsidRDefault="00134F1B" w:rsidP="00230B23">
            <w:pPr>
              <w:spacing w:after="0"/>
              <w:rPr>
                <w:rFonts w:cstheme="minorHAnsi"/>
              </w:rPr>
            </w:pPr>
            <w:r>
              <w:rPr>
                <w:rFonts w:cstheme="minorHAnsi"/>
              </w:rPr>
              <w:t>Testteam</w:t>
            </w:r>
          </w:p>
        </w:tc>
        <w:tc>
          <w:tcPr>
            <w:tcW w:w="1909" w:type="pct"/>
          </w:tcPr>
          <w:p w14:paraId="1BEFFDC5" w14:textId="19E12032" w:rsidR="00134F1B" w:rsidRPr="000662DD" w:rsidRDefault="00134F1B" w:rsidP="00230B23">
            <w:pPr>
              <w:spacing w:after="0"/>
              <w:rPr>
                <w:rFonts w:cstheme="minorHAnsi"/>
              </w:rPr>
            </w:pPr>
          </w:p>
        </w:tc>
        <w:tc>
          <w:tcPr>
            <w:tcW w:w="1460" w:type="pct"/>
          </w:tcPr>
          <w:p w14:paraId="29229DDF" w14:textId="77777777" w:rsidR="00134F1B" w:rsidRPr="000662DD" w:rsidRDefault="00134F1B" w:rsidP="00230B23">
            <w:pPr>
              <w:spacing w:after="0"/>
              <w:rPr>
                <w:rFonts w:cstheme="minorHAnsi"/>
              </w:rPr>
            </w:pPr>
          </w:p>
        </w:tc>
        <w:tc>
          <w:tcPr>
            <w:tcW w:w="1108" w:type="pct"/>
          </w:tcPr>
          <w:p w14:paraId="6DEA62BE" w14:textId="77777777" w:rsidR="00134F1B" w:rsidRPr="000662DD" w:rsidRDefault="00134F1B" w:rsidP="00230B23">
            <w:pPr>
              <w:spacing w:after="0"/>
              <w:rPr>
                <w:rFonts w:cstheme="minorHAnsi"/>
              </w:rPr>
            </w:pPr>
          </w:p>
        </w:tc>
      </w:tr>
      <w:tr w:rsidR="00134F1B" w:rsidRPr="000662DD" w14:paraId="09FA20A4" w14:textId="53DB0A15" w:rsidTr="00D366CA">
        <w:tc>
          <w:tcPr>
            <w:tcW w:w="523" w:type="pct"/>
            <w:shd w:val="clear" w:color="auto" w:fill="D9D9D9" w:themeFill="background1" w:themeFillShade="D9"/>
          </w:tcPr>
          <w:p w14:paraId="1D56FA14" w14:textId="10EC1D50" w:rsidR="00134F1B" w:rsidRPr="000662DD" w:rsidRDefault="00134F1B" w:rsidP="00230B23">
            <w:pPr>
              <w:spacing w:after="0"/>
              <w:rPr>
                <w:rFonts w:cstheme="minorHAnsi"/>
              </w:rPr>
            </w:pPr>
            <w:r>
              <w:rPr>
                <w:rFonts w:cstheme="minorHAnsi"/>
              </w:rPr>
              <w:t>Testkoordinator</w:t>
            </w:r>
          </w:p>
        </w:tc>
        <w:tc>
          <w:tcPr>
            <w:tcW w:w="1909" w:type="pct"/>
          </w:tcPr>
          <w:p w14:paraId="2CC4839E" w14:textId="041128CD" w:rsidR="00134F1B" w:rsidRPr="000662DD" w:rsidRDefault="00134F1B" w:rsidP="00230B23">
            <w:pPr>
              <w:spacing w:after="0"/>
              <w:rPr>
                <w:rFonts w:cstheme="minorHAnsi"/>
              </w:rPr>
            </w:pPr>
          </w:p>
        </w:tc>
        <w:tc>
          <w:tcPr>
            <w:tcW w:w="1460" w:type="pct"/>
          </w:tcPr>
          <w:p w14:paraId="54758986" w14:textId="77777777" w:rsidR="00134F1B" w:rsidRPr="000662DD" w:rsidRDefault="00134F1B" w:rsidP="00230B23">
            <w:pPr>
              <w:spacing w:after="0"/>
              <w:rPr>
                <w:rFonts w:cstheme="minorHAnsi"/>
              </w:rPr>
            </w:pPr>
          </w:p>
        </w:tc>
        <w:tc>
          <w:tcPr>
            <w:tcW w:w="1108" w:type="pct"/>
          </w:tcPr>
          <w:p w14:paraId="151EB999" w14:textId="77777777" w:rsidR="00134F1B" w:rsidRPr="000662DD" w:rsidRDefault="00134F1B" w:rsidP="00230B23">
            <w:pPr>
              <w:spacing w:after="0"/>
              <w:rPr>
                <w:rFonts w:cstheme="minorHAnsi"/>
              </w:rPr>
            </w:pPr>
          </w:p>
        </w:tc>
      </w:tr>
      <w:tr w:rsidR="00134F1B" w:rsidRPr="000662DD" w14:paraId="21808148" w14:textId="56C2E09F" w:rsidTr="00D366CA">
        <w:tc>
          <w:tcPr>
            <w:tcW w:w="523" w:type="pct"/>
            <w:shd w:val="clear" w:color="auto" w:fill="D9D9D9" w:themeFill="background1" w:themeFillShade="D9"/>
          </w:tcPr>
          <w:p w14:paraId="5BC2D7B1" w14:textId="630983B5" w:rsidR="00134F1B" w:rsidRPr="000662DD" w:rsidRDefault="00134F1B" w:rsidP="00230B23">
            <w:pPr>
              <w:spacing w:after="0"/>
              <w:rPr>
                <w:rFonts w:cstheme="minorHAnsi"/>
              </w:rPr>
            </w:pPr>
            <w:r>
              <w:rPr>
                <w:rFonts w:cstheme="minorHAnsi"/>
              </w:rPr>
              <w:t>Leverandør</w:t>
            </w:r>
          </w:p>
        </w:tc>
        <w:tc>
          <w:tcPr>
            <w:tcW w:w="1909" w:type="pct"/>
          </w:tcPr>
          <w:p w14:paraId="5CD99045" w14:textId="0B60482C" w:rsidR="00134F1B" w:rsidRPr="000662DD" w:rsidRDefault="00134F1B" w:rsidP="00230B23">
            <w:pPr>
              <w:spacing w:after="0"/>
              <w:rPr>
                <w:rFonts w:cstheme="minorHAnsi"/>
              </w:rPr>
            </w:pPr>
          </w:p>
        </w:tc>
        <w:tc>
          <w:tcPr>
            <w:tcW w:w="1460" w:type="pct"/>
          </w:tcPr>
          <w:p w14:paraId="28AA720A" w14:textId="77777777" w:rsidR="00134F1B" w:rsidRPr="000662DD" w:rsidRDefault="00134F1B" w:rsidP="00230B23">
            <w:pPr>
              <w:spacing w:after="0"/>
              <w:rPr>
                <w:rFonts w:cstheme="minorHAnsi"/>
              </w:rPr>
            </w:pPr>
          </w:p>
        </w:tc>
        <w:tc>
          <w:tcPr>
            <w:tcW w:w="1108" w:type="pct"/>
          </w:tcPr>
          <w:p w14:paraId="0D301CE4" w14:textId="77777777" w:rsidR="00134F1B" w:rsidRPr="000662DD" w:rsidRDefault="00134F1B" w:rsidP="00230B23">
            <w:pPr>
              <w:spacing w:after="0"/>
              <w:rPr>
                <w:rFonts w:cstheme="minorHAnsi"/>
              </w:rPr>
            </w:pPr>
          </w:p>
        </w:tc>
      </w:tr>
    </w:tbl>
    <w:p w14:paraId="0FD8E143" w14:textId="77777777" w:rsidR="000662DD" w:rsidRPr="00DF591E" w:rsidRDefault="000662DD" w:rsidP="000662DD">
      <w:pPr>
        <w:spacing w:after="0"/>
        <w:rPr>
          <w:rFonts w:cstheme="minorHAnsi"/>
        </w:rPr>
      </w:pPr>
    </w:p>
    <w:p w14:paraId="358296EC" w14:textId="672C3486" w:rsidR="001516ED" w:rsidRDefault="001516ED">
      <w:pPr>
        <w:spacing w:after="0"/>
        <w:rPr>
          <w:rFonts w:cstheme="minorHAnsi"/>
          <w:b/>
          <w:bCs/>
          <w:caps/>
          <w:color w:val="315A7A"/>
          <w:kern w:val="32"/>
          <w:sz w:val="32"/>
          <w:szCs w:val="32"/>
        </w:rPr>
      </w:pPr>
    </w:p>
    <w:p w14:paraId="6A9AC3A6" w14:textId="5ED05C79" w:rsidR="006379C8" w:rsidRPr="00DF591E" w:rsidRDefault="005846EB" w:rsidP="006379C8">
      <w:pPr>
        <w:pStyle w:val="Overskrift1"/>
        <w:rPr>
          <w:rFonts w:cstheme="minorHAnsi"/>
        </w:rPr>
      </w:pPr>
      <w:bookmarkStart w:id="32" w:name="_Toc183023254"/>
      <w:r w:rsidRPr="00DF591E">
        <w:rPr>
          <w:rFonts w:cstheme="minorHAnsi"/>
        </w:rPr>
        <w:t>krav</w:t>
      </w:r>
      <w:bookmarkEnd w:id="23"/>
      <w:bookmarkEnd w:id="24"/>
      <w:r w:rsidR="009356B9" w:rsidRPr="00DF591E">
        <w:rPr>
          <w:rFonts w:cstheme="minorHAnsi"/>
        </w:rPr>
        <w:t xml:space="preserve"> TIL TESTEN</w:t>
      </w:r>
      <w:bookmarkEnd w:id="32"/>
    </w:p>
    <w:p w14:paraId="0F386A58" w14:textId="77777777" w:rsidR="0098056C" w:rsidRPr="00084557" w:rsidRDefault="0098056C" w:rsidP="0098056C">
      <w:pPr>
        <w:rPr>
          <w:rFonts w:eastAsia="Calibri" w:cstheme="minorHAnsi"/>
          <w:lang w:eastAsia="de-DE"/>
        </w:rPr>
      </w:pPr>
      <w:r w:rsidRPr="00084557">
        <w:rPr>
          <w:rFonts w:eastAsia="Calibri" w:cstheme="minorHAnsi"/>
          <w:lang w:eastAsia="de-DE"/>
        </w:rPr>
        <w:t xml:space="preserve">Kravene </w:t>
      </w:r>
      <w:r>
        <w:rPr>
          <w:rFonts w:eastAsia="Calibri" w:cstheme="minorHAnsi"/>
          <w:lang w:eastAsia="de-DE"/>
        </w:rPr>
        <w:t xml:space="preserve">til end-2-end testen </w:t>
      </w:r>
      <w:r w:rsidRPr="00084557">
        <w:rPr>
          <w:rFonts w:eastAsia="Calibri" w:cstheme="minorHAnsi"/>
          <w:lang w:eastAsia="de-DE"/>
        </w:rPr>
        <w:t>er delt op i følgende områder:</w:t>
      </w:r>
    </w:p>
    <w:p w14:paraId="02545916" w14:textId="77777777" w:rsidR="0098056C" w:rsidRDefault="0098056C" w:rsidP="0098056C">
      <w:pPr>
        <w:pStyle w:val="Listeafsnit"/>
        <w:numPr>
          <w:ilvl w:val="0"/>
          <w:numId w:val="4"/>
        </w:numPr>
        <w:ind w:left="993"/>
        <w:rPr>
          <w:rFonts w:eastAsia="Calibri" w:cstheme="minorHAnsi"/>
          <w:lang w:eastAsia="de-DE"/>
        </w:rPr>
      </w:pPr>
      <w:r>
        <w:rPr>
          <w:rFonts w:eastAsia="Calibri" w:cstheme="minorHAnsi"/>
          <w:lang w:eastAsia="de-DE"/>
        </w:rPr>
        <w:t>Krav til test miljøer</w:t>
      </w:r>
    </w:p>
    <w:p w14:paraId="78EA4D6C" w14:textId="77777777" w:rsidR="0098056C" w:rsidRDefault="0098056C" w:rsidP="0098056C">
      <w:pPr>
        <w:pStyle w:val="Listeafsnit"/>
        <w:numPr>
          <w:ilvl w:val="0"/>
          <w:numId w:val="4"/>
        </w:numPr>
        <w:ind w:left="993"/>
        <w:rPr>
          <w:rFonts w:eastAsia="Calibri" w:cstheme="minorHAnsi"/>
          <w:lang w:eastAsia="de-DE"/>
        </w:rPr>
      </w:pPr>
      <w:r w:rsidRPr="00084557">
        <w:rPr>
          <w:rFonts w:eastAsia="Calibri" w:cstheme="minorHAnsi"/>
          <w:lang w:eastAsia="de-DE"/>
        </w:rPr>
        <w:t>Generelle krav</w:t>
      </w:r>
    </w:p>
    <w:p w14:paraId="4FA91D6D" w14:textId="77777777" w:rsidR="0098056C" w:rsidRPr="00084557" w:rsidRDefault="0098056C" w:rsidP="0098056C">
      <w:pPr>
        <w:pStyle w:val="Listeafsnit"/>
        <w:numPr>
          <w:ilvl w:val="0"/>
          <w:numId w:val="4"/>
        </w:numPr>
        <w:ind w:left="993"/>
        <w:rPr>
          <w:rFonts w:eastAsia="Calibri" w:cstheme="minorHAnsi"/>
          <w:lang w:eastAsia="de-DE"/>
        </w:rPr>
      </w:pPr>
      <w:r>
        <w:rPr>
          <w:rFonts w:eastAsia="Calibri" w:cstheme="minorHAnsi"/>
          <w:lang w:eastAsia="de-DE"/>
        </w:rPr>
        <w:t>Integration til NSP og DDS</w:t>
      </w:r>
    </w:p>
    <w:p w14:paraId="25DAAC73" w14:textId="77777777" w:rsidR="0098056C" w:rsidRPr="00164BBF" w:rsidRDefault="0098056C" w:rsidP="0098056C">
      <w:pPr>
        <w:pStyle w:val="Listeafsnit"/>
        <w:numPr>
          <w:ilvl w:val="0"/>
          <w:numId w:val="4"/>
        </w:numPr>
        <w:ind w:left="993"/>
        <w:rPr>
          <w:rFonts w:eastAsia="Calibri" w:cstheme="minorHAnsi"/>
          <w:lang w:eastAsia="de-DE"/>
        </w:rPr>
      </w:pPr>
      <w:r>
        <w:rPr>
          <w:rFonts w:eastAsia="Calibri" w:cstheme="minorHAnsi"/>
          <w:lang w:eastAsia="de-DE"/>
        </w:rPr>
        <w:t>Funktionelle krav</w:t>
      </w:r>
    </w:p>
    <w:p w14:paraId="5116870D" w14:textId="77777777" w:rsidR="0098056C" w:rsidRDefault="0098056C" w:rsidP="0098056C">
      <w:pPr>
        <w:rPr>
          <w:rFonts w:eastAsia="Calibri" w:cstheme="minorHAnsi"/>
          <w:lang w:eastAsia="de-DE"/>
        </w:rPr>
      </w:pPr>
      <w:r>
        <w:rPr>
          <w:rFonts w:eastAsia="Calibri" w:cstheme="minorHAnsi"/>
          <w:lang w:eastAsia="de-DE"/>
        </w:rPr>
        <w:t xml:space="preserve">Kravene er </w:t>
      </w:r>
      <w:r w:rsidRPr="00084557">
        <w:rPr>
          <w:rFonts w:eastAsia="Calibri" w:cstheme="minorHAnsi"/>
          <w:lang w:eastAsia="de-DE"/>
        </w:rPr>
        <w:t xml:space="preserve">beskrevet </w:t>
      </w:r>
      <w:r>
        <w:rPr>
          <w:rFonts w:eastAsia="Calibri" w:cstheme="minorHAnsi"/>
          <w:lang w:eastAsia="de-DE"/>
        </w:rPr>
        <w:t>i de følgende afsnit.</w:t>
      </w:r>
    </w:p>
    <w:p w14:paraId="1747915F" w14:textId="02EFAC8B" w:rsidR="003C7A6C" w:rsidRDefault="003C7A6C">
      <w:pPr>
        <w:spacing w:after="0"/>
        <w:rPr>
          <w:rFonts w:eastAsia="Calibri" w:cstheme="minorHAnsi"/>
          <w:lang w:eastAsia="de-DE"/>
        </w:rPr>
      </w:pPr>
    </w:p>
    <w:p w14:paraId="5ECE3445" w14:textId="47D216B0" w:rsidR="0054263C" w:rsidRPr="00DF591E" w:rsidRDefault="0054263C" w:rsidP="0054263C">
      <w:pPr>
        <w:pStyle w:val="Overskrift2"/>
        <w:rPr>
          <w:rFonts w:eastAsia="Calibri"/>
        </w:rPr>
      </w:pPr>
      <w:bookmarkStart w:id="33" w:name="_Toc183023255"/>
      <w:r>
        <w:rPr>
          <w:rFonts w:eastAsia="Calibri"/>
        </w:rPr>
        <w:t>Krav til test miljøer</w:t>
      </w:r>
      <w:r w:rsidR="00AE5488">
        <w:rPr>
          <w:rFonts w:eastAsia="Calibri"/>
        </w:rPr>
        <w:t>ne</w:t>
      </w:r>
      <w:bookmarkEnd w:id="33"/>
    </w:p>
    <w:p w14:paraId="301B725C" w14:textId="32161A3F" w:rsidR="0054263C" w:rsidRDefault="0054263C" w:rsidP="0054263C">
      <w:pPr>
        <w:rPr>
          <w:rFonts w:eastAsia="Calibri" w:cstheme="minorHAnsi"/>
          <w:lang w:eastAsia="de-DE"/>
        </w:rPr>
      </w:pPr>
      <w:r w:rsidRPr="00084557">
        <w:rPr>
          <w:rFonts w:eastAsia="Calibri" w:cstheme="minorHAnsi"/>
          <w:lang w:eastAsia="de-DE"/>
        </w:rPr>
        <w:t xml:space="preserve">Formålet med krav </w:t>
      </w:r>
      <w:r w:rsidR="00AE5488">
        <w:rPr>
          <w:rFonts w:eastAsia="Calibri" w:cstheme="minorHAnsi"/>
          <w:lang w:eastAsia="de-DE"/>
        </w:rPr>
        <w:t xml:space="preserve">til </w:t>
      </w:r>
      <w:r>
        <w:rPr>
          <w:rFonts w:eastAsia="Calibri" w:cstheme="minorHAnsi"/>
          <w:lang w:eastAsia="de-DE"/>
        </w:rPr>
        <w:t>test miljøer</w:t>
      </w:r>
      <w:r w:rsidR="0034206A">
        <w:rPr>
          <w:rFonts w:eastAsia="Calibri" w:cstheme="minorHAnsi"/>
          <w:lang w:eastAsia="de-DE"/>
        </w:rPr>
        <w:t>ne</w:t>
      </w:r>
      <w:r>
        <w:rPr>
          <w:rFonts w:eastAsia="Calibri" w:cstheme="minorHAnsi"/>
          <w:lang w:eastAsia="de-DE"/>
        </w:rPr>
        <w:t xml:space="preserve"> </w:t>
      </w:r>
      <w:r w:rsidR="00AE5488">
        <w:rPr>
          <w:rFonts w:eastAsia="Calibri" w:cstheme="minorHAnsi"/>
          <w:lang w:eastAsia="de-DE"/>
        </w:rPr>
        <w:t>er at sikre at testen gennemføres i miljø</w:t>
      </w:r>
      <w:r w:rsidR="0034206A">
        <w:rPr>
          <w:rFonts w:eastAsia="Calibri" w:cstheme="minorHAnsi"/>
          <w:lang w:eastAsia="de-DE"/>
        </w:rPr>
        <w:t>er</w:t>
      </w:r>
      <w:r w:rsidR="00AE5488">
        <w:rPr>
          <w:rFonts w:eastAsia="Calibri" w:cstheme="minorHAnsi"/>
          <w:lang w:eastAsia="de-DE"/>
        </w:rPr>
        <w:t xml:space="preserve"> der modsvarer de miljø</w:t>
      </w:r>
      <w:r w:rsidR="0034206A">
        <w:rPr>
          <w:rFonts w:eastAsia="Calibri" w:cstheme="minorHAnsi"/>
          <w:lang w:eastAsia="de-DE"/>
        </w:rPr>
        <w:t>er</w:t>
      </w:r>
      <w:r w:rsidR="00AE5488">
        <w:rPr>
          <w:rFonts w:eastAsia="Calibri" w:cstheme="minorHAnsi"/>
          <w:lang w:eastAsia="de-DE"/>
        </w:rPr>
        <w:t xml:space="preserve"> hvor SUT efterfølgende skal afvikles i daglig drift.</w:t>
      </w:r>
    </w:p>
    <w:tbl>
      <w:tblPr>
        <w:tblStyle w:val="Tabel-Gitter"/>
        <w:tblW w:w="5000" w:type="pct"/>
        <w:tblLayout w:type="fixed"/>
        <w:tblLook w:val="04A0" w:firstRow="1" w:lastRow="0" w:firstColumn="1" w:lastColumn="0" w:noHBand="0" w:noVBand="1"/>
      </w:tblPr>
      <w:tblGrid>
        <w:gridCol w:w="729"/>
        <w:gridCol w:w="4150"/>
        <w:gridCol w:w="2184"/>
        <w:gridCol w:w="4150"/>
        <w:gridCol w:w="2184"/>
        <w:gridCol w:w="1165"/>
      </w:tblGrid>
      <w:tr w:rsidR="0054263C" w:rsidRPr="00DF591E" w14:paraId="230C51C7" w14:textId="77777777" w:rsidTr="002B0D5C">
        <w:trPr>
          <w:tblHeader/>
        </w:trPr>
        <w:tc>
          <w:tcPr>
            <w:tcW w:w="250" w:type="pct"/>
            <w:shd w:val="clear" w:color="auto" w:fill="315A7A"/>
            <w:vAlign w:val="center"/>
          </w:tcPr>
          <w:p w14:paraId="5FAFEFCB" w14:textId="38F0426F" w:rsidR="0054263C" w:rsidRPr="00DF591E" w:rsidRDefault="006C2240" w:rsidP="002B0D5C">
            <w:pPr>
              <w:spacing w:after="0"/>
              <w:rPr>
                <w:rFonts w:cstheme="minorHAnsi"/>
                <w:b/>
                <w:bCs/>
                <w:color w:val="FFFFFF" w:themeColor="background1"/>
              </w:rPr>
            </w:pPr>
            <w:r>
              <w:rPr>
                <w:rFonts w:cstheme="minorHAnsi"/>
                <w:b/>
                <w:bCs/>
                <w:color w:val="FFFFFF" w:themeColor="background1"/>
              </w:rPr>
              <w:t>Id</w:t>
            </w:r>
          </w:p>
        </w:tc>
        <w:tc>
          <w:tcPr>
            <w:tcW w:w="1425" w:type="pct"/>
            <w:shd w:val="clear" w:color="auto" w:fill="315A7A"/>
            <w:vAlign w:val="center"/>
          </w:tcPr>
          <w:p w14:paraId="7B8F1762" w14:textId="77777777" w:rsidR="0054263C" w:rsidRPr="00DF591E" w:rsidRDefault="0054263C" w:rsidP="002B0D5C">
            <w:pPr>
              <w:spacing w:after="0"/>
              <w:rPr>
                <w:rFonts w:cstheme="minorHAnsi"/>
                <w:b/>
                <w:bCs/>
                <w:color w:val="FFFFFF" w:themeColor="background1"/>
              </w:rPr>
            </w:pPr>
            <w:r w:rsidRPr="00DF591E">
              <w:rPr>
                <w:rFonts w:cstheme="minorHAnsi"/>
                <w:b/>
                <w:bCs/>
                <w:color w:val="FFFFFF" w:themeColor="background1"/>
              </w:rPr>
              <w:t>Krav</w:t>
            </w:r>
          </w:p>
        </w:tc>
        <w:tc>
          <w:tcPr>
            <w:tcW w:w="750" w:type="pct"/>
            <w:shd w:val="clear" w:color="auto" w:fill="315A7A"/>
            <w:vAlign w:val="center"/>
          </w:tcPr>
          <w:p w14:paraId="3B81063C" w14:textId="77777777" w:rsidR="0054263C" w:rsidRPr="00DF591E" w:rsidRDefault="0054263C" w:rsidP="002B0D5C">
            <w:pPr>
              <w:spacing w:after="0"/>
              <w:rPr>
                <w:rFonts w:cstheme="minorHAnsi"/>
                <w:b/>
                <w:bCs/>
                <w:color w:val="FFFFFF" w:themeColor="background1"/>
              </w:rPr>
            </w:pPr>
            <w:r w:rsidRPr="00DF591E">
              <w:rPr>
                <w:rFonts w:cstheme="minorHAnsi"/>
                <w:b/>
                <w:bCs/>
                <w:color w:val="FFFFFF" w:themeColor="background1"/>
              </w:rPr>
              <w:t>Test data</w:t>
            </w:r>
          </w:p>
        </w:tc>
        <w:tc>
          <w:tcPr>
            <w:tcW w:w="1425" w:type="pct"/>
            <w:shd w:val="clear" w:color="auto" w:fill="315A7A"/>
            <w:vAlign w:val="center"/>
          </w:tcPr>
          <w:p w14:paraId="5FD8FA8B" w14:textId="77777777" w:rsidR="0054263C" w:rsidRPr="00DF591E" w:rsidRDefault="0054263C" w:rsidP="002B0D5C">
            <w:pPr>
              <w:spacing w:after="0"/>
              <w:rPr>
                <w:rFonts w:cstheme="minorHAnsi"/>
                <w:b/>
                <w:bCs/>
                <w:color w:val="FFFFFF" w:themeColor="background1"/>
              </w:rPr>
            </w:pPr>
            <w:r w:rsidRPr="00DF591E">
              <w:rPr>
                <w:rFonts w:cstheme="minorHAnsi"/>
                <w:b/>
                <w:bCs/>
                <w:color w:val="FFFFFF" w:themeColor="background1"/>
              </w:rPr>
              <w:t>Forventet resultat</w:t>
            </w:r>
          </w:p>
        </w:tc>
        <w:tc>
          <w:tcPr>
            <w:tcW w:w="750" w:type="pct"/>
            <w:shd w:val="clear" w:color="auto" w:fill="315A7A"/>
            <w:vAlign w:val="center"/>
          </w:tcPr>
          <w:p w14:paraId="2210A307" w14:textId="77777777" w:rsidR="0054263C" w:rsidRPr="00DF591E" w:rsidRDefault="0054263C" w:rsidP="002B0D5C">
            <w:pPr>
              <w:spacing w:after="0"/>
              <w:rPr>
                <w:rFonts w:cstheme="minorHAnsi"/>
                <w:b/>
                <w:bCs/>
                <w:color w:val="FFFFFF" w:themeColor="background1"/>
              </w:rPr>
            </w:pPr>
            <w:r w:rsidRPr="00DF591E">
              <w:rPr>
                <w:rFonts w:cstheme="minorHAnsi"/>
                <w:b/>
                <w:bCs/>
                <w:color w:val="FFFFFF" w:themeColor="background1"/>
              </w:rPr>
              <w:t>Aktuelt resultat</w:t>
            </w:r>
          </w:p>
        </w:tc>
        <w:tc>
          <w:tcPr>
            <w:tcW w:w="400" w:type="pct"/>
            <w:shd w:val="clear" w:color="auto" w:fill="315A7A"/>
            <w:vAlign w:val="center"/>
          </w:tcPr>
          <w:p w14:paraId="734B1909" w14:textId="77777777" w:rsidR="0054263C" w:rsidRPr="00DF591E" w:rsidRDefault="0054263C" w:rsidP="002B0D5C">
            <w:pPr>
              <w:spacing w:after="0"/>
              <w:rPr>
                <w:rFonts w:cstheme="minorHAnsi"/>
                <w:b/>
                <w:bCs/>
                <w:color w:val="FFFFFF" w:themeColor="background1"/>
              </w:rPr>
            </w:pPr>
            <w:r>
              <w:rPr>
                <w:rFonts w:cstheme="minorHAnsi"/>
                <w:b/>
                <w:bCs/>
                <w:color w:val="FFFFFF" w:themeColor="background1"/>
              </w:rPr>
              <w:t>Markering/ v</w:t>
            </w:r>
            <w:r w:rsidRPr="00DF591E">
              <w:rPr>
                <w:rFonts w:cstheme="minorHAnsi"/>
                <w:b/>
                <w:bCs/>
                <w:color w:val="FFFFFF" w:themeColor="background1"/>
              </w:rPr>
              <w:t>urdering</w:t>
            </w:r>
          </w:p>
        </w:tc>
      </w:tr>
      <w:tr w:rsidR="00DA699E" w:rsidRPr="00DF591E" w14:paraId="6118DEEE" w14:textId="77777777" w:rsidTr="002B0D5C">
        <w:trPr>
          <w:trHeight w:val="567"/>
        </w:trPr>
        <w:tc>
          <w:tcPr>
            <w:tcW w:w="250" w:type="pct"/>
          </w:tcPr>
          <w:p w14:paraId="2AA9FB2A" w14:textId="77777777" w:rsidR="00DA699E" w:rsidRPr="00E11FE4" w:rsidRDefault="00DA699E" w:rsidP="00DA699E">
            <w:pPr>
              <w:pStyle w:val="Listeafsnit"/>
              <w:numPr>
                <w:ilvl w:val="0"/>
                <w:numId w:val="5"/>
              </w:numPr>
              <w:ind w:left="0" w:hanging="11"/>
              <w:jc w:val="center"/>
              <w:rPr>
                <w:rFonts w:eastAsia="Calibri" w:cstheme="minorHAnsi"/>
                <w:lang w:eastAsia="de-DE"/>
              </w:rPr>
            </w:pPr>
          </w:p>
        </w:tc>
        <w:tc>
          <w:tcPr>
            <w:tcW w:w="1425" w:type="pct"/>
          </w:tcPr>
          <w:p w14:paraId="61C86198" w14:textId="77777777" w:rsidR="00DA699E" w:rsidRDefault="00DA699E" w:rsidP="00DA699E">
            <w:r>
              <w:rPr>
                <w:rFonts w:eastAsia="Calibri"/>
                <w:lang w:eastAsia="de-DE"/>
              </w:rPr>
              <w:t xml:space="preserve">SUT </w:t>
            </w:r>
            <w:r w:rsidRPr="00BA1B88">
              <w:rPr>
                <w:rFonts w:eastAsia="Calibri"/>
                <w:lang w:eastAsia="de-DE"/>
              </w:rPr>
              <w:t xml:space="preserve">skal </w:t>
            </w:r>
            <w:r>
              <w:rPr>
                <w:rFonts w:eastAsia="Calibri"/>
                <w:lang w:eastAsia="de-DE"/>
              </w:rPr>
              <w:t xml:space="preserve">have </w:t>
            </w:r>
            <w:r w:rsidRPr="00BA1B88">
              <w:rPr>
                <w:rFonts w:eastAsia="Calibri"/>
                <w:lang w:eastAsia="de-DE"/>
              </w:rPr>
              <w:t xml:space="preserve">adgang til </w:t>
            </w:r>
            <w:r>
              <w:rPr>
                <w:rFonts w:eastAsia="Calibri"/>
                <w:lang w:eastAsia="de-DE"/>
              </w:rPr>
              <w:t xml:space="preserve">NSP TEST2 </w:t>
            </w:r>
            <w:r w:rsidRPr="00065566">
              <w:t>[B0</w:t>
            </w:r>
            <w:r>
              <w:t>3</w:t>
            </w:r>
            <w:r w:rsidRPr="00065566">
              <w:t>]</w:t>
            </w:r>
          </w:p>
          <w:p w14:paraId="2C5BBA6E" w14:textId="0B3ABAE6" w:rsidR="00134F1B" w:rsidRPr="00D366CA" w:rsidRDefault="00134F1B" w:rsidP="00DA699E">
            <w:pPr>
              <w:rPr>
                <w:u w:val="single"/>
              </w:rPr>
            </w:pPr>
            <w:r>
              <w:rPr>
                <w:u w:val="single"/>
              </w:rPr>
              <w:t>Gældende for PRO:</w:t>
            </w:r>
          </w:p>
          <w:p w14:paraId="561532C1" w14:textId="6D875D24" w:rsidR="00E4786A" w:rsidRPr="00DF591E" w:rsidRDefault="00134F1B" w:rsidP="00375552">
            <w:r w:rsidRPr="00375552">
              <w:t xml:space="preserve">Kildesystemet skal </w:t>
            </w:r>
            <w:r w:rsidR="00480C63" w:rsidRPr="00375552">
              <w:t>også have adgang til at oprette stable</w:t>
            </w:r>
            <w:r w:rsidRPr="00375552">
              <w:t xml:space="preserve"> </w:t>
            </w:r>
            <w:r w:rsidR="00E4786A" w:rsidRPr="00375552">
              <w:t>dokumenter</w:t>
            </w:r>
            <w:r w:rsidRPr="00375552">
              <w:t xml:space="preserve"> </w:t>
            </w:r>
            <w:r w:rsidR="00480C63" w:rsidRPr="00375552">
              <w:t xml:space="preserve">i </w:t>
            </w:r>
            <w:r w:rsidRPr="00375552">
              <w:t xml:space="preserve">KIH XDS </w:t>
            </w:r>
            <w:proofErr w:type="spellStart"/>
            <w:r w:rsidRPr="00375552">
              <w:t>repositoriet</w:t>
            </w:r>
            <w:proofErr w:type="spellEnd"/>
            <w:r w:rsidR="00480C63" w:rsidRPr="00375552">
              <w:t>.</w:t>
            </w:r>
          </w:p>
        </w:tc>
        <w:sdt>
          <w:sdtPr>
            <w:rPr>
              <w:rFonts w:ascii="Courier New" w:hAnsi="Courier New" w:cs="Courier New"/>
            </w:rPr>
            <w:id w:val="-282190227"/>
            <w:placeholder>
              <w:docPart w:val="5E866B9742F04EE0A604F88D985C8271"/>
            </w:placeholder>
            <w:showingPlcHdr/>
            <w15:color w:val="FFFFFF"/>
            <w:text w:multiLine="1"/>
          </w:sdtPr>
          <w:sdtEndPr/>
          <w:sdtContent>
            <w:tc>
              <w:tcPr>
                <w:tcW w:w="750" w:type="pct"/>
              </w:tcPr>
              <w:p w14:paraId="0648EE4F" w14:textId="41B1B23F" w:rsidR="00DA699E" w:rsidRPr="00DF591E" w:rsidRDefault="00DA699E" w:rsidP="00DA699E">
                <w:pPr>
                  <w:spacing w:after="0"/>
                  <w:rPr>
                    <w:rFonts w:cstheme="minorHAnsi"/>
                  </w:rPr>
                </w:pPr>
                <w:r w:rsidRPr="00214D69">
                  <w:rPr>
                    <w:rStyle w:val="Pladsholdertekst"/>
                    <w:rFonts w:ascii="Courier New" w:eastAsia="Calibri" w:hAnsi="Courier New" w:cs="Courier New"/>
                    <w:sz w:val="18"/>
                    <w:szCs w:val="18"/>
                  </w:rPr>
                  <w:t>Indsæt filnavn</w:t>
                </w:r>
              </w:p>
            </w:tc>
          </w:sdtContent>
        </w:sdt>
        <w:tc>
          <w:tcPr>
            <w:tcW w:w="1425" w:type="pct"/>
          </w:tcPr>
          <w:p w14:paraId="3A204D7C" w14:textId="77777777" w:rsidR="00DA699E" w:rsidRDefault="00DA699E" w:rsidP="00DA699E">
            <w:pPr>
              <w:rPr>
                <w:rFonts w:eastAsia="Calibri"/>
                <w:lang w:eastAsia="de-DE"/>
              </w:rPr>
            </w:pPr>
            <w:r>
              <w:rPr>
                <w:rFonts w:eastAsia="Calibri"/>
                <w:lang w:eastAsia="de-DE"/>
              </w:rPr>
              <w:t>Leverandøren</w:t>
            </w:r>
            <w:r w:rsidRPr="00BA1B88">
              <w:rPr>
                <w:rFonts w:eastAsia="Calibri"/>
                <w:lang w:eastAsia="de-DE"/>
              </w:rPr>
              <w:t xml:space="preserve"> skal </w:t>
            </w:r>
            <w:r>
              <w:rPr>
                <w:rFonts w:eastAsia="Calibri"/>
                <w:lang w:eastAsia="de-DE"/>
              </w:rPr>
              <w:t xml:space="preserve">bekræfte/vise at SUT anvender </w:t>
            </w:r>
            <w:proofErr w:type="spellStart"/>
            <w:r>
              <w:rPr>
                <w:rFonts w:eastAsia="Calibri"/>
                <w:lang w:eastAsia="de-DE"/>
              </w:rPr>
              <w:t>endpoint</w:t>
            </w:r>
            <w:proofErr w:type="spellEnd"/>
            <w:r>
              <w:rPr>
                <w:rFonts w:eastAsia="Calibri"/>
                <w:lang w:eastAsia="de-DE"/>
              </w:rPr>
              <w:t xml:space="preserve"> til </w:t>
            </w:r>
            <w:r w:rsidR="00E4786A">
              <w:rPr>
                <w:rFonts w:eastAsia="Calibri"/>
                <w:lang w:eastAsia="de-DE"/>
              </w:rPr>
              <w:t xml:space="preserve">NSP </w:t>
            </w:r>
            <w:r>
              <w:rPr>
                <w:rFonts w:eastAsia="Calibri"/>
                <w:lang w:eastAsia="de-DE"/>
              </w:rPr>
              <w:t>TEST2.</w:t>
            </w:r>
          </w:p>
          <w:p w14:paraId="12655EEC" w14:textId="77777777" w:rsidR="00375552" w:rsidRPr="00230B23" w:rsidRDefault="00375552" w:rsidP="00375552">
            <w:pPr>
              <w:rPr>
                <w:u w:val="single"/>
              </w:rPr>
            </w:pPr>
            <w:r>
              <w:rPr>
                <w:u w:val="single"/>
              </w:rPr>
              <w:t>Gældende for PRO:</w:t>
            </w:r>
          </w:p>
          <w:p w14:paraId="36EAF829" w14:textId="5B911522" w:rsidR="00375552" w:rsidRPr="00880A0C" w:rsidRDefault="00375552" w:rsidP="00DA699E">
            <w:pPr>
              <w:rPr>
                <w:rFonts w:eastAsia="Calibri"/>
                <w:lang w:eastAsia="de-DE"/>
              </w:rPr>
            </w:pPr>
            <w:r>
              <w:rPr>
                <w:rFonts w:eastAsia="Calibri"/>
                <w:lang w:eastAsia="de-DE"/>
              </w:rPr>
              <w:t xml:space="preserve">Leverandøren skal bekræfte/vise at SUT anvender </w:t>
            </w:r>
            <w:proofErr w:type="spellStart"/>
            <w:r>
              <w:rPr>
                <w:rFonts w:eastAsia="Calibri"/>
                <w:lang w:eastAsia="de-DE"/>
              </w:rPr>
              <w:t>endpoint</w:t>
            </w:r>
            <w:proofErr w:type="spellEnd"/>
            <w:r>
              <w:rPr>
                <w:rFonts w:eastAsia="Calibri"/>
                <w:lang w:eastAsia="de-DE"/>
              </w:rPr>
              <w:t xml:space="preserve"> til KIH XDS </w:t>
            </w:r>
            <w:proofErr w:type="spellStart"/>
            <w:r>
              <w:rPr>
                <w:rFonts w:eastAsia="Calibri"/>
                <w:lang w:eastAsia="de-DE"/>
              </w:rPr>
              <w:t>repositoriet</w:t>
            </w:r>
            <w:proofErr w:type="spellEnd"/>
            <w:r>
              <w:rPr>
                <w:rFonts w:eastAsia="Calibri"/>
                <w:lang w:eastAsia="de-DE"/>
              </w:rPr>
              <w:t xml:space="preserve"> for at oprette stable dokumenter.</w:t>
            </w:r>
          </w:p>
        </w:tc>
        <w:tc>
          <w:tcPr>
            <w:tcW w:w="750" w:type="pct"/>
          </w:tcPr>
          <w:p w14:paraId="6F3EFDDB" w14:textId="77777777" w:rsidR="00DA699E" w:rsidRPr="00DF591E" w:rsidRDefault="00DA699E" w:rsidP="00DA699E">
            <w:pPr>
              <w:spacing w:after="0"/>
              <w:rPr>
                <w:rFonts w:cstheme="minorHAnsi"/>
              </w:rPr>
            </w:pPr>
          </w:p>
        </w:tc>
        <w:tc>
          <w:tcPr>
            <w:tcW w:w="400" w:type="pct"/>
          </w:tcPr>
          <w:p w14:paraId="5E9DA6E7" w14:textId="77777777" w:rsidR="00DA699E" w:rsidRPr="00DF591E" w:rsidRDefault="0014023C" w:rsidP="00DA699E">
            <w:pPr>
              <w:spacing w:after="0"/>
              <w:jc w:val="center"/>
              <w:rPr>
                <w:rFonts w:cstheme="minorHAnsi"/>
              </w:rPr>
            </w:pPr>
            <w:sdt>
              <w:sdtPr>
                <w:rPr>
                  <w:rFonts w:cstheme="minorHAnsi"/>
                </w:rPr>
                <w:alias w:val="MedCom vurdering"/>
                <w:tag w:val="MedCom vurdering"/>
                <w:id w:val="-1854716251"/>
                <w:placeholder>
                  <w:docPart w:val="85C8E2B62A264E269842C2508633B442"/>
                </w:placeholder>
                <w:showingPlcHdr/>
                <w:dropDownList>
                  <w:listItem w:value="Vælg"/>
                  <w:listItem w:displayText="F1" w:value="F1"/>
                  <w:listItem w:displayText="F2" w:value="F2"/>
                  <w:listItem w:displayText="F3" w:value="F3"/>
                  <w:listItem w:displayText="F4" w:value="F4"/>
                  <w:listItem w:displayText="OK" w:value="OK"/>
                  <w:listItem w:displayText="Ej relevant" w:value="Ej relevant"/>
                </w:dropDownList>
              </w:sdtPr>
              <w:sdtEndPr/>
              <w:sdtContent>
                <w:r w:rsidR="00DA699E" w:rsidRPr="00775F80">
                  <w:rPr>
                    <w:rStyle w:val="Pladsholdertekst"/>
                    <w:rFonts w:eastAsia="Calibri"/>
                  </w:rPr>
                  <w:t>Vælg</w:t>
                </w:r>
              </w:sdtContent>
            </w:sdt>
          </w:p>
        </w:tc>
      </w:tr>
      <w:tr w:rsidR="00DA699E" w:rsidRPr="00DF591E" w14:paraId="34D7E949" w14:textId="77777777" w:rsidTr="002B0D5C">
        <w:trPr>
          <w:trHeight w:val="567"/>
        </w:trPr>
        <w:tc>
          <w:tcPr>
            <w:tcW w:w="250" w:type="pct"/>
          </w:tcPr>
          <w:p w14:paraId="4F0D2B2B" w14:textId="77777777" w:rsidR="00DA699E" w:rsidRPr="00E11FE4" w:rsidRDefault="00DA699E" w:rsidP="00DA699E">
            <w:pPr>
              <w:pStyle w:val="Listeafsnit"/>
              <w:numPr>
                <w:ilvl w:val="0"/>
                <w:numId w:val="5"/>
              </w:numPr>
              <w:ind w:left="0" w:hanging="11"/>
              <w:jc w:val="center"/>
              <w:rPr>
                <w:rFonts w:eastAsia="Calibri" w:cstheme="minorHAnsi"/>
                <w:lang w:eastAsia="de-DE"/>
              </w:rPr>
            </w:pPr>
          </w:p>
        </w:tc>
        <w:tc>
          <w:tcPr>
            <w:tcW w:w="1425" w:type="pct"/>
          </w:tcPr>
          <w:p w14:paraId="473DF913" w14:textId="754B68E3" w:rsidR="00E4786A" w:rsidRDefault="00DA699E" w:rsidP="00A80123">
            <w:pPr>
              <w:rPr>
                <w:rFonts w:eastAsia="Calibri"/>
                <w:lang w:eastAsia="de-DE"/>
              </w:rPr>
            </w:pPr>
            <w:r>
              <w:rPr>
                <w:rFonts w:eastAsia="Calibri"/>
                <w:lang w:eastAsia="de-DE"/>
              </w:rPr>
              <w:t xml:space="preserve">SUT skal kunne </w:t>
            </w:r>
            <w:r w:rsidR="00480C63">
              <w:rPr>
                <w:rFonts w:eastAsia="Calibri"/>
                <w:lang w:eastAsia="de-DE"/>
              </w:rPr>
              <w:t>etableres i et produktionsmiljø</w:t>
            </w:r>
            <w:r w:rsidR="0036658B">
              <w:rPr>
                <w:rFonts w:eastAsia="Calibri"/>
                <w:lang w:eastAsia="de-DE"/>
              </w:rPr>
              <w:t xml:space="preserve"> der er integreret til NSP/</w:t>
            </w:r>
            <w:proofErr w:type="gramStart"/>
            <w:r w:rsidR="0036658B">
              <w:rPr>
                <w:rFonts w:eastAsia="Calibri"/>
                <w:lang w:eastAsia="de-DE"/>
              </w:rPr>
              <w:t>DDS</w:t>
            </w:r>
            <w:r>
              <w:rPr>
                <w:rFonts w:eastAsia="Calibri"/>
                <w:lang w:eastAsia="de-DE"/>
              </w:rPr>
              <w:t xml:space="preserve">  </w:t>
            </w:r>
            <w:r w:rsidR="00A80123">
              <w:rPr>
                <w:rFonts w:eastAsia="Calibri"/>
                <w:lang w:eastAsia="de-DE"/>
              </w:rPr>
              <w:t>P</w:t>
            </w:r>
            <w:r>
              <w:rPr>
                <w:rFonts w:eastAsia="Calibri"/>
                <w:lang w:eastAsia="de-DE"/>
              </w:rPr>
              <w:t>roduktionsmiljøet</w:t>
            </w:r>
            <w:proofErr w:type="gramEnd"/>
            <w:r>
              <w:rPr>
                <w:rFonts w:eastAsia="Calibri"/>
                <w:lang w:eastAsia="de-DE"/>
              </w:rPr>
              <w:t xml:space="preserve"> </w:t>
            </w:r>
            <w:r w:rsidRPr="00065566">
              <w:t>[B0</w:t>
            </w:r>
            <w:r>
              <w:t>4</w:t>
            </w:r>
            <w:r w:rsidRPr="00065566">
              <w:t>]</w:t>
            </w:r>
            <w:r w:rsidR="00A80123">
              <w:t>.</w:t>
            </w:r>
          </w:p>
        </w:tc>
        <w:sdt>
          <w:sdtPr>
            <w:rPr>
              <w:rFonts w:ascii="Courier New" w:hAnsi="Courier New" w:cs="Courier New"/>
            </w:rPr>
            <w:id w:val="-2003803878"/>
            <w:placeholder>
              <w:docPart w:val="1DC6DD55CAA94EDFA3322FC7C7454E80"/>
            </w:placeholder>
            <w:showingPlcHdr/>
            <w15:color w:val="FFFFFF"/>
            <w:text w:multiLine="1"/>
          </w:sdtPr>
          <w:sdtEndPr/>
          <w:sdtContent>
            <w:tc>
              <w:tcPr>
                <w:tcW w:w="750" w:type="pct"/>
              </w:tcPr>
              <w:p w14:paraId="2F892053" w14:textId="5C5A628F" w:rsidR="00DA699E" w:rsidRDefault="00DA699E" w:rsidP="00DA699E">
                <w:pPr>
                  <w:spacing w:after="0"/>
                  <w:rPr>
                    <w:rFonts w:ascii="Courier New" w:hAnsi="Courier New" w:cs="Courier New"/>
                  </w:rPr>
                </w:pPr>
                <w:r w:rsidRPr="00214D69">
                  <w:rPr>
                    <w:rStyle w:val="Pladsholdertekst"/>
                    <w:rFonts w:ascii="Courier New" w:eastAsia="Calibri" w:hAnsi="Courier New" w:cs="Courier New"/>
                    <w:sz w:val="18"/>
                    <w:szCs w:val="18"/>
                  </w:rPr>
                  <w:t>Indsæt filnavn</w:t>
                </w:r>
              </w:p>
            </w:tc>
          </w:sdtContent>
        </w:sdt>
        <w:tc>
          <w:tcPr>
            <w:tcW w:w="1425" w:type="pct"/>
          </w:tcPr>
          <w:p w14:paraId="3AA9E280" w14:textId="4F598172" w:rsidR="00DA699E" w:rsidRPr="00BA1B88" w:rsidRDefault="00DA699E" w:rsidP="00DA699E">
            <w:pPr>
              <w:rPr>
                <w:rFonts w:eastAsia="Calibri"/>
                <w:lang w:eastAsia="de-DE"/>
              </w:rPr>
            </w:pPr>
            <w:r>
              <w:rPr>
                <w:rFonts w:eastAsia="Calibri"/>
                <w:lang w:eastAsia="de-DE"/>
              </w:rPr>
              <w:t xml:space="preserve">Leverandøren </w:t>
            </w:r>
            <w:r w:rsidRPr="00BA1B88">
              <w:rPr>
                <w:rFonts w:eastAsia="Calibri"/>
                <w:lang w:eastAsia="de-DE"/>
              </w:rPr>
              <w:t xml:space="preserve">skal </w:t>
            </w:r>
            <w:r w:rsidR="00E4786A">
              <w:rPr>
                <w:rFonts w:eastAsia="Calibri"/>
                <w:lang w:eastAsia="de-DE"/>
              </w:rPr>
              <w:t xml:space="preserve">oplyse proceduren </w:t>
            </w:r>
            <w:r>
              <w:rPr>
                <w:rFonts w:eastAsia="Calibri"/>
                <w:lang w:eastAsia="de-DE"/>
              </w:rPr>
              <w:t xml:space="preserve">  </w:t>
            </w:r>
            <w:r w:rsidR="00E4786A">
              <w:rPr>
                <w:rFonts w:eastAsia="Calibri"/>
                <w:lang w:eastAsia="de-DE"/>
              </w:rPr>
              <w:t xml:space="preserve">for at </w:t>
            </w:r>
            <w:r>
              <w:rPr>
                <w:rFonts w:eastAsia="Calibri"/>
                <w:lang w:eastAsia="de-DE"/>
              </w:rPr>
              <w:t xml:space="preserve">SUT </w:t>
            </w:r>
            <w:r w:rsidR="00E4786A">
              <w:rPr>
                <w:rFonts w:eastAsia="Calibri"/>
                <w:lang w:eastAsia="de-DE"/>
              </w:rPr>
              <w:t>bliver aktivt i</w:t>
            </w:r>
            <w:r>
              <w:rPr>
                <w:rFonts w:eastAsia="Calibri"/>
                <w:lang w:eastAsia="de-DE"/>
              </w:rPr>
              <w:t xml:space="preserve"> NSP</w:t>
            </w:r>
            <w:r w:rsidR="0036658B">
              <w:rPr>
                <w:rFonts w:eastAsia="Calibri"/>
                <w:lang w:eastAsia="de-DE"/>
              </w:rPr>
              <w:t>/DDS</w:t>
            </w:r>
            <w:r w:rsidR="00A80123">
              <w:rPr>
                <w:rFonts w:eastAsia="Calibri"/>
                <w:lang w:eastAsia="de-DE"/>
              </w:rPr>
              <w:t>-</w:t>
            </w:r>
            <w:r w:rsidR="0036658B">
              <w:rPr>
                <w:rFonts w:eastAsia="Calibri"/>
                <w:lang w:eastAsia="de-DE"/>
              </w:rPr>
              <w:t>p</w:t>
            </w:r>
            <w:r>
              <w:rPr>
                <w:rFonts w:eastAsia="Calibri"/>
                <w:lang w:eastAsia="de-DE"/>
              </w:rPr>
              <w:t>roduktionsmiljøet.</w:t>
            </w:r>
          </w:p>
        </w:tc>
        <w:tc>
          <w:tcPr>
            <w:tcW w:w="750" w:type="pct"/>
          </w:tcPr>
          <w:p w14:paraId="226313E1" w14:textId="77777777" w:rsidR="00DA699E" w:rsidRPr="00DF591E" w:rsidRDefault="00DA699E" w:rsidP="00DA699E">
            <w:pPr>
              <w:spacing w:after="0"/>
              <w:rPr>
                <w:rFonts w:cstheme="minorHAnsi"/>
              </w:rPr>
            </w:pPr>
          </w:p>
        </w:tc>
        <w:tc>
          <w:tcPr>
            <w:tcW w:w="400" w:type="pct"/>
          </w:tcPr>
          <w:p w14:paraId="4DFE6E3D" w14:textId="4D9A6259" w:rsidR="00DA699E" w:rsidRDefault="0014023C" w:rsidP="00DA699E">
            <w:pPr>
              <w:spacing w:after="0"/>
              <w:jc w:val="center"/>
              <w:rPr>
                <w:rFonts w:cstheme="minorHAnsi"/>
              </w:rPr>
            </w:pPr>
            <w:sdt>
              <w:sdtPr>
                <w:rPr>
                  <w:rFonts w:cstheme="minorHAnsi"/>
                </w:rPr>
                <w:alias w:val="MedCom vurdering"/>
                <w:tag w:val="MedCom vurdering"/>
                <w:id w:val="950049849"/>
                <w:placeholder>
                  <w:docPart w:val="4F19291633DB47DDA831CAAA57DCA2DA"/>
                </w:placeholder>
                <w:showingPlcHdr/>
                <w:dropDownList>
                  <w:listItem w:value="Vælg"/>
                  <w:listItem w:displayText="F1" w:value="F1"/>
                  <w:listItem w:displayText="F2" w:value="F2"/>
                  <w:listItem w:displayText="F3" w:value="F3"/>
                  <w:listItem w:displayText="F4" w:value="F4"/>
                  <w:listItem w:displayText="OK" w:value="OK"/>
                  <w:listItem w:displayText="Ej relevant" w:value="Ej relevant"/>
                </w:dropDownList>
              </w:sdtPr>
              <w:sdtEndPr/>
              <w:sdtContent>
                <w:r w:rsidR="00DA699E" w:rsidRPr="00775F80">
                  <w:rPr>
                    <w:rStyle w:val="Pladsholdertekst"/>
                    <w:rFonts w:eastAsia="Calibri"/>
                  </w:rPr>
                  <w:t>Vælg</w:t>
                </w:r>
              </w:sdtContent>
            </w:sdt>
          </w:p>
        </w:tc>
      </w:tr>
      <w:tr w:rsidR="0054263C" w:rsidRPr="00DF591E" w14:paraId="6F4A06B1" w14:textId="77777777" w:rsidTr="002B0D5C">
        <w:trPr>
          <w:trHeight w:val="567"/>
        </w:trPr>
        <w:tc>
          <w:tcPr>
            <w:tcW w:w="250" w:type="pct"/>
          </w:tcPr>
          <w:p w14:paraId="122D49B3" w14:textId="77777777" w:rsidR="0054263C" w:rsidRPr="00E11FE4" w:rsidRDefault="0054263C" w:rsidP="0054263C">
            <w:pPr>
              <w:pStyle w:val="Listeafsnit"/>
              <w:numPr>
                <w:ilvl w:val="0"/>
                <w:numId w:val="5"/>
              </w:numPr>
              <w:ind w:left="0" w:hanging="11"/>
              <w:jc w:val="center"/>
              <w:rPr>
                <w:rFonts w:eastAsia="Calibri" w:cstheme="minorHAnsi"/>
                <w:lang w:eastAsia="de-DE"/>
              </w:rPr>
            </w:pPr>
          </w:p>
        </w:tc>
        <w:tc>
          <w:tcPr>
            <w:tcW w:w="1425" w:type="pct"/>
          </w:tcPr>
          <w:p w14:paraId="6E710774" w14:textId="1E3C995C" w:rsidR="0054263C" w:rsidRPr="00880A0C" w:rsidRDefault="0034206A" w:rsidP="002B0D5C">
            <w:pPr>
              <w:pStyle w:val="MedCom"/>
              <w:spacing w:after="0"/>
              <w:rPr>
                <w:rFonts w:eastAsia="Calibri" w:cs="Times New Roman"/>
                <w:color w:val="0000FF"/>
                <w:u w:val="single"/>
                <w:lang w:eastAsia="de-DE"/>
              </w:rPr>
            </w:pPr>
            <w:r>
              <w:rPr>
                <w:rFonts w:eastAsia="Calibri"/>
                <w:lang w:eastAsia="de-DE"/>
              </w:rPr>
              <w:t>SUT skal have adgang til leverandørens testmiljø</w:t>
            </w:r>
          </w:p>
        </w:tc>
        <w:sdt>
          <w:sdtPr>
            <w:rPr>
              <w:rFonts w:ascii="Courier New" w:hAnsi="Courier New" w:cs="Courier New"/>
            </w:rPr>
            <w:id w:val="1929614006"/>
            <w:placeholder>
              <w:docPart w:val="1CF2468F30F8421D9068D76ACD2B0CE8"/>
            </w:placeholder>
            <w:showingPlcHdr/>
            <w15:color w:val="FFFFFF"/>
            <w:text w:multiLine="1"/>
          </w:sdtPr>
          <w:sdtEndPr/>
          <w:sdtContent>
            <w:tc>
              <w:tcPr>
                <w:tcW w:w="750" w:type="pct"/>
              </w:tcPr>
              <w:p w14:paraId="0137EC86" w14:textId="77777777" w:rsidR="0054263C" w:rsidRPr="00DF591E" w:rsidRDefault="0054263C" w:rsidP="002B0D5C">
                <w:pPr>
                  <w:spacing w:after="0"/>
                  <w:rPr>
                    <w:rFonts w:cstheme="minorHAnsi"/>
                  </w:rPr>
                </w:pPr>
                <w:r w:rsidRPr="00214D69">
                  <w:rPr>
                    <w:rStyle w:val="Pladsholdertekst"/>
                    <w:rFonts w:ascii="Courier New" w:eastAsia="Calibri" w:hAnsi="Courier New" w:cs="Courier New"/>
                    <w:sz w:val="18"/>
                    <w:szCs w:val="18"/>
                  </w:rPr>
                  <w:t>Indsæt filnavn</w:t>
                </w:r>
              </w:p>
            </w:tc>
          </w:sdtContent>
        </w:sdt>
        <w:tc>
          <w:tcPr>
            <w:tcW w:w="1425" w:type="pct"/>
          </w:tcPr>
          <w:p w14:paraId="59797C10" w14:textId="5B956E5E" w:rsidR="0054263C" w:rsidRPr="00BE3B56" w:rsidRDefault="0034206A" w:rsidP="002B0D5C">
            <w:pPr>
              <w:rPr>
                <w:rFonts w:eastAsia="Calibri"/>
                <w:lang w:eastAsia="de-DE"/>
              </w:rPr>
            </w:pPr>
            <w:r>
              <w:rPr>
                <w:rFonts w:eastAsia="Calibri"/>
                <w:lang w:eastAsia="de-DE"/>
              </w:rPr>
              <w:t xml:space="preserve">Leverandøren </w:t>
            </w:r>
            <w:r w:rsidRPr="00BA1B88">
              <w:rPr>
                <w:rFonts w:eastAsia="Calibri"/>
                <w:lang w:eastAsia="de-DE"/>
              </w:rPr>
              <w:t xml:space="preserve">skal </w:t>
            </w:r>
            <w:r>
              <w:rPr>
                <w:rFonts w:eastAsia="Calibri"/>
                <w:lang w:eastAsia="de-DE"/>
              </w:rPr>
              <w:t>beskrive SUT testmiljøet.</w:t>
            </w:r>
          </w:p>
        </w:tc>
        <w:tc>
          <w:tcPr>
            <w:tcW w:w="750" w:type="pct"/>
          </w:tcPr>
          <w:p w14:paraId="2499522C" w14:textId="77777777" w:rsidR="0054263C" w:rsidRPr="00DF591E" w:rsidRDefault="0054263C" w:rsidP="002B0D5C">
            <w:pPr>
              <w:spacing w:after="0"/>
              <w:rPr>
                <w:rFonts w:cstheme="minorHAnsi"/>
              </w:rPr>
            </w:pPr>
          </w:p>
        </w:tc>
        <w:tc>
          <w:tcPr>
            <w:tcW w:w="400" w:type="pct"/>
          </w:tcPr>
          <w:p w14:paraId="28F2378E" w14:textId="77777777" w:rsidR="0054263C" w:rsidRPr="00DF591E" w:rsidRDefault="0014023C" w:rsidP="002B0D5C">
            <w:pPr>
              <w:spacing w:after="0"/>
              <w:jc w:val="center"/>
              <w:rPr>
                <w:rFonts w:cstheme="minorHAnsi"/>
              </w:rPr>
            </w:pPr>
            <w:sdt>
              <w:sdtPr>
                <w:rPr>
                  <w:rFonts w:cstheme="minorHAnsi"/>
                </w:rPr>
                <w:alias w:val="MedCom vurdering"/>
                <w:tag w:val="MedCom vurdering"/>
                <w:id w:val="-1380468707"/>
                <w:placeholder>
                  <w:docPart w:val="B13ADB426D434A408D6FBB07776967FC"/>
                </w:placeholder>
                <w:showingPlcHdr/>
                <w:dropDownList>
                  <w:listItem w:value="Vælg"/>
                  <w:listItem w:displayText="F1" w:value="F1"/>
                  <w:listItem w:displayText="F2" w:value="F2"/>
                  <w:listItem w:displayText="F3" w:value="F3"/>
                  <w:listItem w:displayText="F4" w:value="F4"/>
                  <w:listItem w:displayText="OK" w:value="OK"/>
                  <w:listItem w:displayText="Ej relevant" w:value="Ej relevant"/>
                </w:dropDownList>
              </w:sdtPr>
              <w:sdtEndPr/>
              <w:sdtContent>
                <w:r w:rsidR="0054263C" w:rsidRPr="00775F80">
                  <w:rPr>
                    <w:rStyle w:val="Pladsholdertekst"/>
                    <w:rFonts w:eastAsia="Calibri"/>
                  </w:rPr>
                  <w:t>Vælg</w:t>
                </w:r>
              </w:sdtContent>
            </w:sdt>
          </w:p>
        </w:tc>
      </w:tr>
    </w:tbl>
    <w:p w14:paraId="6C1AF4CE" w14:textId="77777777" w:rsidR="0034206A" w:rsidRDefault="0034206A" w:rsidP="0034206A">
      <w:pPr>
        <w:pStyle w:val="Overskrift2"/>
        <w:numPr>
          <w:ilvl w:val="0"/>
          <w:numId w:val="0"/>
        </w:numPr>
        <w:ind w:left="576" w:hanging="576"/>
        <w:rPr>
          <w:rFonts w:eastAsia="Calibri"/>
        </w:rPr>
      </w:pPr>
    </w:p>
    <w:p w14:paraId="02CBD407" w14:textId="77777777" w:rsidR="009B10C3" w:rsidRDefault="009B10C3">
      <w:pPr>
        <w:spacing w:after="0"/>
        <w:rPr>
          <w:rFonts w:eastAsia="Calibri" w:cs="Arial"/>
          <w:iCs/>
          <w:sz w:val="28"/>
          <w:szCs w:val="28"/>
        </w:rPr>
      </w:pPr>
      <w:r>
        <w:rPr>
          <w:rFonts w:eastAsia="Calibri"/>
        </w:rPr>
        <w:br w:type="page"/>
      </w:r>
    </w:p>
    <w:p w14:paraId="2A7C73A9" w14:textId="55CBB42C" w:rsidR="009356B9" w:rsidRPr="00DF591E" w:rsidRDefault="0054263C" w:rsidP="00AA061C">
      <w:pPr>
        <w:pStyle w:val="Overskrift2"/>
        <w:rPr>
          <w:rFonts w:eastAsia="Calibri"/>
        </w:rPr>
      </w:pPr>
      <w:bookmarkStart w:id="34" w:name="_Toc183023256"/>
      <w:r>
        <w:rPr>
          <w:rFonts w:eastAsia="Calibri"/>
        </w:rPr>
        <w:lastRenderedPageBreak/>
        <w:t>Generelle krav</w:t>
      </w:r>
      <w:bookmarkEnd w:id="34"/>
    </w:p>
    <w:p w14:paraId="716F99FB" w14:textId="09555B39" w:rsidR="00084557" w:rsidRDefault="00084557" w:rsidP="00084557">
      <w:pPr>
        <w:rPr>
          <w:rFonts w:eastAsia="Calibri" w:cstheme="minorHAnsi"/>
          <w:lang w:eastAsia="de-DE"/>
        </w:rPr>
      </w:pPr>
      <w:r w:rsidRPr="00084557">
        <w:rPr>
          <w:rFonts w:eastAsia="Calibri" w:cstheme="minorHAnsi"/>
          <w:lang w:eastAsia="de-DE"/>
        </w:rPr>
        <w:t xml:space="preserve">Formålet med de generelle krav er at </w:t>
      </w:r>
      <w:r w:rsidR="0034206A">
        <w:rPr>
          <w:rFonts w:eastAsia="Calibri" w:cstheme="minorHAnsi"/>
          <w:lang w:eastAsia="de-DE"/>
        </w:rPr>
        <w:t>vise at SUT er tilgængeligt og koblet til test miljøerne.</w:t>
      </w:r>
    </w:p>
    <w:tbl>
      <w:tblPr>
        <w:tblStyle w:val="Tabel-Gitter"/>
        <w:tblW w:w="5000" w:type="pct"/>
        <w:tblLayout w:type="fixed"/>
        <w:tblLook w:val="04A0" w:firstRow="1" w:lastRow="0" w:firstColumn="1" w:lastColumn="0" w:noHBand="0" w:noVBand="1"/>
      </w:tblPr>
      <w:tblGrid>
        <w:gridCol w:w="621"/>
        <w:gridCol w:w="3617"/>
        <w:gridCol w:w="1995"/>
        <w:gridCol w:w="1494"/>
        <w:gridCol w:w="3620"/>
        <w:gridCol w:w="2190"/>
        <w:gridCol w:w="1025"/>
      </w:tblGrid>
      <w:tr w:rsidR="00783E04" w:rsidRPr="00DF591E" w14:paraId="5A8A732F" w14:textId="77777777" w:rsidTr="00C71A12">
        <w:trPr>
          <w:tblHeader/>
        </w:trPr>
        <w:tc>
          <w:tcPr>
            <w:tcW w:w="213" w:type="pct"/>
            <w:shd w:val="clear" w:color="auto" w:fill="315A7A"/>
            <w:vAlign w:val="center"/>
          </w:tcPr>
          <w:p w14:paraId="6F4AF44D" w14:textId="1E629E21" w:rsidR="00783E04" w:rsidRPr="00DF591E" w:rsidRDefault="00783E04" w:rsidP="002B0D5C">
            <w:pPr>
              <w:spacing w:after="0"/>
              <w:rPr>
                <w:rFonts w:cstheme="minorHAnsi"/>
                <w:b/>
                <w:bCs/>
                <w:color w:val="FFFFFF" w:themeColor="background1"/>
              </w:rPr>
            </w:pPr>
            <w:r>
              <w:rPr>
                <w:rFonts w:cstheme="minorHAnsi"/>
                <w:b/>
                <w:bCs/>
                <w:color w:val="FFFFFF" w:themeColor="background1"/>
              </w:rPr>
              <w:t>Id</w:t>
            </w:r>
          </w:p>
        </w:tc>
        <w:tc>
          <w:tcPr>
            <w:tcW w:w="1242" w:type="pct"/>
            <w:shd w:val="clear" w:color="auto" w:fill="315A7A"/>
            <w:vAlign w:val="center"/>
          </w:tcPr>
          <w:p w14:paraId="298B1586" w14:textId="77777777" w:rsidR="00783E04" w:rsidRPr="00DF591E" w:rsidRDefault="00783E04" w:rsidP="002B0D5C">
            <w:pPr>
              <w:spacing w:after="0"/>
              <w:rPr>
                <w:rFonts w:cstheme="minorHAnsi"/>
                <w:b/>
                <w:bCs/>
                <w:color w:val="FFFFFF" w:themeColor="background1"/>
              </w:rPr>
            </w:pPr>
            <w:r w:rsidRPr="00DF591E">
              <w:rPr>
                <w:rFonts w:cstheme="minorHAnsi"/>
                <w:b/>
                <w:bCs/>
                <w:color w:val="FFFFFF" w:themeColor="background1"/>
              </w:rPr>
              <w:t>Krav</w:t>
            </w:r>
          </w:p>
        </w:tc>
        <w:tc>
          <w:tcPr>
            <w:tcW w:w="685" w:type="pct"/>
            <w:shd w:val="clear" w:color="auto" w:fill="315A7A"/>
          </w:tcPr>
          <w:p w14:paraId="38962B4A" w14:textId="77777777" w:rsidR="00783E04" w:rsidRPr="00DF591E" w:rsidRDefault="00783E04" w:rsidP="002B0D5C">
            <w:pPr>
              <w:spacing w:after="0"/>
              <w:rPr>
                <w:rFonts w:cstheme="minorHAnsi"/>
                <w:b/>
                <w:bCs/>
                <w:color w:val="FFFFFF" w:themeColor="background1"/>
              </w:rPr>
            </w:pPr>
          </w:p>
        </w:tc>
        <w:tc>
          <w:tcPr>
            <w:tcW w:w="513" w:type="pct"/>
            <w:shd w:val="clear" w:color="auto" w:fill="315A7A"/>
            <w:vAlign w:val="center"/>
          </w:tcPr>
          <w:p w14:paraId="57C590B7" w14:textId="70F9C20C" w:rsidR="00783E04" w:rsidRPr="00DF591E" w:rsidRDefault="00783E04" w:rsidP="002B0D5C">
            <w:pPr>
              <w:spacing w:after="0"/>
              <w:rPr>
                <w:rFonts w:cstheme="minorHAnsi"/>
                <w:b/>
                <w:bCs/>
                <w:color w:val="FFFFFF" w:themeColor="background1"/>
              </w:rPr>
            </w:pPr>
            <w:r w:rsidRPr="00DF591E">
              <w:rPr>
                <w:rFonts w:cstheme="minorHAnsi"/>
                <w:b/>
                <w:bCs/>
                <w:color w:val="FFFFFF" w:themeColor="background1"/>
              </w:rPr>
              <w:t>Test data</w:t>
            </w:r>
          </w:p>
        </w:tc>
        <w:tc>
          <w:tcPr>
            <w:tcW w:w="1243" w:type="pct"/>
            <w:shd w:val="clear" w:color="auto" w:fill="315A7A"/>
            <w:vAlign w:val="center"/>
          </w:tcPr>
          <w:p w14:paraId="514DB0EB" w14:textId="77777777" w:rsidR="00783E04" w:rsidRPr="00DF591E" w:rsidRDefault="00783E04" w:rsidP="002B0D5C">
            <w:pPr>
              <w:spacing w:after="0"/>
              <w:rPr>
                <w:rFonts w:cstheme="minorHAnsi"/>
                <w:b/>
                <w:bCs/>
                <w:color w:val="FFFFFF" w:themeColor="background1"/>
              </w:rPr>
            </w:pPr>
            <w:r w:rsidRPr="00DF591E">
              <w:rPr>
                <w:rFonts w:cstheme="minorHAnsi"/>
                <w:b/>
                <w:bCs/>
                <w:color w:val="FFFFFF" w:themeColor="background1"/>
              </w:rPr>
              <w:t>Forventet resultat</w:t>
            </w:r>
          </w:p>
        </w:tc>
        <w:tc>
          <w:tcPr>
            <w:tcW w:w="752" w:type="pct"/>
            <w:shd w:val="clear" w:color="auto" w:fill="315A7A"/>
            <w:vAlign w:val="center"/>
          </w:tcPr>
          <w:p w14:paraId="2C890B8D" w14:textId="77777777" w:rsidR="00783E04" w:rsidRPr="00DF591E" w:rsidRDefault="00783E04" w:rsidP="002B0D5C">
            <w:pPr>
              <w:spacing w:after="0"/>
              <w:rPr>
                <w:rFonts w:cstheme="minorHAnsi"/>
                <w:b/>
                <w:bCs/>
                <w:color w:val="FFFFFF" w:themeColor="background1"/>
              </w:rPr>
            </w:pPr>
            <w:r w:rsidRPr="00DF591E">
              <w:rPr>
                <w:rFonts w:cstheme="minorHAnsi"/>
                <w:b/>
                <w:bCs/>
                <w:color w:val="FFFFFF" w:themeColor="background1"/>
              </w:rPr>
              <w:t>Aktuelt resultat</w:t>
            </w:r>
          </w:p>
        </w:tc>
        <w:tc>
          <w:tcPr>
            <w:tcW w:w="352" w:type="pct"/>
            <w:shd w:val="clear" w:color="auto" w:fill="315A7A"/>
            <w:vAlign w:val="center"/>
          </w:tcPr>
          <w:p w14:paraId="208CF472" w14:textId="77777777" w:rsidR="00783E04" w:rsidRPr="00DF591E" w:rsidRDefault="00783E04" w:rsidP="002B0D5C">
            <w:pPr>
              <w:spacing w:after="0"/>
              <w:rPr>
                <w:rFonts w:cstheme="minorHAnsi"/>
                <w:b/>
                <w:bCs/>
                <w:color w:val="FFFFFF" w:themeColor="background1"/>
              </w:rPr>
            </w:pPr>
            <w:r>
              <w:rPr>
                <w:rFonts w:cstheme="minorHAnsi"/>
                <w:b/>
                <w:bCs/>
                <w:color w:val="FFFFFF" w:themeColor="background1"/>
              </w:rPr>
              <w:t>MedCom v</w:t>
            </w:r>
            <w:r w:rsidRPr="00DF591E">
              <w:rPr>
                <w:rFonts w:cstheme="minorHAnsi"/>
                <w:b/>
                <w:bCs/>
                <w:color w:val="FFFFFF" w:themeColor="background1"/>
              </w:rPr>
              <w:t>urdering</w:t>
            </w:r>
          </w:p>
        </w:tc>
      </w:tr>
      <w:tr w:rsidR="00783E04" w:rsidRPr="00DF591E" w14:paraId="31BD1918" w14:textId="77777777" w:rsidTr="00C71A12">
        <w:trPr>
          <w:trHeight w:val="567"/>
        </w:trPr>
        <w:tc>
          <w:tcPr>
            <w:tcW w:w="213" w:type="pct"/>
          </w:tcPr>
          <w:p w14:paraId="6FFA66FD" w14:textId="77777777" w:rsidR="00783E04" w:rsidRPr="00E11FE4" w:rsidRDefault="00783E04" w:rsidP="009875A7">
            <w:pPr>
              <w:pStyle w:val="Listeafsnit"/>
              <w:numPr>
                <w:ilvl w:val="0"/>
                <w:numId w:val="6"/>
              </w:numPr>
              <w:ind w:left="0" w:hanging="11"/>
              <w:rPr>
                <w:rFonts w:eastAsia="Calibri" w:cstheme="minorHAnsi"/>
                <w:lang w:eastAsia="de-DE"/>
              </w:rPr>
            </w:pPr>
          </w:p>
        </w:tc>
        <w:tc>
          <w:tcPr>
            <w:tcW w:w="1242" w:type="pct"/>
          </w:tcPr>
          <w:p w14:paraId="025F03D7" w14:textId="77777777" w:rsidR="00783E04" w:rsidRDefault="00783E04" w:rsidP="009875A7">
            <w:pPr>
              <w:rPr>
                <w:rFonts w:eastAsia="Calibri"/>
                <w:lang w:eastAsia="de-DE"/>
              </w:rPr>
            </w:pPr>
            <w:r>
              <w:rPr>
                <w:rFonts w:eastAsia="Calibri"/>
                <w:lang w:eastAsia="de-DE"/>
              </w:rPr>
              <w:t>SUT kan publicere et dokument.</w:t>
            </w:r>
          </w:p>
          <w:p w14:paraId="5EF0EFCB" w14:textId="3643DF90" w:rsidR="00783E04" w:rsidRPr="00920B59" w:rsidRDefault="00783E04" w:rsidP="009875A7">
            <w:pPr>
              <w:rPr>
                <w:u w:val="single"/>
              </w:rPr>
            </w:pPr>
            <w:r>
              <w:rPr>
                <w:u w:val="single"/>
              </w:rPr>
              <w:t>Gældende generelt:</w:t>
            </w:r>
          </w:p>
          <w:p w14:paraId="1ABFA3A3" w14:textId="2F8D688F" w:rsidR="00783E04" w:rsidRDefault="00783E04" w:rsidP="009875A7">
            <w:pPr>
              <w:rPr>
                <w:rFonts w:eastAsia="Calibri"/>
                <w:lang w:eastAsia="de-DE"/>
              </w:rPr>
            </w:pPr>
            <w:r w:rsidRPr="00B7718F">
              <w:rPr>
                <w:rFonts w:eastAsia="Calibri"/>
                <w:lang w:eastAsia="de-DE"/>
              </w:rPr>
              <w:t xml:space="preserve">Der oprettes et dokument i </w:t>
            </w:r>
            <w:proofErr w:type="spellStart"/>
            <w:r w:rsidRPr="00B7718F">
              <w:rPr>
                <w:rFonts w:eastAsia="Calibri"/>
                <w:lang w:eastAsia="de-DE"/>
              </w:rPr>
              <w:t>dokumentprovider</w:t>
            </w:r>
            <w:proofErr w:type="spellEnd"/>
            <w:r w:rsidRPr="00B7718F">
              <w:rPr>
                <w:rFonts w:eastAsia="Calibri"/>
                <w:lang w:eastAsia="de-DE"/>
              </w:rPr>
              <w:t xml:space="preserve"> anvendersystem med alle felter udfyldt, og borger kan se det i </w:t>
            </w:r>
            <w:proofErr w:type="spellStart"/>
            <w:r w:rsidRPr="00B7718F">
              <w:rPr>
                <w:rFonts w:eastAsia="Calibri"/>
                <w:lang w:eastAsia="de-DE"/>
              </w:rPr>
              <w:t>dokumentconsumer</w:t>
            </w:r>
            <w:proofErr w:type="spellEnd"/>
            <w:r w:rsidRPr="00B7718F">
              <w:rPr>
                <w:rFonts w:eastAsia="Calibri"/>
                <w:lang w:eastAsia="de-DE"/>
              </w:rPr>
              <w:t xml:space="preserve"> anvendersystem</w:t>
            </w:r>
          </w:p>
          <w:p w14:paraId="135A312A" w14:textId="77777777" w:rsidR="00783E04" w:rsidRDefault="00783E04" w:rsidP="009875A7">
            <w:pPr>
              <w:rPr>
                <w:rFonts w:eastAsia="Calibri"/>
                <w:lang w:eastAsia="de-DE"/>
              </w:rPr>
            </w:pPr>
          </w:p>
          <w:p w14:paraId="2B207E6D" w14:textId="2149FA4D" w:rsidR="00783E04" w:rsidRDefault="00783E04" w:rsidP="00375552">
            <w:pPr>
              <w:rPr>
                <w:u w:val="single"/>
              </w:rPr>
            </w:pPr>
            <w:r>
              <w:rPr>
                <w:u w:val="single"/>
              </w:rPr>
              <w:t>Gældende for PRO:</w:t>
            </w:r>
          </w:p>
          <w:p w14:paraId="713C7873" w14:textId="4C91ACEE" w:rsidR="00783E04" w:rsidRPr="00D366CA" w:rsidRDefault="00783E04" w:rsidP="00375552">
            <w:pPr>
              <w:pStyle w:val="Listeafsnit"/>
              <w:numPr>
                <w:ilvl w:val="0"/>
                <w:numId w:val="41"/>
              </w:numPr>
              <w:rPr>
                <w:u w:val="single"/>
              </w:rPr>
            </w:pPr>
            <w:r>
              <w:t>En sundhedsperson, der anvender SUT, sender en invitation til en borger om at udfylde et spørgeskema.</w:t>
            </w:r>
          </w:p>
          <w:p w14:paraId="0A2093FF" w14:textId="454DCB57" w:rsidR="00783E04" w:rsidRPr="00D366CA" w:rsidRDefault="00783E04" w:rsidP="00375552">
            <w:pPr>
              <w:pStyle w:val="Listeafsnit"/>
              <w:numPr>
                <w:ilvl w:val="0"/>
                <w:numId w:val="41"/>
              </w:numPr>
              <w:rPr>
                <w:u w:val="single"/>
              </w:rPr>
            </w:pPr>
            <w:r>
              <w:t>Borgeren, der anvender SUT, udfylder spørgeskemaet.</w:t>
            </w:r>
          </w:p>
          <w:p w14:paraId="5DC3E219" w14:textId="77777777" w:rsidR="00783E04" w:rsidRPr="00D366CA" w:rsidRDefault="00783E04" w:rsidP="00377B1E">
            <w:pPr>
              <w:pStyle w:val="Listeafsnit"/>
              <w:numPr>
                <w:ilvl w:val="0"/>
                <w:numId w:val="41"/>
              </w:numPr>
              <w:rPr>
                <w:rFonts w:eastAsia="Calibri"/>
                <w:lang w:eastAsia="de-DE"/>
              </w:rPr>
            </w:pPr>
            <w:r>
              <w:t>Det udfyldte spørgeskema publiceres enten automatisk efter borgerens udfyldelse eller ved at en sundhedsperson godkender spørgeskemaet.</w:t>
            </w:r>
          </w:p>
          <w:p w14:paraId="68A3864E" w14:textId="77777777" w:rsidR="00783E04" w:rsidRDefault="00783E04" w:rsidP="00377B1E">
            <w:pPr>
              <w:rPr>
                <w:rFonts w:eastAsia="Calibri"/>
                <w:lang w:eastAsia="de-DE"/>
              </w:rPr>
            </w:pPr>
            <w:r>
              <w:rPr>
                <w:rFonts w:eastAsia="Calibri"/>
                <w:lang w:eastAsia="de-DE"/>
              </w:rPr>
              <w:t>Ved testen skal der publiceres to spørgeskemaer for patienten.</w:t>
            </w:r>
          </w:p>
          <w:p w14:paraId="744DDEC9" w14:textId="3E346CA3" w:rsidR="00783E04" w:rsidRPr="00377B1E" w:rsidRDefault="00783E04" w:rsidP="00377B1E">
            <w:pPr>
              <w:rPr>
                <w:rFonts w:eastAsia="Calibri"/>
                <w:lang w:eastAsia="de-DE"/>
              </w:rPr>
            </w:pPr>
            <w:r>
              <w:rPr>
                <w:rFonts w:eastAsia="Calibri"/>
                <w:lang w:eastAsia="de-DE"/>
              </w:rPr>
              <w:t>Borgerens besvarelser af spørgeskemaet skal noteres, så det kan verificeres af indholdet efterfølgende kan vises uforvansket i et anvendersystem.</w:t>
            </w:r>
          </w:p>
        </w:tc>
        <w:tc>
          <w:tcPr>
            <w:tcW w:w="685" w:type="pct"/>
          </w:tcPr>
          <w:p w14:paraId="5F3E939B" w14:textId="225B6411" w:rsidR="00783E04" w:rsidRPr="00C71A12" w:rsidRDefault="00783E04" w:rsidP="009875A7">
            <w:pPr>
              <w:spacing w:after="0"/>
              <w:rPr>
                <w:rFonts w:cstheme="minorHAnsi"/>
              </w:rPr>
            </w:pPr>
            <w:r w:rsidRPr="00C71A12">
              <w:rPr>
                <w:rFonts w:cstheme="minorHAnsi"/>
              </w:rPr>
              <w:t>Medarbejder opretter et dokument</w:t>
            </w:r>
          </w:p>
        </w:tc>
        <w:sdt>
          <w:sdtPr>
            <w:rPr>
              <w:rFonts w:ascii="Courier New" w:hAnsi="Courier New" w:cs="Courier New"/>
            </w:rPr>
            <w:id w:val="-2002960984"/>
            <w:placeholder>
              <w:docPart w:val="9FFE81264E30F14789560558264F0920"/>
            </w:placeholder>
            <w:showingPlcHdr/>
            <w15:color w:val="FFFFFF"/>
            <w:text w:multiLine="1"/>
          </w:sdtPr>
          <w:sdtEndPr/>
          <w:sdtContent>
            <w:tc>
              <w:tcPr>
                <w:tcW w:w="513" w:type="pct"/>
              </w:tcPr>
              <w:p w14:paraId="6A68ADFE" w14:textId="74078322" w:rsidR="00783E04" w:rsidRPr="00653749" w:rsidRDefault="00783E04" w:rsidP="009875A7">
                <w:pPr>
                  <w:spacing w:after="0"/>
                </w:pPr>
                <w:r w:rsidRPr="00214D69">
                  <w:rPr>
                    <w:rStyle w:val="Pladsholdertekst"/>
                    <w:rFonts w:ascii="Courier New" w:eastAsia="Calibri" w:hAnsi="Courier New" w:cs="Courier New"/>
                    <w:sz w:val="18"/>
                    <w:szCs w:val="18"/>
                  </w:rPr>
                  <w:t>Indsæt filnavn</w:t>
                </w:r>
              </w:p>
            </w:tc>
          </w:sdtContent>
        </w:sdt>
        <w:tc>
          <w:tcPr>
            <w:tcW w:w="1243" w:type="pct"/>
          </w:tcPr>
          <w:p w14:paraId="391452B3" w14:textId="77777777" w:rsidR="00783E04" w:rsidRDefault="00783E04" w:rsidP="00B7718F">
            <w:pPr>
              <w:tabs>
                <w:tab w:val="left" w:pos="1985"/>
              </w:tabs>
              <w:rPr>
                <w:rFonts w:eastAsia="Calibri"/>
                <w:lang w:eastAsia="de-DE"/>
              </w:rPr>
            </w:pPr>
          </w:p>
          <w:p w14:paraId="63B37363" w14:textId="4141916D" w:rsidR="00783E04" w:rsidRPr="00920B59" w:rsidRDefault="00783E04" w:rsidP="00920B59">
            <w:pPr>
              <w:tabs>
                <w:tab w:val="left" w:pos="1985"/>
              </w:tabs>
              <w:rPr>
                <w:rFonts w:eastAsia="Calibri"/>
                <w:lang w:eastAsia="de-DE"/>
              </w:rPr>
            </w:pPr>
            <w:r w:rsidRPr="00BA1B88">
              <w:rPr>
                <w:rFonts w:eastAsia="Calibri"/>
                <w:lang w:eastAsia="de-DE"/>
              </w:rPr>
              <w:t xml:space="preserve">SUT </w:t>
            </w:r>
            <w:r>
              <w:rPr>
                <w:rFonts w:eastAsia="Calibri"/>
                <w:lang w:eastAsia="de-DE"/>
              </w:rPr>
              <w:t>kan publicere et dokument.</w:t>
            </w:r>
          </w:p>
          <w:p w14:paraId="2B018E72" w14:textId="77777777" w:rsidR="00783E04" w:rsidRDefault="00783E04" w:rsidP="00B7718F">
            <w:pPr>
              <w:rPr>
                <w:u w:val="single"/>
              </w:rPr>
            </w:pPr>
          </w:p>
          <w:p w14:paraId="43BF29D5" w14:textId="0DE87C9F" w:rsidR="00783E04" w:rsidRPr="00920B59" w:rsidRDefault="00783E04" w:rsidP="00920B59">
            <w:pPr>
              <w:rPr>
                <w:u w:val="single"/>
              </w:rPr>
            </w:pPr>
            <w:r>
              <w:rPr>
                <w:u w:val="single"/>
              </w:rPr>
              <w:t xml:space="preserve">Doc </w:t>
            </w:r>
            <w:proofErr w:type="spellStart"/>
            <w:r>
              <w:rPr>
                <w:u w:val="single"/>
              </w:rPr>
              <w:t>provider</w:t>
            </w:r>
            <w:proofErr w:type="spellEnd"/>
            <w:r>
              <w:rPr>
                <w:u w:val="single"/>
              </w:rPr>
              <w:t>:</w:t>
            </w:r>
          </w:p>
          <w:p w14:paraId="012B7BE4" w14:textId="0B652EC0" w:rsidR="00783E04" w:rsidRDefault="00783E04" w:rsidP="009875A7">
            <w:pPr>
              <w:tabs>
                <w:tab w:val="left" w:pos="1985"/>
              </w:tabs>
              <w:rPr>
                <w:rFonts w:eastAsia="Calibri"/>
                <w:lang w:eastAsia="de-DE"/>
              </w:rPr>
            </w:pPr>
            <w:r w:rsidRPr="00B7718F">
              <w:rPr>
                <w:rFonts w:eastAsia="Calibri"/>
                <w:lang w:eastAsia="de-DE"/>
              </w:rPr>
              <w:t>Dokumentet kan dannes og afleveres uden problemer. Der laves et eller flere skærmprint af dokumentet som det ser ud på brugerfladen.</w:t>
            </w:r>
          </w:p>
          <w:p w14:paraId="3ABDB2BC" w14:textId="77777777" w:rsidR="00783E04" w:rsidRDefault="00783E04" w:rsidP="009875A7">
            <w:pPr>
              <w:tabs>
                <w:tab w:val="left" w:pos="1985"/>
              </w:tabs>
              <w:rPr>
                <w:rFonts w:eastAsia="Calibri"/>
                <w:lang w:eastAsia="de-DE"/>
              </w:rPr>
            </w:pPr>
          </w:p>
          <w:p w14:paraId="00C7EAEF" w14:textId="7BB6B0AE" w:rsidR="00783E04" w:rsidRPr="00DC3E8D" w:rsidRDefault="00783E04" w:rsidP="00B7718F">
            <w:pPr>
              <w:rPr>
                <w:u w:val="single"/>
              </w:rPr>
            </w:pPr>
            <w:r>
              <w:rPr>
                <w:u w:val="single"/>
              </w:rPr>
              <w:t>Doc Consumer:</w:t>
            </w:r>
          </w:p>
          <w:p w14:paraId="1EA2C265" w14:textId="77777777" w:rsidR="00783E04" w:rsidRPr="00B7718F" w:rsidRDefault="00783E04" w:rsidP="00B7718F">
            <w:pPr>
              <w:tabs>
                <w:tab w:val="left" w:pos="1985"/>
              </w:tabs>
              <w:rPr>
                <w:rFonts w:eastAsia="Calibri"/>
                <w:lang w:eastAsia="de-DE"/>
              </w:rPr>
            </w:pPr>
            <w:r w:rsidRPr="00B7718F">
              <w:rPr>
                <w:rFonts w:eastAsia="Calibri"/>
                <w:lang w:eastAsia="de-DE"/>
              </w:rPr>
              <w:t xml:space="preserve">1) Dokumentet vises korrekt, alle oplysninger vises i </w:t>
            </w:r>
            <w:proofErr w:type="spellStart"/>
            <w:r w:rsidRPr="00B7718F">
              <w:rPr>
                <w:rFonts w:eastAsia="Calibri"/>
                <w:lang w:eastAsia="de-DE"/>
              </w:rPr>
              <w:t>document</w:t>
            </w:r>
            <w:proofErr w:type="spellEnd"/>
            <w:r w:rsidRPr="00B7718F">
              <w:rPr>
                <w:rFonts w:eastAsia="Calibri"/>
                <w:lang w:eastAsia="de-DE"/>
              </w:rPr>
              <w:t xml:space="preserve"> </w:t>
            </w:r>
            <w:proofErr w:type="spellStart"/>
            <w:r w:rsidRPr="00B7718F">
              <w:rPr>
                <w:rFonts w:eastAsia="Calibri"/>
                <w:lang w:eastAsia="de-DE"/>
              </w:rPr>
              <w:t>consumer</w:t>
            </w:r>
            <w:proofErr w:type="spellEnd"/>
            <w:r w:rsidRPr="00B7718F">
              <w:rPr>
                <w:rFonts w:eastAsia="Calibri"/>
                <w:lang w:eastAsia="de-DE"/>
              </w:rPr>
              <w:t xml:space="preserve"> system, som de blev indtastet i </w:t>
            </w:r>
            <w:proofErr w:type="spellStart"/>
            <w:r w:rsidRPr="00B7718F">
              <w:rPr>
                <w:rFonts w:eastAsia="Calibri"/>
                <w:lang w:eastAsia="de-DE"/>
              </w:rPr>
              <w:t>document</w:t>
            </w:r>
            <w:proofErr w:type="spellEnd"/>
            <w:r w:rsidRPr="00B7718F">
              <w:rPr>
                <w:rFonts w:eastAsia="Calibri"/>
                <w:lang w:eastAsia="de-DE"/>
              </w:rPr>
              <w:t xml:space="preserve"> </w:t>
            </w:r>
            <w:proofErr w:type="spellStart"/>
            <w:r w:rsidRPr="00B7718F">
              <w:rPr>
                <w:rFonts w:eastAsia="Calibri"/>
                <w:lang w:eastAsia="de-DE"/>
              </w:rPr>
              <w:t>provider</w:t>
            </w:r>
            <w:proofErr w:type="spellEnd"/>
            <w:r w:rsidRPr="00B7718F">
              <w:rPr>
                <w:rFonts w:eastAsia="Calibri"/>
                <w:lang w:eastAsia="de-DE"/>
              </w:rPr>
              <w:t xml:space="preserve"> anvendersystem. Tag skærmprint for at verificere.</w:t>
            </w:r>
          </w:p>
          <w:p w14:paraId="69BB8C51" w14:textId="771A75E2" w:rsidR="00783E04" w:rsidRPr="00B7718F" w:rsidRDefault="00783E04" w:rsidP="00B7718F">
            <w:pPr>
              <w:tabs>
                <w:tab w:val="left" w:pos="1985"/>
              </w:tabs>
              <w:rPr>
                <w:rFonts w:eastAsia="Calibri"/>
                <w:lang w:eastAsia="de-DE"/>
              </w:rPr>
            </w:pPr>
            <w:r w:rsidRPr="00B7718F">
              <w:rPr>
                <w:rFonts w:eastAsia="Calibri"/>
                <w:lang w:eastAsia="de-DE"/>
              </w:rPr>
              <w:t>2) Vigtigt at tjekke hele dokumentet igennem, dvs</w:t>
            </w:r>
            <w:r w:rsidR="00C71A12">
              <w:rPr>
                <w:rFonts w:eastAsia="Calibri"/>
                <w:lang w:eastAsia="de-DE"/>
              </w:rPr>
              <w:t>.</w:t>
            </w:r>
            <w:r w:rsidRPr="00B7718F">
              <w:rPr>
                <w:rFonts w:eastAsia="Calibri"/>
                <w:lang w:eastAsia="de-DE"/>
              </w:rPr>
              <w:t xml:space="preserve"> hvis det fx er et spørgeskema, som testes, så skal alle spørgsmål og alle besvarelser går igennem for at sikre, at de vises som de blev udfyldt</w:t>
            </w:r>
          </w:p>
          <w:p w14:paraId="54D0C858" w14:textId="77777777" w:rsidR="00783E04" w:rsidRDefault="00783E04" w:rsidP="009875A7">
            <w:pPr>
              <w:tabs>
                <w:tab w:val="left" w:pos="1985"/>
              </w:tabs>
              <w:rPr>
                <w:rFonts w:eastAsia="Calibri"/>
                <w:lang w:eastAsia="de-DE"/>
              </w:rPr>
            </w:pPr>
          </w:p>
          <w:p w14:paraId="1EF9F084" w14:textId="465F8EE9" w:rsidR="00783E04" w:rsidRPr="00DC3E8D" w:rsidRDefault="00C71A12" w:rsidP="00B7718F">
            <w:pPr>
              <w:rPr>
                <w:u w:val="single"/>
              </w:rPr>
            </w:pPr>
            <w:r>
              <w:rPr>
                <w:u w:val="single"/>
              </w:rPr>
              <w:t>NSP-verifikation</w:t>
            </w:r>
            <w:r w:rsidR="00783E04">
              <w:rPr>
                <w:u w:val="single"/>
              </w:rPr>
              <w:t>: udføres af NSP</w:t>
            </w:r>
          </w:p>
          <w:p w14:paraId="028EC018" w14:textId="77777777" w:rsidR="00783E04" w:rsidRDefault="00783E04" w:rsidP="009875A7">
            <w:pPr>
              <w:tabs>
                <w:tab w:val="left" w:pos="1985"/>
              </w:tabs>
              <w:rPr>
                <w:rFonts w:eastAsia="Calibri"/>
                <w:lang w:eastAsia="de-DE"/>
              </w:rPr>
            </w:pPr>
          </w:p>
          <w:p w14:paraId="75002359" w14:textId="77777777" w:rsidR="00783E04" w:rsidRPr="00B7718F" w:rsidRDefault="00783E04" w:rsidP="00B7718F">
            <w:pPr>
              <w:tabs>
                <w:tab w:val="left" w:pos="1985"/>
              </w:tabs>
              <w:rPr>
                <w:rFonts w:eastAsia="Calibri"/>
                <w:lang w:eastAsia="de-DE"/>
              </w:rPr>
            </w:pPr>
            <w:r w:rsidRPr="00B7718F">
              <w:rPr>
                <w:rFonts w:eastAsia="Calibri"/>
                <w:lang w:eastAsia="de-DE"/>
              </w:rPr>
              <w:t xml:space="preserve">1) Document </w:t>
            </w:r>
            <w:proofErr w:type="spellStart"/>
            <w:r w:rsidRPr="00B7718F">
              <w:rPr>
                <w:rFonts w:eastAsia="Calibri"/>
                <w:lang w:eastAsia="de-DE"/>
              </w:rPr>
              <w:t>provider</w:t>
            </w:r>
            <w:proofErr w:type="spellEnd"/>
            <w:r w:rsidRPr="00B7718F">
              <w:rPr>
                <w:rFonts w:eastAsia="Calibri"/>
                <w:lang w:eastAsia="de-DE"/>
              </w:rPr>
              <w:t xml:space="preserve"> har lavet et ITI-41 kald mod NSP DROS, hvis det er et stable </w:t>
            </w:r>
            <w:r w:rsidRPr="00B7718F">
              <w:rPr>
                <w:rFonts w:eastAsia="Calibri"/>
                <w:lang w:eastAsia="de-DE"/>
              </w:rPr>
              <w:lastRenderedPageBreak/>
              <w:t>dokument eller ITI-61, hvis det er on-demand.</w:t>
            </w:r>
          </w:p>
          <w:p w14:paraId="21591601" w14:textId="77777777" w:rsidR="00783E04" w:rsidRPr="00B7718F" w:rsidRDefault="00783E04" w:rsidP="00B7718F">
            <w:pPr>
              <w:tabs>
                <w:tab w:val="left" w:pos="1985"/>
              </w:tabs>
              <w:rPr>
                <w:rFonts w:eastAsia="Calibri"/>
                <w:lang w:eastAsia="de-DE"/>
              </w:rPr>
            </w:pPr>
            <w:r w:rsidRPr="00B7718F">
              <w:rPr>
                <w:rFonts w:eastAsia="Calibri"/>
                <w:lang w:eastAsia="de-DE"/>
              </w:rPr>
              <w:t xml:space="preserve">2) Document </w:t>
            </w:r>
            <w:proofErr w:type="spellStart"/>
            <w:r w:rsidRPr="00B7718F">
              <w:rPr>
                <w:rFonts w:eastAsia="Calibri"/>
                <w:lang w:eastAsia="de-DE"/>
              </w:rPr>
              <w:t>consumer</w:t>
            </w:r>
            <w:proofErr w:type="spellEnd"/>
            <w:r w:rsidRPr="00B7718F">
              <w:rPr>
                <w:rFonts w:eastAsia="Calibri"/>
                <w:lang w:eastAsia="de-DE"/>
              </w:rPr>
              <w:t xml:space="preserve"> har lavet et ITI-18 kald mod NSP DDS på specifik typekode svarende til dokumenttypen, og at der efterfølgende er lavet et ITI-43 kald mod DDS for at hente dokumentet. </w:t>
            </w:r>
          </w:p>
          <w:p w14:paraId="4FDE5F6E" w14:textId="77777777" w:rsidR="00783E04" w:rsidRDefault="00783E04" w:rsidP="00C71A12">
            <w:pPr>
              <w:tabs>
                <w:tab w:val="left" w:pos="1985"/>
              </w:tabs>
              <w:rPr>
                <w:rFonts w:eastAsia="Calibri"/>
                <w:lang w:eastAsia="de-DE"/>
              </w:rPr>
            </w:pPr>
            <w:r w:rsidRPr="00B7718F">
              <w:rPr>
                <w:rFonts w:eastAsia="Calibri"/>
                <w:lang w:eastAsia="de-DE"/>
              </w:rPr>
              <w:t xml:space="preserve">3) Der laves metadata skærmdump fra </w:t>
            </w:r>
            <w:r w:rsidR="00C71A12" w:rsidRPr="00B7718F">
              <w:rPr>
                <w:rFonts w:eastAsia="Calibri"/>
                <w:lang w:eastAsia="de-DE"/>
              </w:rPr>
              <w:t>CDA-viewer</w:t>
            </w:r>
          </w:p>
          <w:p w14:paraId="74F82164" w14:textId="0112F8C5" w:rsidR="00C71A12" w:rsidRDefault="00C71A12" w:rsidP="00C71A12">
            <w:pPr>
              <w:tabs>
                <w:tab w:val="left" w:pos="1985"/>
              </w:tabs>
            </w:pPr>
          </w:p>
        </w:tc>
        <w:tc>
          <w:tcPr>
            <w:tcW w:w="752" w:type="pct"/>
          </w:tcPr>
          <w:p w14:paraId="6E25E8BE" w14:textId="77777777" w:rsidR="00783E04" w:rsidRPr="00AD00FB" w:rsidRDefault="00783E04" w:rsidP="009875A7">
            <w:pPr>
              <w:spacing w:after="0"/>
              <w:rPr>
                <w:rFonts w:cstheme="minorHAnsi"/>
                <w:color w:val="C0504D" w:themeColor="accent2"/>
              </w:rPr>
            </w:pPr>
          </w:p>
        </w:tc>
        <w:tc>
          <w:tcPr>
            <w:tcW w:w="352" w:type="pct"/>
          </w:tcPr>
          <w:p w14:paraId="3F5EC51F" w14:textId="77777777" w:rsidR="00783E04" w:rsidRPr="00DF591E" w:rsidRDefault="0014023C" w:rsidP="009875A7">
            <w:pPr>
              <w:spacing w:after="0"/>
              <w:jc w:val="center"/>
              <w:rPr>
                <w:rFonts w:cstheme="minorHAnsi"/>
              </w:rPr>
            </w:pPr>
            <w:sdt>
              <w:sdtPr>
                <w:rPr>
                  <w:rFonts w:cstheme="minorHAnsi"/>
                </w:rPr>
                <w:alias w:val="MedCom vurdering"/>
                <w:tag w:val="MedCom vurdering"/>
                <w:id w:val="1067759527"/>
                <w:placeholder>
                  <w:docPart w:val="89ED1191D03F554EBD5365AD1AEB00B1"/>
                </w:placeholder>
                <w:showingPlcHdr/>
                <w:dropDownList>
                  <w:listItem w:value="Vælg"/>
                  <w:listItem w:displayText="F1" w:value="F1"/>
                  <w:listItem w:displayText="F2" w:value="F2"/>
                  <w:listItem w:displayText="F3" w:value="F3"/>
                  <w:listItem w:displayText="F4" w:value="F4"/>
                  <w:listItem w:displayText="OK" w:value="OK"/>
                  <w:listItem w:displayText="Ej relevant" w:value="Ej relevant"/>
                </w:dropDownList>
              </w:sdtPr>
              <w:sdtEndPr/>
              <w:sdtContent>
                <w:r w:rsidR="00783E04" w:rsidRPr="00775F80">
                  <w:rPr>
                    <w:rStyle w:val="Pladsholdertekst"/>
                    <w:rFonts w:eastAsia="Calibri"/>
                  </w:rPr>
                  <w:t>Vælg</w:t>
                </w:r>
              </w:sdtContent>
            </w:sdt>
          </w:p>
        </w:tc>
      </w:tr>
      <w:tr w:rsidR="00783E04" w:rsidRPr="00DF591E" w14:paraId="4C5A4D22" w14:textId="77777777" w:rsidTr="00C71A12">
        <w:trPr>
          <w:trHeight w:val="567"/>
        </w:trPr>
        <w:tc>
          <w:tcPr>
            <w:tcW w:w="213" w:type="pct"/>
          </w:tcPr>
          <w:p w14:paraId="426B0888" w14:textId="77777777" w:rsidR="00783E04" w:rsidRPr="00E11FE4" w:rsidRDefault="00783E04" w:rsidP="009875A7">
            <w:pPr>
              <w:pStyle w:val="Listeafsnit"/>
              <w:numPr>
                <w:ilvl w:val="0"/>
                <w:numId w:val="6"/>
              </w:numPr>
              <w:ind w:left="0" w:hanging="11"/>
              <w:rPr>
                <w:rFonts w:eastAsia="Calibri" w:cstheme="minorHAnsi"/>
                <w:lang w:eastAsia="de-DE"/>
              </w:rPr>
            </w:pPr>
          </w:p>
        </w:tc>
        <w:tc>
          <w:tcPr>
            <w:tcW w:w="1242" w:type="pct"/>
          </w:tcPr>
          <w:p w14:paraId="573A47C9" w14:textId="77777777" w:rsidR="00783E04" w:rsidRDefault="00783E04" w:rsidP="009875A7">
            <w:pPr>
              <w:rPr>
                <w:rFonts w:eastAsia="Calibri"/>
                <w:lang w:eastAsia="de-DE"/>
              </w:rPr>
            </w:pPr>
            <w:r>
              <w:rPr>
                <w:rFonts w:eastAsia="Calibri"/>
                <w:lang w:eastAsia="de-DE"/>
              </w:rPr>
              <w:t>*Udvidet test af 2.1</w:t>
            </w:r>
          </w:p>
          <w:p w14:paraId="5AF3D4A3" w14:textId="77777777" w:rsidR="00783E04" w:rsidRDefault="00783E04" w:rsidP="009875A7">
            <w:pPr>
              <w:rPr>
                <w:rFonts w:eastAsia="Calibri"/>
                <w:lang w:eastAsia="de-DE"/>
              </w:rPr>
            </w:pPr>
          </w:p>
          <w:p w14:paraId="1F331589" w14:textId="01FAB60B" w:rsidR="00783E04" w:rsidRDefault="00783E04" w:rsidP="009875A7">
            <w:pPr>
              <w:rPr>
                <w:rFonts w:eastAsia="Calibri"/>
                <w:lang w:eastAsia="de-DE"/>
              </w:rPr>
            </w:pPr>
          </w:p>
        </w:tc>
        <w:tc>
          <w:tcPr>
            <w:tcW w:w="685" w:type="pct"/>
          </w:tcPr>
          <w:p w14:paraId="05CDF13B" w14:textId="75BFDC97" w:rsidR="00783E04" w:rsidRPr="00C71A12" w:rsidRDefault="00783E04" w:rsidP="009875A7">
            <w:pPr>
              <w:spacing w:after="0"/>
              <w:rPr>
                <w:rFonts w:cstheme="minorHAnsi"/>
              </w:rPr>
            </w:pPr>
            <w:r w:rsidRPr="00C71A12">
              <w:rPr>
                <w:rFonts w:cstheme="minorHAnsi"/>
              </w:rPr>
              <w:t xml:space="preserve">Samme som testcase 1 men med forskellige varianter af data, herunder borgere med mellemnavne og evt. forskellige afdelinger, sprog mv. </w:t>
            </w:r>
            <w:r w:rsidR="00C71A12" w:rsidRPr="00C71A12">
              <w:rPr>
                <w:rFonts w:cstheme="minorHAnsi"/>
              </w:rPr>
              <w:t>ift.</w:t>
            </w:r>
            <w:r w:rsidRPr="00C71A12">
              <w:rPr>
                <w:rFonts w:cstheme="minorHAnsi"/>
              </w:rPr>
              <w:t xml:space="preserve"> hvad der er relevant for dokumenttypen. Minimumsscenarie er at teste et dokument, hvor det kun er obligatoriske felter som er udfyldt</w:t>
            </w:r>
          </w:p>
        </w:tc>
        <w:tc>
          <w:tcPr>
            <w:tcW w:w="513" w:type="pct"/>
          </w:tcPr>
          <w:p w14:paraId="48AC0A59" w14:textId="77777777" w:rsidR="00783E04" w:rsidRDefault="00783E04" w:rsidP="009875A7">
            <w:pPr>
              <w:spacing w:after="0"/>
              <w:rPr>
                <w:rFonts w:ascii="Courier New" w:hAnsi="Courier New" w:cs="Courier New"/>
              </w:rPr>
            </w:pPr>
          </w:p>
        </w:tc>
        <w:tc>
          <w:tcPr>
            <w:tcW w:w="1243" w:type="pct"/>
          </w:tcPr>
          <w:p w14:paraId="43F549A7" w14:textId="77777777" w:rsidR="00783E04" w:rsidRPr="00DC3E8D" w:rsidRDefault="00783E04" w:rsidP="00783E04">
            <w:pPr>
              <w:rPr>
                <w:u w:val="single"/>
              </w:rPr>
            </w:pPr>
            <w:r>
              <w:rPr>
                <w:u w:val="single"/>
              </w:rPr>
              <w:t xml:space="preserve">Doc </w:t>
            </w:r>
            <w:proofErr w:type="spellStart"/>
            <w:r>
              <w:rPr>
                <w:u w:val="single"/>
              </w:rPr>
              <w:t>provider</w:t>
            </w:r>
            <w:proofErr w:type="spellEnd"/>
            <w:r>
              <w:rPr>
                <w:u w:val="single"/>
              </w:rPr>
              <w:t>:</w:t>
            </w:r>
          </w:p>
          <w:p w14:paraId="31A4CCC2" w14:textId="77777777" w:rsidR="00783E04" w:rsidRDefault="00783E04" w:rsidP="00B7718F">
            <w:pPr>
              <w:tabs>
                <w:tab w:val="left" w:pos="1985"/>
              </w:tabs>
              <w:rPr>
                <w:rFonts w:eastAsia="Calibri"/>
                <w:lang w:eastAsia="de-DE"/>
              </w:rPr>
            </w:pPr>
          </w:p>
          <w:p w14:paraId="59D7BC2F" w14:textId="77777777" w:rsidR="00783E04" w:rsidRDefault="00783E04" w:rsidP="00B7718F">
            <w:pPr>
              <w:tabs>
                <w:tab w:val="left" w:pos="1985"/>
              </w:tabs>
              <w:rPr>
                <w:rFonts w:eastAsia="Calibri"/>
                <w:lang w:eastAsia="de-DE"/>
              </w:rPr>
            </w:pPr>
            <w:r w:rsidRPr="00783E04">
              <w:rPr>
                <w:rFonts w:eastAsia="Calibri"/>
                <w:lang w:eastAsia="de-DE"/>
              </w:rPr>
              <w:t>Dokumentet kan dannes og afleveres uden problemer. Der laves et eller flere skærmprint af dokumentet som det ser ud på brugerfladen.</w:t>
            </w:r>
          </w:p>
          <w:p w14:paraId="3DDDCE5A" w14:textId="77777777" w:rsidR="00783E04" w:rsidRDefault="00783E04" w:rsidP="00B7718F">
            <w:pPr>
              <w:tabs>
                <w:tab w:val="left" w:pos="1985"/>
              </w:tabs>
              <w:rPr>
                <w:rFonts w:eastAsia="Calibri"/>
                <w:lang w:eastAsia="de-DE"/>
              </w:rPr>
            </w:pPr>
          </w:p>
          <w:p w14:paraId="014223B2" w14:textId="77777777" w:rsidR="00783E04" w:rsidRDefault="00783E04" w:rsidP="00783E04">
            <w:pPr>
              <w:rPr>
                <w:u w:val="single"/>
              </w:rPr>
            </w:pPr>
            <w:r>
              <w:rPr>
                <w:u w:val="single"/>
              </w:rPr>
              <w:t>Doc Consumer:</w:t>
            </w:r>
          </w:p>
          <w:p w14:paraId="17E057CC" w14:textId="77777777" w:rsidR="00783E04" w:rsidRPr="00C71A12" w:rsidRDefault="00783E04" w:rsidP="00783E04">
            <w:r w:rsidRPr="00C71A12">
              <w:t xml:space="preserve">1) Dokumentet vises korrekt, alle oplysninger vises i </w:t>
            </w:r>
            <w:proofErr w:type="spellStart"/>
            <w:r w:rsidRPr="00C71A12">
              <w:t>document</w:t>
            </w:r>
            <w:proofErr w:type="spellEnd"/>
            <w:r w:rsidRPr="00C71A12">
              <w:t xml:space="preserve"> </w:t>
            </w:r>
            <w:proofErr w:type="spellStart"/>
            <w:r w:rsidRPr="00C71A12">
              <w:t>consumer</w:t>
            </w:r>
            <w:proofErr w:type="spellEnd"/>
            <w:r w:rsidRPr="00C71A12">
              <w:t xml:space="preserve"> system, som de blev indtastet i </w:t>
            </w:r>
            <w:proofErr w:type="spellStart"/>
            <w:r w:rsidRPr="00C71A12">
              <w:t>document</w:t>
            </w:r>
            <w:proofErr w:type="spellEnd"/>
            <w:r w:rsidRPr="00C71A12">
              <w:t xml:space="preserve"> </w:t>
            </w:r>
            <w:proofErr w:type="spellStart"/>
            <w:r w:rsidRPr="00C71A12">
              <w:t>provider</w:t>
            </w:r>
            <w:proofErr w:type="spellEnd"/>
            <w:r w:rsidRPr="00C71A12">
              <w:t xml:space="preserve"> anvendersystem.  Tag skærmprint for at verificere.</w:t>
            </w:r>
          </w:p>
          <w:p w14:paraId="22395FB9" w14:textId="77A7BDEE" w:rsidR="00783E04" w:rsidRPr="00C71A12" w:rsidRDefault="00783E04" w:rsidP="00783E04">
            <w:r w:rsidRPr="00C71A12">
              <w:t>2) Vigtigt at tjekke hele dokumentet igennem, dvs</w:t>
            </w:r>
            <w:r w:rsidR="00C71A12" w:rsidRPr="00C71A12">
              <w:t>.</w:t>
            </w:r>
            <w:r w:rsidRPr="00C71A12">
              <w:t xml:space="preserve"> hvis det fx er et spørgeskema, som testes, så skal alle spørgsmål og alle besvarelser gås igennem for at sikre, at de vises, som de blev udfyldt. Tjek at navne angives korrekt og at systemerne kan håndtere at de optionelle felter ikke er med</w:t>
            </w:r>
          </w:p>
          <w:p w14:paraId="3935CDCA" w14:textId="77777777" w:rsidR="00783E04" w:rsidRDefault="00783E04" w:rsidP="00783E04">
            <w:pPr>
              <w:rPr>
                <w:u w:val="single"/>
              </w:rPr>
            </w:pPr>
          </w:p>
          <w:p w14:paraId="75E29120" w14:textId="77777777" w:rsidR="00783E04" w:rsidRPr="00DC3E8D" w:rsidRDefault="00783E04" w:rsidP="00783E04">
            <w:pPr>
              <w:rPr>
                <w:u w:val="single"/>
              </w:rPr>
            </w:pPr>
            <w:proofErr w:type="gramStart"/>
            <w:r>
              <w:rPr>
                <w:u w:val="single"/>
              </w:rPr>
              <w:lastRenderedPageBreak/>
              <w:t>NSP verifikation</w:t>
            </w:r>
            <w:proofErr w:type="gramEnd"/>
            <w:r>
              <w:rPr>
                <w:u w:val="single"/>
              </w:rPr>
              <w:t>: udføres af NSP</w:t>
            </w:r>
          </w:p>
          <w:p w14:paraId="624B6579" w14:textId="77777777" w:rsidR="00783E04" w:rsidRPr="00C71A12" w:rsidRDefault="00783E04" w:rsidP="00783E04">
            <w:r w:rsidRPr="00C71A12">
              <w:t xml:space="preserve">1) Document </w:t>
            </w:r>
            <w:proofErr w:type="spellStart"/>
            <w:r w:rsidRPr="00C71A12">
              <w:t>provider</w:t>
            </w:r>
            <w:proofErr w:type="spellEnd"/>
            <w:r w:rsidRPr="00C71A12">
              <w:t xml:space="preserve"> har lavet et ITI-41 kald mod NSP DROS, hvis det er et stable dokument eller ITI-61, hvis det er on-demand.</w:t>
            </w:r>
          </w:p>
          <w:p w14:paraId="0180CB99" w14:textId="77777777" w:rsidR="00783E04" w:rsidRPr="00C71A12" w:rsidRDefault="00783E04" w:rsidP="00783E04">
            <w:r w:rsidRPr="00C71A12">
              <w:t xml:space="preserve">2) Document </w:t>
            </w:r>
            <w:proofErr w:type="spellStart"/>
            <w:r w:rsidRPr="00C71A12">
              <w:t>consumer</w:t>
            </w:r>
            <w:proofErr w:type="spellEnd"/>
            <w:r w:rsidRPr="00C71A12">
              <w:t xml:space="preserve"> har lavet et ITI-18 kald mod NSP DDS på specifik typekode svarende til dokumenttypen, og at der efterfølgende er lavet et ITI-43 kald mod DDS for at hente dokumentet. </w:t>
            </w:r>
          </w:p>
          <w:p w14:paraId="73757C78" w14:textId="450F4AA1" w:rsidR="00783E04" w:rsidRPr="00C71A12" w:rsidRDefault="00783E04" w:rsidP="00783E04">
            <w:r w:rsidRPr="00C71A12">
              <w:t xml:space="preserve">3) Der laves metadata skærmdump fra </w:t>
            </w:r>
            <w:proofErr w:type="gramStart"/>
            <w:r w:rsidRPr="00C71A12">
              <w:t>CDA viewer</w:t>
            </w:r>
            <w:proofErr w:type="gramEnd"/>
          </w:p>
          <w:p w14:paraId="0B15CEBA" w14:textId="2D7D0E92" w:rsidR="00783E04" w:rsidRDefault="00783E04" w:rsidP="00B7718F">
            <w:pPr>
              <w:tabs>
                <w:tab w:val="left" w:pos="1985"/>
              </w:tabs>
              <w:rPr>
                <w:rFonts w:eastAsia="Calibri"/>
                <w:lang w:eastAsia="de-DE"/>
              </w:rPr>
            </w:pPr>
          </w:p>
        </w:tc>
        <w:tc>
          <w:tcPr>
            <w:tcW w:w="752" w:type="pct"/>
          </w:tcPr>
          <w:p w14:paraId="5EA8799B" w14:textId="77777777" w:rsidR="00783E04" w:rsidRPr="00AD00FB" w:rsidRDefault="00783E04" w:rsidP="009875A7">
            <w:pPr>
              <w:spacing w:after="0"/>
              <w:rPr>
                <w:rFonts w:cstheme="minorHAnsi"/>
                <w:color w:val="C0504D" w:themeColor="accent2"/>
              </w:rPr>
            </w:pPr>
          </w:p>
        </w:tc>
        <w:tc>
          <w:tcPr>
            <w:tcW w:w="352" w:type="pct"/>
          </w:tcPr>
          <w:p w14:paraId="004E0674" w14:textId="77777777" w:rsidR="00783E04" w:rsidRDefault="00783E04" w:rsidP="009875A7">
            <w:pPr>
              <w:spacing w:after="0"/>
              <w:jc w:val="center"/>
              <w:rPr>
                <w:rFonts w:cstheme="minorHAnsi"/>
              </w:rPr>
            </w:pPr>
          </w:p>
        </w:tc>
      </w:tr>
    </w:tbl>
    <w:p w14:paraId="47854B0E" w14:textId="77777777" w:rsidR="009875A7" w:rsidRDefault="009875A7" w:rsidP="00084557">
      <w:pPr>
        <w:rPr>
          <w:rFonts w:eastAsia="Calibri" w:cstheme="minorHAnsi"/>
          <w:lang w:eastAsia="de-DE"/>
        </w:rPr>
      </w:pPr>
    </w:p>
    <w:p w14:paraId="2D9996DF" w14:textId="77777777" w:rsidR="009875A7" w:rsidRDefault="009875A7" w:rsidP="00084557">
      <w:pPr>
        <w:rPr>
          <w:rFonts w:eastAsia="Calibri" w:cstheme="minorHAnsi"/>
          <w:lang w:eastAsia="de-DE"/>
        </w:rPr>
      </w:pPr>
    </w:p>
    <w:p w14:paraId="6A57EAE3" w14:textId="77777777" w:rsidR="007029AB" w:rsidRDefault="007029AB" w:rsidP="00AA061C">
      <w:pPr>
        <w:pStyle w:val="Overskrift2"/>
        <w:rPr>
          <w:rFonts w:eastAsia="Calibri"/>
        </w:rPr>
        <w:sectPr w:rsidR="007029AB" w:rsidSect="00072B35">
          <w:footnotePr>
            <w:numFmt w:val="lowerRoman"/>
          </w:footnotePr>
          <w:endnotePr>
            <w:numFmt w:val="decimal"/>
          </w:endnotePr>
          <w:type w:val="continuous"/>
          <w:pgSz w:w="16840" w:h="11907" w:orient="landscape" w:code="9"/>
          <w:pgMar w:top="1134" w:right="1134" w:bottom="567" w:left="1134" w:header="709" w:footer="425" w:gutter="0"/>
          <w:cols w:space="708"/>
          <w:docGrid w:linePitch="360"/>
        </w:sectPr>
      </w:pPr>
      <w:bookmarkStart w:id="35" w:name="_Toc273967337"/>
      <w:bookmarkStart w:id="36" w:name="_Toc273967382"/>
    </w:p>
    <w:p w14:paraId="04DF959F" w14:textId="6D852692" w:rsidR="00080996" w:rsidRDefault="00906FF7" w:rsidP="00FA7525">
      <w:pPr>
        <w:pStyle w:val="Overskrift2"/>
        <w:rPr>
          <w:rFonts w:eastAsia="Calibri"/>
        </w:rPr>
      </w:pPr>
      <w:bookmarkStart w:id="37" w:name="_Toc183023257"/>
      <w:bookmarkEnd w:id="35"/>
      <w:bookmarkEnd w:id="36"/>
      <w:r>
        <w:rPr>
          <w:rFonts w:eastAsia="Calibri"/>
        </w:rPr>
        <w:lastRenderedPageBreak/>
        <w:t>Integration til NSP og DDS</w:t>
      </w:r>
      <w:bookmarkEnd w:id="37"/>
    </w:p>
    <w:p w14:paraId="562E16FB" w14:textId="640D5CC5" w:rsidR="00906FF7" w:rsidRPr="00906FF7" w:rsidRDefault="00906FF7" w:rsidP="00906FF7">
      <w:pPr>
        <w:rPr>
          <w:rFonts w:eastAsia="Calibri"/>
        </w:rPr>
      </w:pPr>
    </w:p>
    <w:tbl>
      <w:tblPr>
        <w:tblStyle w:val="Tabel-Gitter"/>
        <w:tblW w:w="5000" w:type="pct"/>
        <w:tblLayout w:type="fixed"/>
        <w:tblLook w:val="04A0" w:firstRow="1" w:lastRow="0" w:firstColumn="1" w:lastColumn="0" w:noHBand="0" w:noVBand="1"/>
      </w:tblPr>
      <w:tblGrid>
        <w:gridCol w:w="728"/>
        <w:gridCol w:w="3804"/>
        <w:gridCol w:w="1983"/>
        <w:gridCol w:w="4698"/>
        <w:gridCol w:w="2184"/>
        <w:gridCol w:w="1165"/>
      </w:tblGrid>
      <w:tr w:rsidR="00F404E0" w:rsidRPr="00DF591E" w14:paraId="66D564B2" w14:textId="77777777" w:rsidTr="0033461F">
        <w:trPr>
          <w:tblHeader/>
        </w:trPr>
        <w:tc>
          <w:tcPr>
            <w:tcW w:w="250" w:type="pct"/>
            <w:shd w:val="clear" w:color="auto" w:fill="315A7A"/>
            <w:vAlign w:val="center"/>
          </w:tcPr>
          <w:p w14:paraId="1AFC3607" w14:textId="77777777" w:rsidR="00F404E0" w:rsidRPr="00DF591E" w:rsidRDefault="00F404E0" w:rsidP="00492FFE">
            <w:pPr>
              <w:spacing w:after="0"/>
              <w:rPr>
                <w:rFonts w:cstheme="minorHAnsi"/>
                <w:b/>
                <w:bCs/>
                <w:color w:val="FFFFFF" w:themeColor="background1"/>
              </w:rPr>
            </w:pPr>
            <w:r w:rsidRPr="00DF591E">
              <w:rPr>
                <w:rFonts w:cstheme="minorHAnsi"/>
                <w:b/>
                <w:bCs/>
                <w:color w:val="FFFFFF" w:themeColor="background1"/>
              </w:rPr>
              <w:t>Step</w:t>
            </w:r>
          </w:p>
        </w:tc>
        <w:tc>
          <w:tcPr>
            <w:tcW w:w="1306" w:type="pct"/>
            <w:shd w:val="clear" w:color="auto" w:fill="315A7A"/>
            <w:vAlign w:val="center"/>
          </w:tcPr>
          <w:p w14:paraId="58B175FF" w14:textId="77777777" w:rsidR="00F404E0" w:rsidRPr="00DF591E" w:rsidRDefault="00F404E0" w:rsidP="00492FFE">
            <w:pPr>
              <w:spacing w:after="0"/>
              <w:rPr>
                <w:rFonts w:cstheme="minorHAnsi"/>
                <w:b/>
                <w:bCs/>
                <w:color w:val="FFFFFF" w:themeColor="background1"/>
              </w:rPr>
            </w:pPr>
            <w:r w:rsidRPr="00DF591E">
              <w:rPr>
                <w:rFonts w:cstheme="minorHAnsi"/>
                <w:b/>
                <w:bCs/>
                <w:color w:val="FFFFFF" w:themeColor="background1"/>
              </w:rPr>
              <w:t>Krav</w:t>
            </w:r>
          </w:p>
        </w:tc>
        <w:tc>
          <w:tcPr>
            <w:tcW w:w="681" w:type="pct"/>
            <w:shd w:val="clear" w:color="auto" w:fill="315A7A"/>
            <w:vAlign w:val="center"/>
          </w:tcPr>
          <w:p w14:paraId="2B088E1B" w14:textId="77777777" w:rsidR="00F404E0" w:rsidRPr="00DF591E" w:rsidRDefault="00F404E0" w:rsidP="00492FFE">
            <w:pPr>
              <w:spacing w:after="0"/>
              <w:rPr>
                <w:rFonts w:cstheme="minorHAnsi"/>
                <w:b/>
                <w:bCs/>
                <w:color w:val="FFFFFF" w:themeColor="background1"/>
              </w:rPr>
            </w:pPr>
            <w:r w:rsidRPr="00DF591E">
              <w:rPr>
                <w:rFonts w:cstheme="minorHAnsi"/>
                <w:b/>
                <w:bCs/>
                <w:color w:val="FFFFFF" w:themeColor="background1"/>
              </w:rPr>
              <w:t>Test data</w:t>
            </w:r>
          </w:p>
        </w:tc>
        <w:tc>
          <w:tcPr>
            <w:tcW w:w="1613" w:type="pct"/>
            <w:shd w:val="clear" w:color="auto" w:fill="315A7A"/>
            <w:vAlign w:val="center"/>
          </w:tcPr>
          <w:p w14:paraId="02406CD1" w14:textId="77777777" w:rsidR="00F404E0" w:rsidRPr="00DF591E" w:rsidRDefault="00F404E0" w:rsidP="00492FFE">
            <w:pPr>
              <w:spacing w:after="0"/>
              <w:rPr>
                <w:rFonts w:cstheme="minorHAnsi"/>
                <w:b/>
                <w:bCs/>
                <w:color w:val="FFFFFF" w:themeColor="background1"/>
              </w:rPr>
            </w:pPr>
            <w:r w:rsidRPr="00DF591E">
              <w:rPr>
                <w:rFonts w:cstheme="minorHAnsi"/>
                <w:b/>
                <w:bCs/>
                <w:color w:val="FFFFFF" w:themeColor="background1"/>
              </w:rPr>
              <w:t>Forventet resultat</w:t>
            </w:r>
          </w:p>
        </w:tc>
        <w:tc>
          <w:tcPr>
            <w:tcW w:w="750" w:type="pct"/>
            <w:shd w:val="clear" w:color="auto" w:fill="315A7A"/>
            <w:vAlign w:val="center"/>
          </w:tcPr>
          <w:p w14:paraId="7C9B3A94" w14:textId="77777777" w:rsidR="00F404E0" w:rsidRPr="00DF591E" w:rsidRDefault="00F404E0" w:rsidP="00492FFE">
            <w:pPr>
              <w:spacing w:after="0"/>
              <w:rPr>
                <w:rFonts w:cstheme="minorHAnsi"/>
                <w:b/>
                <w:bCs/>
                <w:color w:val="FFFFFF" w:themeColor="background1"/>
              </w:rPr>
            </w:pPr>
            <w:r w:rsidRPr="00DF591E">
              <w:rPr>
                <w:rFonts w:cstheme="minorHAnsi"/>
                <w:b/>
                <w:bCs/>
                <w:color w:val="FFFFFF" w:themeColor="background1"/>
              </w:rPr>
              <w:t>Aktuelt resultat</w:t>
            </w:r>
          </w:p>
        </w:tc>
        <w:tc>
          <w:tcPr>
            <w:tcW w:w="400" w:type="pct"/>
            <w:shd w:val="clear" w:color="auto" w:fill="315A7A"/>
            <w:vAlign w:val="center"/>
          </w:tcPr>
          <w:p w14:paraId="6A2349DC" w14:textId="2CE9AF03" w:rsidR="00F404E0" w:rsidRPr="00DF591E" w:rsidRDefault="00D22A2C" w:rsidP="00492FFE">
            <w:pPr>
              <w:spacing w:after="0"/>
              <w:rPr>
                <w:rFonts w:cstheme="minorHAnsi"/>
                <w:b/>
                <w:bCs/>
                <w:color w:val="FFFFFF" w:themeColor="background1"/>
              </w:rPr>
            </w:pPr>
            <w:r>
              <w:rPr>
                <w:rFonts w:cstheme="minorHAnsi"/>
                <w:b/>
                <w:bCs/>
                <w:color w:val="FFFFFF" w:themeColor="background1"/>
              </w:rPr>
              <w:t>MedCom v</w:t>
            </w:r>
            <w:r w:rsidRPr="00DF591E">
              <w:rPr>
                <w:rFonts w:cstheme="minorHAnsi"/>
                <w:b/>
                <w:bCs/>
                <w:color w:val="FFFFFF" w:themeColor="background1"/>
              </w:rPr>
              <w:t>urdering</w:t>
            </w:r>
          </w:p>
        </w:tc>
      </w:tr>
      <w:tr w:rsidR="00826538" w:rsidRPr="00DF591E" w14:paraId="03F0DF48" w14:textId="77777777" w:rsidTr="0033461F">
        <w:trPr>
          <w:trHeight w:val="567"/>
        </w:trPr>
        <w:tc>
          <w:tcPr>
            <w:tcW w:w="250" w:type="pct"/>
          </w:tcPr>
          <w:p w14:paraId="33C4D1E6" w14:textId="77777777" w:rsidR="00826538" w:rsidRPr="00E11FE4" w:rsidRDefault="00826538" w:rsidP="00826538">
            <w:pPr>
              <w:pStyle w:val="Listeafsnit"/>
              <w:numPr>
                <w:ilvl w:val="0"/>
                <w:numId w:val="7"/>
              </w:numPr>
              <w:ind w:left="0" w:hanging="11"/>
              <w:rPr>
                <w:rFonts w:eastAsia="Calibri" w:cstheme="minorHAnsi"/>
                <w:iCs/>
                <w:lang w:eastAsia="de-DE"/>
              </w:rPr>
            </w:pPr>
            <w:bookmarkStart w:id="38" w:name="_Ref42520072"/>
          </w:p>
        </w:tc>
        <w:bookmarkEnd w:id="38"/>
        <w:tc>
          <w:tcPr>
            <w:tcW w:w="1306" w:type="pct"/>
          </w:tcPr>
          <w:p w14:paraId="20B52DC3" w14:textId="4A7315B9" w:rsidR="00826538" w:rsidRPr="00906FF7" w:rsidRDefault="009B10C3" w:rsidP="00906FF7">
            <w:r>
              <w:t xml:space="preserve">SUT skal </w:t>
            </w:r>
            <w:r w:rsidR="009614B1">
              <w:t xml:space="preserve">kunne </w:t>
            </w:r>
            <w:r>
              <w:t>anvende SOR</w:t>
            </w:r>
            <w:r w:rsidR="009614B1">
              <w:t xml:space="preserve"> koder for den organisatoriske enhed</w:t>
            </w:r>
            <w:r w:rsidR="00375552">
              <w:t xml:space="preserve"> der har ansvaret for det kliniske indhold i dokumentet.</w:t>
            </w:r>
          </w:p>
        </w:tc>
        <w:sdt>
          <w:sdtPr>
            <w:rPr>
              <w:rFonts w:ascii="Courier New" w:hAnsi="Courier New" w:cs="Courier New"/>
            </w:rPr>
            <w:id w:val="-1183509295"/>
            <w:placeholder>
              <w:docPart w:val="8C4184C3EF1D4A4DB27F7C191AFD3F58"/>
            </w:placeholder>
            <w:showingPlcHdr/>
            <w15:color w:val="FFFFFF"/>
            <w:text w:multiLine="1"/>
          </w:sdtPr>
          <w:sdtEndPr/>
          <w:sdtContent>
            <w:tc>
              <w:tcPr>
                <w:tcW w:w="681" w:type="pct"/>
              </w:tcPr>
              <w:p w14:paraId="61A95712" w14:textId="6C23C196" w:rsidR="00826538" w:rsidRPr="00403C21" w:rsidRDefault="00826538" w:rsidP="00826538">
                <w:pPr>
                  <w:spacing w:after="0"/>
                  <w:rPr>
                    <w:rFonts w:cstheme="minorHAnsi"/>
                  </w:rPr>
                </w:pPr>
                <w:r w:rsidRPr="00214D69">
                  <w:rPr>
                    <w:rStyle w:val="Pladsholdertekst"/>
                    <w:rFonts w:ascii="Courier New" w:eastAsia="Calibri" w:hAnsi="Courier New" w:cs="Courier New"/>
                    <w:sz w:val="18"/>
                    <w:szCs w:val="18"/>
                  </w:rPr>
                  <w:t>Indsæt filnavn</w:t>
                </w:r>
              </w:p>
            </w:tc>
          </w:sdtContent>
        </w:sdt>
        <w:tc>
          <w:tcPr>
            <w:tcW w:w="1613" w:type="pct"/>
          </w:tcPr>
          <w:p w14:paraId="387E4773" w14:textId="4EA321EC" w:rsidR="00826538" w:rsidRPr="00DF591E" w:rsidRDefault="00375552" w:rsidP="00375552">
            <w:r>
              <w:rPr>
                <w:rFonts w:eastAsia="Calibri"/>
                <w:lang w:eastAsia="de-DE"/>
              </w:rPr>
              <w:t>Leverandøren</w:t>
            </w:r>
            <w:r w:rsidRPr="00BA1B88">
              <w:rPr>
                <w:rFonts w:eastAsia="Calibri"/>
                <w:lang w:eastAsia="de-DE"/>
              </w:rPr>
              <w:t xml:space="preserve"> skal </w:t>
            </w:r>
            <w:r>
              <w:rPr>
                <w:rFonts w:eastAsia="Calibri"/>
                <w:lang w:eastAsia="de-DE"/>
              </w:rPr>
              <w:t>bekræfte/vise at SUT kan anvende SOR koder for den organisatoriske enhed der har ansvaret for det kliniske indhold i dokumentet.</w:t>
            </w:r>
          </w:p>
        </w:tc>
        <w:tc>
          <w:tcPr>
            <w:tcW w:w="750" w:type="pct"/>
          </w:tcPr>
          <w:p w14:paraId="5F87CE8F" w14:textId="0E292DAB" w:rsidR="00826538" w:rsidRPr="00AD00FB" w:rsidRDefault="00826538" w:rsidP="00826538">
            <w:pPr>
              <w:spacing w:after="0"/>
              <w:rPr>
                <w:rFonts w:cstheme="minorHAnsi"/>
                <w:color w:val="C0504D" w:themeColor="accent2"/>
              </w:rPr>
            </w:pPr>
          </w:p>
        </w:tc>
        <w:tc>
          <w:tcPr>
            <w:tcW w:w="400" w:type="pct"/>
          </w:tcPr>
          <w:p w14:paraId="780C1E3C" w14:textId="61538557" w:rsidR="00826538" w:rsidRPr="00DF591E" w:rsidRDefault="0014023C" w:rsidP="00826538">
            <w:pPr>
              <w:spacing w:after="0"/>
              <w:jc w:val="center"/>
              <w:rPr>
                <w:rFonts w:cstheme="minorHAnsi"/>
              </w:rPr>
            </w:pPr>
            <w:sdt>
              <w:sdtPr>
                <w:rPr>
                  <w:rFonts w:cstheme="minorHAnsi"/>
                </w:rPr>
                <w:alias w:val="MedCom vurdering"/>
                <w:tag w:val="MedCom vurdering"/>
                <w:id w:val="-120543401"/>
                <w:placeholder>
                  <w:docPart w:val="298EFD693CF7485F81294B6F72335A48"/>
                </w:placeholder>
                <w:showingPlcHdr/>
                <w:dropDownList>
                  <w:listItem w:value="Vælg"/>
                  <w:listItem w:displayText="F1" w:value="F1"/>
                  <w:listItem w:displayText="F2" w:value="F2"/>
                  <w:listItem w:displayText="F3" w:value="F3"/>
                  <w:listItem w:displayText="F4" w:value="F4"/>
                  <w:listItem w:displayText="OK" w:value="OK"/>
                  <w:listItem w:displayText="Ej relevant" w:value="Ej relevant"/>
                </w:dropDownList>
              </w:sdtPr>
              <w:sdtEndPr/>
              <w:sdtContent>
                <w:r w:rsidR="00826538" w:rsidRPr="00775F80">
                  <w:rPr>
                    <w:rStyle w:val="Pladsholdertekst"/>
                    <w:rFonts w:eastAsia="Calibri"/>
                  </w:rPr>
                  <w:t>Vælg</w:t>
                </w:r>
              </w:sdtContent>
            </w:sdt>
          </w:p>
        </w:tc>
      </w:tr>
    </w:tbl>
    <w:p w14:paraId="36B7482D" w14:textId="77777777" w:rsidR="001102EF" w:rsidRDefault="001102EF">
      <w:pPr>
        <w:spacing w:after="0"/>
        <w:rPr>
          <w:rFonts w:eastAsia="Calibri"/>
        </w:rPr>
      </w:pPr>
      <w:bookmarkStart w:id="39" w:name="_Toc273967338"/>
      <w:bookmarkStart w:id="40" w:name="_Toc273967383"/>
    </w:p>
    <w:p w14:paraId="1C9F9B9D" w14:textId="51348A6F" w:rsidR="007F2595" w:rsidRDefault="007F2595">
      <w:pPr>
        <w:spacing w:after="0"/>
        <w:rPr>
          <w:rFonts w:eastAsia="Calibri" w:cs="Arial"/>
          <w:iCs/>
          <w:sz w:val="28"/>
          <w:szCs w:val="28"/>
        </w:rPr>
      </w:pPr>
      <w:r>
        <w:rPr>
          <w:rFonts w:eastAsia="Calibri"/>
        </w:rPr>
        <w:br w:type="page"/>
      </w:r>
    </w:p>
    <w:p w14:paraId="7070E60B" w14:textId="3B347D13" w:rsidR="00A6173B" w:rsidRPr="00DF591E" w:rsidRDefault="006C2240" w:rsidP="00A6173B">
      <w:pPr>
        <w:pStyle w:val="Overskrift2"/>
        <w:rPr>
          <w:rFonts w:eastAsia="Calibri"/>
        </w:rPr>
      </w:pPr>
      <w:bookmarkStart w:id="41" w:name="_Toc183023258"/>
      <w:bookmarkEnd w:id="39"/>
      <w:bookmarkEnd w:id="40"/>
      <w:r>
        <w:rPr>
          <w:rFonts w:eastAsia="Calibri"/>
        </w:rPr>
        <w:lastRenderedPageBreak/>
        <w:t>Funktionelle krav</w:t>
      </w:r>
      <w:bookmarkEnd w:id="41"/>
    </w:p>
    <w:p w14:paraId="590B8109" w14:textId="4FC686CA" w:rsidR="007F2595" w:rsidRPr="002A5701" w:rsidRDefault="007F2595" w:rsidP="00492FFE">
      <w:pPr>
        <w:rPr>
          <w:rFonts w:eastAsia="Calibri"/>
          <w:lang w:eastAsia="de-DE"/>
        </w:rPr>
      </w:pPr>
      <w:r w:rsidRPr="00550018">
        <w:rPr>
          <w:rFonts w:eastAsia="Calibri"/>
          <w:lang w:eastAsia="de-DE"/>
        </w:rPr>
        <w:t xml:space="preserve">Formålet med de </w:t>
      </w:r>
      <w:r w:rsidR="002A5701">
        <w:rPr>
          <w:rFonts w:eastAsia="Calibri"/>
          <w:lang w:eastAsia="de-DE"/>
        </w:rPr>
        <w:t>funktionelle krav er at sikre at SUT har indbygget vigtige kernefunktioner.</w:t>
      </w:r>
    </w:p>
    <w:tbl>
      <w:tblPr>
        <w:tblStyle w:val="Tabel-Gitter"/>
        <w:tblW w:w="5004" w:type="pct"/>
        <w:tblInd w:w="-5" w:type="dxa"/>
        <w:tblLayout w:type="fixed"/>
        <w:tblLook w:val="04A0" w:firstRow="1" w:lastRow="0" w:firstColumn="1" w:lastColumn="0" w:noHBand="0" w:noVBand="1"/>
      </w:tblPr>
      <w:tblGrid>
        <w:gridCol w:w="728"/>
        <w:gridCol w:w="3808"/>
        <w:gridCol w:w="1985"/>
        <w:gridCol w:w="4536"/>
        <w:gridCol w:w="2351"/>
        <w:gridCol w:w="1166"/>
      </w:tblGrid>
      <w:tr w:rsidR="00D2407A" w:rsidRPr="00DF591E" w14:paraId="57BA95E5" w14:textId="77777777" w:rsidTr="10D6D3B1">
        <w:trPr>
          <w:tblHeader/>
        </w:trPr>
        <w:tc>
          <w:tcPr>
            <w:tcW w:w="728" w:type="dxa"/>
            <w:shd w:val="clear" w:color="auto" w:fill="315A7A"/>
            <w:vAlign w:val="center"/>
          </w:tcPr>
          <w:p w14:paraId="6C3100B2" w14:textId="58887F5D" w:rsidR="00DF1479" w:rsidRPr="00DF591E" w:rsidRDefault="002A5701" w:rsidP="00872B78">
            <w:pPr>
              <w:spacing w:after="0"/>
              <w:rPr>
                <w:rFonts w:cstheme="minorHAnsi"/>
                <w:b/>
                <w:bCs/>
                <w:color w:val="FFFFFF" w:themeColor="background1"/>
              </w:rPr>
            </w:pPr>
            <w:r>
              <w:rPr>
                <w:rFonts w:cstheme="minorHAnsi"/>
                <w:b/>
                <w:bCs/>
                <w:color w:val="FFFFFF" w:themeColor="background1"/>
              </w:rPr>
              <w:t>Id</w:t>
            </w:r>
          </w:p>
        </w:tc>
        <w:tc>
          <w:tcPr>
            <w:tcW w:w="3808" w:type="dxa"/>
            <w:shd w:val="clear" w:color="auto" w:fill="315A7A"/>
            <w:vAlign w:val="center"/>
          </w:tcPr>
          <w:p w14:paraId="2EF494BE" w14:textId="77777777" w:rsidR="00DF1479" w:rsidRPr="00DF591E" w:rsidRDefault="00DF1479" w:rsidP="00872B78">
            <w:pPr>
              <w:spacing w:after="0"/>
              <w:rPr>
                <w:rFonts w:cstheme="minorHAnsi"/>
                <w:b/>
                <w:bCs/>
                <w:color w:val="FFFFFF" w:themeColor="background1"/>
              </w:rPr>
            </w:pPr>
            <w:r w:rsidRPr="00DF591E">
              <w:rPr>
                <w:rFonts w:cstheme="minorHAnsi"/>
                <w:b/>
                <w:bCs/>
                <w:color w:val="FFFFFF" w:themeColor="background1"/>
              </w:rPr>
              <w:t>Krav</w:t>
            </w:r>
          </w:p>
        </w:tc>
        <w:tc>
          <w:tcPr>
            <w:tcW w:w="1985" w:type="dxa"/>
            <w:shd w:val="clear" w:color="auto" w:fill="315A7A"/>
            <w:vAlign w:val="center"/>
          </w:tcPr>
          <w:p w14:paraId="77FAFC09" w14:textId="77777777" w:rsidR="00DF1479" w:rsidRPr="00DF591E" w:rsidRDefault="00DF1479" w:rsidP="00872B78">
            <w:pPr>
              <w:spacing w:after="0"/>
              <w:rPr>
                <w:rFonts w:cstheme="minorHAnsi"/>
                <w:b/>
                <w:bCs/>
                <w:color w:val="FFFFFF" w:themeColor="background1"/>
              </w:rPr>
            </w:pPr>
            <w:r w:rsidRPr="00DF591E">
              <w:rPr>
                <w:rFonts w:cstheme="minorHAnsi"/>
                <w:b/>
                <w:bCs/>
                <w:color w:val="FFFFFF" w:themeColor="background1"/>
              </w:rPr>
              <w:t>Test data</w:t>
            </w:r>
          </w:p>
        </w:tc>
        <w:tc>
          <w:tcPr>
            <w:tcW w:w="4536" w:type="dxa"/>
            <w:shd w:val="clear" w:color="auto" w:fill="315A7A"/>
            <w:vAlign w:val="center"/>
          </w:tcPr>
          <w:p w14:paraId="72A3DC41" w14:textId="77777777" w:rsidR="00DF1479" w:rsidRPr="00DF591E" w:rsidRDefault="00DF1479" w:rsidP="00872B78">
            <w:pPr>
              <w:spacing w:after="0"/>
              <w:rPr>
                <w:rFonts w:cstheme="minorHAnsi"/>
                <w:b/>
                <w:bCs/>
                <w:color w:val="FFFFFF" w:themeColor="background1"/>
              </w:rPr>
            </w:pPr>
            <w:r w:rsidRPr="00DF591E">
              <w:rPr>
                <w:rFonts w:cstheme="minorHAnsi"/>
                <w:b/>
                <w:bCs/>
                <w:color w:val="FFFFFF" w:themeColor="background1"/>
              </w:rPr>
              <w:t>Forventet resultat</w:t>
            </w:r>
          </w:p>
        </w:tc>
        <w:tc>
          <w:tcPr>
            <w:tcW w:w="2351" w:type="dxa"/>
            <w:shd w:val="clear" w:color="auto" w:fill="315A7A"/>
            <w:vAlign w:val="center"/>
          </w:tcPr>
          <w:p w14:paraId="1345948A" w14:textId="77777777" w:rsidR="00DF1479" w:rsidRPr="00DF591E" w:rsidRDefault="00DF1479" w:rsidP="00872B78">
            <w:pPr>
              <w:spacing w:after="0"/>
              <w:rPr>
                <w:rFonts w:cstheme="minorHAnsi"/>
                <w:b/>
                <w:bCs/>
                <w:color w:val="FFFFFF" w:themeColor="background1"/>
              </w:rPr>
            </w:pPr>
            <w:r w:rsidRPr="00DF591E">
              <w:rPr>
                <w:rFonts w:cstheme="minorHAnsi"/>
                <w:b/>
                <w:bCs/>
                <w:color w:val="FFFFFF" w:themeColor="background1"/>
              </w:rPr>
              <w:t>Aktuelt resultat</w:t>
            </w:r>
          </w:p>
        </w:tc>
        <w:tc>
          <w:tcPr>
            <w:tcW w:w="1166" w:type="dxa"/>
            <w:shd w:val="clear" w:color="auto" w:fill="315A7A"/>
            <w:vAlign w:val="center"/>
          </w:tcPr>
          <w:p w14:paraId="6F602D66" w14:textId="0EA71900" w:rsidR="00DF1479" w:rsidRPr="00DF591E" w:rsidRDefault="00D22A2C" w:rsidP="00872B78">
            <w:pPr>
              <w:spacing w:after="0"/>
              <w:rPr>
                <w:rFonts w:cstheme="minorHAnsi"/>
                <w:b/>
                <w:bCs/>
                <w:color w:val="FFFFFF" w:themeColor="background1"/>
              </w:rPr>
            </w:pPr>
            <w:r>
              <w:rPr>
                <w:rFonts w:cstheme="minorHAnsi"/>
                <w:b/>
                <w:bCs/>
                <w:color w:val="FFFFFF" w:themeColor="background1"/>
              </w:rPr>
              <w:t>MedCom v</w:t>
            </w:r>
            <w:r w:rsidRPr="00DF591E">
              <w:rPr>
                <w:rFonts w:cstheme="minorHAnsi"/>
                <w:b/>
                <w:bCs/>
                <w:color w:val="FFFFFF" w:themeColor="background1"/>
              </w:rPr>
              <w:t>urdering</w:t>
            </w:r>
          </w:p>
        </w:tc>
      </w:tr>
      <w:tr w:rsidR="00826538" w:rsidRPr="00DF591E" w14:paraId="250C1009" w14:textId="77777777" w:rsidTr="10D6D3B1">
        <w:trPr>
          <w:trHeight w:val="567"/>
        </w:trPr>
        <w:tc>
          <w:tcPr>
            <w:tcW w:w="728" w:type="dxa"/>
          </w:tcPr>
          <w:p w14:paraId="79D51E3A" w14:textId="77777777" w:rsidR="00826538" w:rsidRPr="00E11FE4" w:rsidRDefault="00826538" w:rsidP="00826538">
            <w:pPr>
              <w:pStyle w:val="Listeafsnit"/>
              <w:numPr>
                <w:ilvl w:val="0"/>
                <w:numId w:val="8"/>
              </w:numPr>
              <w:ind w:left="0" w:hanging="11"/>
              <w:rPr>
                <w:rFonts w:eastAsia="Calibri" w:cstheme="minorHAnsi"/>
                <w:lang w:eastAsia="de-DE"/>
              </w:rPr>
            </w:pPr>
            <w:bookmarkStart w:id="42" w:name="_Ref42520934"/>
          </w:p>
        </w:tc>
        <w:bookmarkEnd w:id="42"/>
        <w:tc>
          <w:tcPr>
            <w:tcW w:w="3808" w:type="dxa"/>
          </w:tcPr>
          <w:p w14:paraId="2AD29604" w14:textId="6BEF739F" w:rsidR="002876D0" w:rsidRDefault="00377B1E" w:rsidP="002A5701">
            <w:r>
              <w:t xml:space="preserve">En sundhedsperson, der anvender </w:t>
            </w:r>
            <w:r w:rsidR="002A5701">
              <w:t>SUT</w:t>
            </w:r>
            <w:r>
              <w:t>,</w:t>
            </w:r>
            <w:r w:rsidR="002A5701">
              <w:t xml:space="preserve"> </w:t>
            </w:r>
            <w:r w:rsidR="002876D0">
              <w:t xml:space="preserve">skal kunne udpege og ugyldigøre et dokument som tidligere er </w:t>
            </w:r>
            <w:r>
              <w:t xml:space="preserve">oprettet i et </w:t>
            </w:r>
            <w:r w:rsidR="002876D0">
              <w:t xml:space="preserve">XDS </w:t>
            </w:r>
            <w:proofErr w:type="spellStart"/>
            <w:r w:rsidR="002876D0">
              <w:t>repository</w:t>
            </w:r>
            <w:proofErr w:type="spellEnd"/>
            <w:r w:rsidR="007C5739">
              <w:t>.</w:t>
            </w:r>
          </w:p>
          <w:p w14:paraId="724FEE2C" w14:textId="77777777" w:rsidR="00377B1E" w:rsidRDefault="00377B1E" w:rsidP="002A5701">
            <w:r>
              <w:t xml:space="preserve">Kravet er kun gældende for </w:t>
            </w:r>
            <w:proofErr w:type="gramStart"/>
            <w:r>
              <w:t>”stable”</w:t>
            </w:r>
            <w:proofErr w:type="gramEnd"/>
            <w:r>
              <w:t xml:space="preserve"> dokumenter.</w:t>
            </w:r>
          </w:p>
          <w:p w14:paraId="56CA748B" w14:textId="77777777" w:rsidR="007A77BA" w:rsidRDefault="007A77BA" w:rsidP="007A77BA">
            <w:pPr>
              <w:rPr>
                <w:u w:val="single"/>
              </w:rPr>
            </w:pPr>
            <w:r>
              <w:rPr>
                <w:u w:val="single"/>
              </w:rPr>
              <w:t>Gældende for PRO:</w:t>
            </w:r>
          </w:p>
          <w:p w14:paraId="7FF5A129" w14:textId="2201E248" w:rsidR="007A77BA" w:rsidRPr="007A77BA" w:rsidRDefault="007A77BA" w:rsidP="007A77BA">
            <w:r>
              <w:t>Spørgeskemaet der blev oprettet som nummer 2 ugyldiggøres.</w:t>
            </w:r>
          </w:p>
        </w:tc>
        <w:sdt>
          <w:sdtPr>
            <w:rPr>
              <w:rFonts w:ascii="Courier New" w:hAnsi="Courier New" w:cs="Courier New"/>
            </w:rPr>
            <w:id w:val="300269631"/>
            <w:placeholder>
              <w:docPart w:val="EC53167CD5B942E3BB55F56F1D79F68A"/>
            </w:placeholder>
            <w:showingPlcHdr/>
            <w15:color w:val="FFFFFF"/>
            <w:text w:multiLine="1"/>
          </w:sdtPr>
          <w:sdtEndPr/>
          <w:sdtContent>
            <w:tc>
              <w:tcPr>
                <w:tcW w:w="1985" w:type="dxa"/>
              </w:tcPr>
              <w:p w14:paraId="0D34991C" w14:textId="459E4650" w:rsidR="00826538" w:rsidRPr="00DF591E" w:rsidRDefault="00826538" w:rsidP="00826538">
                <w:pPr>
                  <w:spacing w:after="0"/>
                  <w:rPr>
                    <w:rFonts w:cstheme="minorHAnsi"/>
                  </w:rPr>
                </w:pPr>
                <w:r w:rsidRPr="00214D69">
                  <w:rPr>
                    <w:rStyle w:val="Pladsholdertekst"/>
                    <w:rFonts w:ascii="Courier New" w:eastAsia="Calibri" w:hAnsi="Courier New" w:cs="Courier New"/>
                    <w:sz w:val="18"/>
                    <w:szCs w:val="18"/>
                  </w:rPr>
                  <w:t>Indsæt filnavn</w:t>
                </w:r>
              </w:p>
            </w:tc>
          </w:sdtContent>
        </w:sdt>
        <w:tc>
          <w:tcPr>
            <w:tcW w:w="4536" w:type="dxa"/>
          </w:tcPr>
          <w:p w14:paraId="35E27A59" w14:textId="580C1094" w:rsidR="00826538" w:rsidRDefault="002876D0" w:rsidP="00826538">
            <w:r>
              <w:t xml:space="preserve">I SDS patientindekset er </w:t>
            </w:r>
            <w:r w:rsidR="00B974F0">
              <w:t>metadata attributten ”</w:t>
            </w:r>
            <w:proofErr w:type="spellStart"/>
            <w:r w:rsidR="00B974F0">
              <w:t>AvailabilityStatus</w:t>
            </w:r>
            <w:proofErr w:type="spellEnd"/>
            <w:r w:rsidR="00377B1E">
              <w:t>” ændret til ”</w:t>
            </w:r>
            <w:proofErr w:type="spellStart"/>
            <w:r w:rsidR="00B974F0">
              <w:t>Deprecated</w:t>
            </w:r>
            <w:proofErr w:type="spellEnd"/>
            <w:r w:rsidR="00B974F0">
              <w:t>”</w:t>
            </w:r>
          </w:p>
        </w:tc>
        <w:tc>
          <w:tcPr>
            <w:tcW w:w="2351" w:type="dxa"/>
          </w:tcPr>
          <w:p w14:paraId="4C7C847E" w14:textId="0344B0FF" w:rsidR="00826538" w:rsidRPr="00AD00FB" w:rsidRDefault="00826538" w:rsidP="00826538">
            <w:pPr>
              <w:spacing w:after="0"/>
              <w:rPr>
                <w:rFonts w:cstheme="minorHAnsi"/>
                <w:color w:val="C0504D" w:themeColor="accent2"/>
              </w:rPr>
            </w:pPr>
          </w:p>
        </w:tc>
        <w:tc>
          <w:tcPr>
            <w:tcW w:w="1166" w:type="dxa"/>
          </w:tcPr>
          <w:p w14:paraId="5FF3BFA5" w14:textId="202B9ABA" w:rsidR="00826538" w:rsidRPr="00DF591E" w:rsidRDefault="0014023C" w:rsidP="00826538">
            <w:pPr>
              <w:spacing w:after="0"/>
              <w:jc w:val="center"/>
              <w:rPr>
                <w:rFonts w:cstheme="minorHAnsi"/>
              </w:rPr>
            </w:pPr>
            <w:sdt>
              <w:sdtPr>
                <w:rPr>
                  <w:rFonts w:cstheme="minorHAnsi"/>
                </w:rPr>
                <w:alias w:val="MedCom vurdering"/>
                <w:tag w:val="MedCom vurdering"/>
                <w:id w:val="1657793508"/>
                <w:placeholder>
                  <w:docPart w:val="22211B2CD5744C2BB1BDA1D49B551B1B"/>
                </w:placeholder>
                <w:showingPlcHdr/>
                <w:dropDownList>
                  <w:listItem w:value="Vælg"/>
                  <w:listItem w:displayText="F1" w:value="F1"/>
                  <w:listItem w:displayText="F2" w:value="F2"/>
                  <w:listItem w:displayText="F3" w:value="F3"/>
                  <w:listItem w:displayText="F4" w:value="F4"/>
                  <w:listItem w:displayText="OK" w:value="OK"/>
                  <w:listItem w:displayText="Ej relevant" w:value="Ej relevant"/>
                </w:dropDownList>
              </w:sdtPr>
              <w:sdtEndPr/>
              <w:sdtContent>
                <w:r w:rsidR="00826538" w:rsidRPr="00775F80">
                  <w:rPr>
                    <w:rStyle w:val="Pladsholdertekst"/>
                    <w:rFonts w:eastAsia="Calibri"/>
                  </w:rPr>
                  <w:t>Vælg</w:t>
                </w:r>
              </w:sdtContent>
            </w:sdt>
          </w:p>
        </w:tc>
      </w:tr>
    </w:tbl>
    <w:p w14:paraId="194EE3D0" w14:textId="6E55FF52" w:rsidR="00DF1479" w:rsidRPr="00DF591E" w:rsidRDefault="00DF1479" w:rsidP="00EE768B">
      <w:pPr>
        <w:rPr>
          <w:rFonts w:eastAsia="Calibri" w:cstheme="minorHAnsi"/>
          <w:lang w:eastAsia="de-DE"/>
        </w:rPr>
      </w:pPr>
    </w:p>
    <w:sectPr w:rsidR="00DF1479" w:rsidRPr="00DF591E" w:rsidSect="007029AB">
      <w:footnotePr>
        <w:numFmt w:val="lowerRoman"/>
      </w:footnotePr>
      <w:endnotePr>
        <w:numFmt w:val="decimal"/>
      </w:endnotePr>
      <w:pgSz w:w="16840" w:h="11907" w:orient="landscape" w:code="9"/>
      <w:pgMar w:top="1134" w:right="1134" w:bottom="567" w:left="1134" w:header="709" w:footer="425"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4527255A" w16cex:dateUtc="2025-01-13T09:57: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0798303" w14:textId="77777777" w:rsidR="0014023C" w:rsidRDefault="0014023C" w:rsidP="00284613">
      <w:r>
        <w:separator/>
      </w:r>
    </w:p>
  </w:endnote>
  <w:endnote w:type="continuationSeparator" w:id="0">
    <w:p w14:paraId="34B4D4F6" w14:textId="77777777" w:rsidR="0014023C" w:rsidRDefault="0014023C" w:rsidP="00284613">
      <w:r>
        <w:continuationSeparator/>
      </w:r>
    </w:p>
  </w:endnote>
  <w:endnote w:type="continuationNotice" w:id="1">
    <w:p w14:paraId="6B98F440" w14:textId="77777777" w:rsidR="0014023C" w:rsidRDefault="0014023C">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Grande">
    <w:altName w:val="Segoe UI"/>
    <w:panose1 w:val="00000000000000000000"/>
    <w:charset w:val="00"/>
    <w:family w:val="swiss"/>
    <w:notTrueType/>
    <w:pitch w:val="variable"/>
    <w:sig w:usb0="E1000AEF" w:usb1="5000A1FF" w:usb2="00000000" w:usb3="00000000" w:csb0="000001BF" w:csb1="00000000"/>
  </w:font>
  <w:font w:name="Gotham Light">
    <w:altName w:val="Cambria"/>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el-Gitter"/>
      <w:tblW w:w="5000" w:type="pct"/>
      <w:tblBorders>
        <w:top w:val="single" w:sz="8" w:space="0" w:color="1F497D" w:themeColor="text2"/>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186"/>
      <w:gridCol w:w="4386"/>
    </w:tblGrid>
    <w:tr w:rsidR="001D4E33" w:rsidRPr="00E223BC" w14:paraId="3FBAE4EF" w14:textId="77777777" w:rsidTr="00971845">
      <w:tc>
        <w:tcPr>
          <w:tcW w:w="3495" w:type="pct"/>
          <w:tcBorders>
            <w:top w:val="single" w:sz="8" w:space="0" w:color="315A7A"/>
          </w:tcBorders>
        </w:tcPr>
        <w:p w14:paraId="64CBB3ED" w14:textId="41F95BD2" w:rsidR="001D4E33" w:rsidRPr="00E223BC" w:rsidRDefault="00012036" w:rsidP="00CE1537">
          <w:pPr>
            <w:pStyle w:val="Sidefod"/>
            <w:tabs>
              <w:tab w:val="clear" w:pos="8640"/>
              <w:tab w:val="right" w:pos="8497"/>
            </w:tabs>
            <w:rPr>
              <w:rFonts w:cstheme="minorHAnsi"/>
              <w:sz w:val="18"/>
              <w:szCs w:val="18"/>
            </w:rPr>
          </w:pPr>
          <w:r>
            <w:rPr>
              <w:rFonts w:cstheme="minorHAnsi"/>
              <w:sz w:val="18"/>
              <w:szCs w:val="18"/>
            </w:rPr>
            <w:t>End-2-end t</w:t>
          </w:r>
          <w:r w:rsidR="001D4E33" w:rsidRPr="00E223BC">
            <w:rPr>
              <w:rFonts w:cstheme="minorHAnsi"/>
              <w:sz w:val="18"/>
              <w:szCs w:val="18"/>
            </w:rPr>
            <w:t>estprotokol</w:t>
          </w:r>
          <w:r>
            <w:rPr>
              <w:rFonts w:cstheme="minorHAnsi"/>
              <w:sz w:val="18"/>
              <w:szCs w:val="18"/>
            </w:rPr>
            <w:t>. Kildesystem</w:t>
          </w:r>
        </w:p>
      </w:tc>
      <w:tc>
        <w:tcPr>
          <w:tcW w:w="1505" w:type="pct"/>
          <w:tcBorders>
            <w:top w:val="single" w:sz="8" w:space="0" w:color="315A7A"/>
          </w:tcBorders>
        </w:tcPr>
        <w:p w14:paraId="75C272CC" w14:textId="6D9BBA5E" w:rsidR="001D4E33" w:rsidRPr="00E223BC" w:rsidRDefault="001D4E33" w:rsidP="00CE1537">
          <w:pPr>
            <w:jc w:val="right"/>
            <w:rPr>
              <w:sz w:val="18"/>
              <w:szCs w:val="18"/>
            </w:rPr>
          </w:pPr>
          <w:r w:rsidRPr="00E223BC">
            <w:rPr>
              <w:sz w:val="18"/>
              <w:szCs w:val="18"/>
            </w:rPr>
            <w:t xml:space="preserve">Side </w:t>
          </w:r>
          <w:r w:rsidRPr="00E223BC">
            <w:rPr>
              <w:rStyle w:val="Sidetal"/>
              <w:rFonts w:asciiTheme="minorHAnsi" w:hAnsiTheme="minorHAnsi" w:cstheme="minorHAnsi"/>
              <w:sz w:val="18"/>
              <w:szCs w:val="18"/>
            </w:rPr>
            <w:fldChar w:fldCharType="begin"/>
          </w:r>
          <w:r w:rsidRPr="00E223BC">
            <w:rPr>
              <w:rStyle w:val="Sidetal"/>
              <w:rFonts w:asciiTheme="minorHAnsi" w:hAnsiTheme="minorHAnsi" w:cstheme="minorHAnsi"/>
              <w:sz w:val="18"/>
              <w:szCs w:val="18"/>
            </w:rPr>
            <w:instrText xml:space="preserve"> PAGE </w:instrText>
          </w:r>
          <w:r w:rsidRPr="00E223BC">
            <w:rPr>
              <w:rStyle w:val="Sidetal"/>
              <w:rFonts w:asciiTheme="minorHAnsi" w:hAnsiTheme="minorHAnsi" w:cstheme="minorHAnsi"/>
              <w:sz w:val="18"/>
              <w:szCs w:val="18"/>
            </w:rPr>
            <w:fldChar w:fldCharType="separate"/>
          </w:r>
          <w:r>
            <w:rPr>
              <w:rStyle w:val="Sidetal"/>
              <w:rFonts w:asciiTheme="minorHAnsi" w:hAnsiTheme="minorHAnsi" w:cstheme="minorHAnsi"/>
              <w:noProof/>
              <w:sz w:val="18"/>
              <w:szCs w:val="18"/>
            </w:rPr>
            <w:t>10</w:t>
          </w:r>
          <w:r w:rsidRPr="00E223BC">
            <w:rPr>
              <w:rStyle w:val="Sidetal"/>
              <w:rFonts w:asciiTheme="minorHAnsi" w:hAnsiTheme="minorHAnsi" w:cstheme="minorHAnsi"/>
              <w:sz w:val="18"/>
              <w:szCs w:val="18"/>
            </w:rPr>
            <w:fldChar w:fldCharType="end"/>
          </w:r>
          <w:r w:rsidRPr="00E223BC">
            <w:rPr>
              <w:rStyle w:val="Sidetal"/>
              <w:rFonts w:asciiTheme="minorHAnsi" w:hAnsiTheme="minorHAnsi" w:cstheme="minorHAnsi"/>
              <w:sz w:val="18"/>
              <w:szCs w:val="18"/>
            </w:rPr>
            <w:t xml:space="preserve"> af </w:t>
          </w:r>
          <w:r w:rsidRPr="00E223BC">
            <w:rPr>
              <w:rStyle w:val="Sidetal"/>
              <w:rFonts w:asciiTheme="minorHAnsi" w:hAnsiTheme="minorHAnsi" w:cstheme="minorHAnsi"/>
              <w:sz w:val="18"/>
              <w:szCs w:val="18"/>
            </w:rPr>
            <w:fldChar w:fldCharType="begin"/>
          </w:r>
          <w:r w:rsidRPr="00E223BC">
            <w:rPr>
              <w:rStyle w:val="Sidetal"/>
              <w:rFonts w:asciiTheme="minorHAnsi" w:hAnsiTheme="minorHAnsi" w:cstheme="minorHAnsi"/>
              <w:sz w:val="18"/>
              <w:szCs w:val="18"/>
            </w:rPr>
            <w:instrText xml:space="preserve"> NUMPAGES </w:instrText>
          </w:r>
          <w:r w:rsidRPr="00E223BC">
            <w:rPr>
              <w:rStyle w:val="Sidetal"/>
              <w:rFonts w:asciiTheme="minorHAnsi" w:hAnsiTheme="minorHAnsi" w:cstheme="minorHAnsi"/>
              <w:sz w:val="18"/>
              <w:szCs w:val="18"/>
            </w:rPr>
            <w:fldChar w:fldCharType="separate"/>
          </w:r>
          <w:r>
            <w:rPr>
              <w:rStyle w:val="Sidetal"/>
              <w:rFonts w:asciiTheme="minorHAnsi" w:hAnsiTheme="minorHAnsi" w:cstheme="minorHAnsi"/>
              <w:noProof/>
              <w:sz w:val="18"/>
              <w:szCs w:val="18"/>
            </w:rPr>
            <w:t>10</w:t>
          </w:r>
          <w:r w:rsidRPr="00E223BC">
            <w:rPr>
              <w:rStyle w:val="Sidetal"/>
              <w:rFonts w:asciiTheme="minorHAnsi" w:hAnsiTheme="minorHAnsi" w:cstheme="minorHAnsi"/>
              <w:sz w:val="18"/>
              <w:szCs w:val="18"/>
            </w:rPr>
            <w:fldChar w:fldCharType="end"/>
          </w:r>
        </w:p>
      </w:tc>
    </w:tr>
  </w:tbl>
  <w:p w14:paraId="7FED8328" w14:textId="77777777" w:rsidR="001D4E33" w:rsidRPr="00911F8F" w:rsidRDefault="001D4E33" w:rsidP="00911F8F">
    <w:pPr>
      <w:pStyle w:val="Sidefod"/>
      <w:tabs>
        <w:tab w:val="clear" w:pos="8640"/>
        <w:tab w:val="right" w:pos="8497"/>
      </w:tabs>
      <w:rPr>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EF5E6E6" w14:textId="77777777" w:rsidR="0014023C" w:rsidRDefault="0014023C" w:rsidP="00284613">
      <w:r>
        <w:separator/>
      </w:r>
    </w:p>
  </w:footnote>
  <w:footnote w:type="continuationSeparator" w:id="0">
    <w:p w14:paraId="46F839EF" w14:textId="77777777" w:rsidR="0014023C" w:rsidRDefault="0014023C" w:rsidP="00284613">
      <w:r>
        <w:continuationSeparator/>
      </w:r>
    </w:p>
  </w:footnote>
  <w:footnote w:type="continuationNotice" w:id="1">
    <w:p w14:paraId="35C4FD0B" w14:textId="77777777" w:rsidR="0014023C" w:rsidRDefault="0014023C">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2753F1" w14:textId="3016B2B8" w:rsidR="001D4E33" w:rsidRPr="001D2174" w:rsidRDefault="00F77552" w:rsidP="00F77552">
    <w:pPr>
      <w:pStyle w:val="Sidehoved"/>
      <w:pBdr>
        <w:bottom w:val="single" w:sz="24" w:space="1" w:color="315A7A"/>
      </w:pBdr>
      <w:tabs>
        <w:tab w:val="left" w:pos="315"/>
        <w:tab w:val="right" w:pos="14572"/>
      </w:tabs>
      <w:spacing w:after="0"/>
      <w:rPr>
        <w:rStyle w:val="Bogenstitel"/>
      </w:rPr>
    </w:pPr>
    <w:r>
      <w:rPr>
        <w:noProof/>
        <w:lang w:eastAsia="da-DK"/>
      </w:rPr>
      <w:drawing>
        <wp:anchor distT="0" distB="0" distL="114300" distR="114300" simplePos="0" relativeHeight="251658240" behindDoc="0" locked="0" layoutInCell="1" allowOverlap="1" wp14:anchorId="5EBBC538" wp14:editId="3EA364A2">
          <wp:simplePos x="0" y="0"/>
          <wp:positionH relativeFrom="column">
            <wp:posOffset>1632585</wp:posOffset>
          </wp:positionH>
          <wp:positionV relativeFrom="paragraph">
            <wp:posOffset>185420</wp:posOffset>
          </wp:positionV>
          <wp:extent cx="1440000" cy="244036"/>
          <wp:effectExtent l="0" t="0" r="8255" b="3810"/>
          <wp:wrapNone/>
          <wp:docPr id="1" name="Picture 1" descr="Billedresultat for medcom logo&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illedresultat for medcom logo&quo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40000" cy="244036"/>
                  </a:xfrm>
                  <a:prstGeom prst="rect">
                    <a:avLst/>
                  </a:prstGeom>
                  <a:noFill/>
                  <a:ln>
                    <a:noFill/>
                  </a:ln>
                </pic:spPr>
              </pic:pic>
            </a:graphicData>
          </a:graphic>
          <wp14:sizeRelH relativeFrom="margin">
            <wp14:pctWidth>0</wp14:pctWidth>
          </wp14:sizeRelH>
          <wp14:sizeRelV relativeFrom="margin">
            <wp14:pctHeight>0</wp14:pctHeight>
          </wp14:sizeRelV>
        </wp:anchor>
      </w:drawing>
    </w:r>
    <w:r>
      <w:rPr>
        <w:rStyle w:val="Bogenstitel"/>
      </w:rPr>
      <w:tab/>
    </w:r>
    <w:r w:rsidRPr="00F77552">
      <w:rPr>
        <w:rStyle w:val="Bogenstitel"/>
        <w:noProof/>
      </w:rPr>
      <w:drawing>
        <wp:inline distT="0" distB="0" distL="0" distR="0" wp14:anchorId="5467ACEE" wp14:editId="6F474644">
          <wp:extent cx="1082156" cy="485550"/>
          <wp:effectExtent l="0" t="0" r="3810" b="0"/>
          <wp:docPr id="1290051784" name="Billede 1" descr="Et billede, der indeholder tekst, Font/skrifttype, logo, krone&#10;&#10;Automatisk generere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0051784" name="Billede 1" descr="Et billede, der indeholder tekst, Font/skrifttype, logo, krone&#10;&#10;Automatisk genereret beskrivelse"/>
                  <pic:cNvPicPr/>
                </pic:nvPicPr>
                <pic:blipFill>
                  <a:blip r:embed="rId2"/>
                  <a:stretch>
                    <a:fillRect/>
                  </a:stretch>
                </pic:blipFill>
                <pic:spPr>
                  <a:xfrm>
                    <a:off x="0" y="0"/>
                    <a:ext cx="1109880" cy="497990"/>
                  </a:xfrm>
                  <a:prstGeom prst="rect">
                    <a:avLst/>
                  </a:prstGeom>
                </pic:spPr>
              </pic:pic>
            </a:graphicData>
          </a:graphic>
        </wp:inline>
      </w:drawing>
    </w:r>
    <w:r>
      <w:rPr>
        <w:rStyle w:val="Bogenstitel"/>
      </w:rPr>
      <w:tab/>
    </w:r>
    <w:r>
      <w:rPr>
        <w:rStyle w:val="Bogenstitel"/>
      </w:rPr>
      <w:tab/>
    </w:r>
    <w:r>
      <w:rPr>
        <w:rStyle w:val="Bogenstitel"/>
      </w:rPr>
      <w:tab/>
      <w:t xml:space="preserve">E-2-E. </w:t>
    </w:r>
    <w:r w:rsidR="008771CF">
      <w:rPr>
        <w:rStyle w:val="Bogenstitel"/>
      </w:rPr>
      <w:t>K</w:t>
    </w:r>
    <w:r>
      <w:rPr>
        <w:rStyle w:val="Bogenstitel"/>
      </w:rPr>
      <w:t>ildesystem</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BE62A5"/>
    <w:multiLevelType w:val="hybridMultilevel"/>
    <w:tmpl w:val="62F82BDA"/>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 w15:restartNumberingAfterBreak="0">
    <w:nsid w:val="0B501C39"/>
    <w:multiLevelType w:val="multilevel"/>
    <w:tmpl w:val="EF6A7F8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F0B4F50"/>
    <w:multiLevelType w:val="hybridMultilevel"/>
    <w:tmpl w:val="DC60FEC0"/>
    <w:lvl w:ilvl="0" w:tplc="7D189A1E">
      <w:start w:val="1"/>
      <w:numFmt w:val="decimal"/>
      <w:lvlText w:val="3.%1"/>
      <w:lvlJc w:val="left"/>
      <w:pPr>
        <w:ind w:left="1996"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 w15:restartNumberingAfterBreak="0">
    <w:nsid w:val="16B83974"/>
    <w:multiLevelType w:val="hybridMultilevel"/>
    <w:tmpl w:val="992A891A"/>
    <w:lvl w:ilvl="0" w:tplc="4CF6E04A">
      <w:start w:val="1"/>
      <w:numFmt w:val="decimal"/>
      <w:lvlText w:val="1.%1"/>
      <w:lvlJc w:val="left"/>
      <w:pPr>
        <w:ind w:left="1996"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4" w15:restartNumberingAfterBreak="0">
    <w:nsid w:val="1BAD6B03"/>
    <w:multiLevelType w:val="hybridMultilevel"/>
    <w:tmpl w:val="47AC1478"/>
    <w:lvl w:ilvl="0" w:tplc="04060001">
      <w:start w:val="1"/>
      <w:numFmt w:val="bullet"/>
      <w:lvlText w:val=""/>
      <w:lvlJc w:val="left"/>
      <w:pPr>
        <w:ind w:left="1996" w:hanging="360"/>
      </w:pPr>
      <w:rPr>
        <w:rFonts w:ascii="Symbol" w:hAnsi="Symbol" w:hint="default"/>
      </w:rPr>
    </w:lvl>
    <w:lvl w:ilvl="1" w:tplc="04060003" w:tentative="1">
      <w:start w:val="1"/>
      <w:numFmt w:val="bullet"/>
      <w:lvlText w:val="o"/>
      <w:lvlJc w:val="left"/>
      <w:pPr>
        <w:ind w:left="2716" w:hanging="360"/>
      </w:pPr>
      <w:rPr>
        <w:rFonts w:ascii="Courier New" w:hAnsi="Courier New" w:cs="Courier New" w:hint="default"/>
      </w:rPr>
    </w:lvl>
    <w:lvl w:ilvl="2" w:tplc="04060005" w:tentative="1">
      <w:start w:val="1"/>
      <w:numFmt w:val="bullet"/>
      <w:lvlText w:val=""/>
      <w:lvlJc w:val="left"/>
      <w:pPr>
        <w:ind w:left="3436" w:hanging="360"/>
      </w:pPr>
      <w:rPr>
        <w:rFonts w:ascii="Wingdings" w:hAnsi="Wingdings" w:hint="default"/>
      </w:rPr>
    </w:lvl>
    <w:lvl w:ilvl="3" w:tplc="04060001" w:tentative="1">
      <w:start w:val="1"/>
      <w:numFmt w:val="bullet"/>
      <w:lvlText w:val=""/>
      <w:lvlJc w:val="left"/>
      <w:pPr>
        <w:ind w:left="4156" w:hanging="360"/>
      </w:pPr>
      <w:rPr>
        <w:rFonts w:ascii="Symbol" w:hAnsi="Symbol" w:hint="default"/>
      </w:rPr>
    </w:lvl>
    <w:lvl w:ilvl="4" w:tplc="04060003" w:tentative="1">
      <w:start w:val="1"/>
      <w:numFmt w:val="bullet"/>
      <w:lvlText w:val="o"/>
      <w:lvlJc w:val="left"/>
      <w:pPr>
        <w:ind w:left="4876" w:hanging="360"/>
      </w:pPr>
      <w:rPr>
        <w:rFonts w:ascii="Courier New" w:hAnsi="Courier New" w:cs="Courier New" w:hint="default"/>
      </w:rPr>
    </w:lvl>
    <w:lvl w:ilvl="5" w:tplc="04060005" w:tentative="1">
      <w:start w:val="1"/>
      <w:numFmt w:val="bullet"/>
      <w:lvlText w:val=""/>
      <w:lvlJc w:val="left"/>
      <w:pPr>
        <w:ind w:left="5596" w:hanging="360"/>
      </w:pPr>
      <w:rPr>
        <w:rFonts w:ascii="Wingdings" w:hAnsi="Wingdings" w:hint="default"/>
      </w:rPr>
    </w:lvl>
    <w:lvl w:ilvl="6" w:tplc="04060001" w:tentative="1">
      <w:start w:val="1"/>
      <w:numFmt w:val="bullet"/>
      <w:lvlText w:val=""/>
      <w:lvlJc w:val="left"/>
      <w:pPr>
        <w:ind w:left="6316" w:hanging="360"/>
      </w:pPr>
      <w:rPr>
        <w:rFonts w:ascii="Symbol" w:hAnsi="Symbol" w:hint="default"/>
      </w:rPr>
    </w:lvl>
    <w:lvl w:ilvl="7" w:tplc="04060003" w:tentative="1">
      <w:start w:val="1"/>
      <w:numFmt w:val="bullet"/>
      <w:lvlText w:val="o"/>
      <w:lvlJc w:val="left"/>
      <w:pPr>
        <w:ind w:left="7036" w:hanging="360"/>
      </w:pPr>
      <w:rPr>
        <w:rFonts w:ascii="Courier New" w:hAnsi="Courier New" w:cs="Courier New" w:hint="default"/>
      </w:rPr>
    </w:lvl>
    <w:lvl w:ilvl="8" w:tplc="04060005" w:tentative="1">
      <w:start w:val="1"/>
      <w:numFmt w:val="bullet"/>
      <w:lvlText w:val=""/>
      <w:lvlJc w:val="left"/>
      <w:pPr>
        <w:ind w:left="7756" w:hanging="360"/>
      </w:pPr>
      <w:rPr>
        <w:rFonts w:ascii="Wingdings" w:hAnsi="Wingdings" w:hint="default"/>
      </w:rPr>
    </w:lvl>
  </w:abstractNum>
  <w:abstractNum w:abstractNumId="5" w15:restartNumberingAfterBreak="0">
    <w:nsid w:val="1D12607C"/>
    <w:multiLevelType w:val="hybridMultilevel"/>
    <w:tmpl w:val="C7687CE0"/>
    <w:lvl w:ilvl="0" w:tplc="04060001">
      <w:start w:val="1"/>
      <w:numFmt w:val="bullet"/>
      <w:lvlText w:val=""/>
      <w:lvlJc w:val="left"/>
      <w:pPr>
        <w:ind w:left="920" w:hanging="360"/>
      </w:pPr>
      <w:rPr>
        <w:rFonts w:ascii="Symbol" w:hAnsi="Symbol" w:hint="default"/>
      </w:rPr>
    </w:lvl>
    <w:lvl w:ilvl="1" w:tplc="04060003" w:tentative="1">
      <w:start w:val="1"/>
      <w:numFmt w:val="bullet"/>
      <w:lvlText w:val="o"/>
      <w:lvlJc w:val="left"/>
      <w:pPr>
        <w:ind w:left="1640" w:hanging="360"/>
      </w:pPr>
      <w:rPr>
        <w:rFonts w:ascii="Courier New" w:hAnsi="Courier New" w:cs="Courier New" w:hint="default"/>
      </w:rPr>
    </w:lvl>
    <w:lvl w:ilvl="2" w:tplc="04060005" w:tentative="1">
      <w:start w:val="1"/>
      <w:numFmt w:val="bullet"/>
      <w:lvlText w:val=""/>
      <w:lvlJc w:val="left"/>
      <w:pPr>
        <w:ind w:left="2360" w:hanging="360"/>
      </w:pPr>
      <w:rPr>
        <w:rFonts w:ascii="Wingdings" w:hAnsi="Wingdings" w:hint="default"/>
      </w:rPr>
    </w:lvl>
    <w:lvl w:ilvl="3" w:tplc="04060001" w:tentative="1">
      <w:start w:val="1"/>
      <w:numFmt w:val="bullet"/>
      <w:lvlText w:val=""/>
      <w:lvlJc w:val="left"/>
      <w:pPr>
        <w:ind w:left="3080" w:hanging="360"/>
      </w:pPr>
      <w:rPr>
        <w:rFonts w:ascii="Symbol" w:hAnsi="Symbol" w:hint="default"/>
      </w:rPr>
    </w:lvl>
    <w:lvl w:ilvl="4" w:tplc="04060003" w:tentative="1">
      <w:start w:val="1"/>
      <w:numFmt w:val="bullet"/>
      <w:lvlText w:val="o"/>
      <w:lvlJc w:val="left"/>
      <w:pPr>
        <w:ind w:left="3800" w:hanging="360"/>
      </w:pPr>
      <w:rPr>
        <w:rFonts w:ascii="Courier New" w:hAnsi="Courier New" w:cs="Courier New" w:hint="default"/>
      </w:rPr>
    </w:lvl>
    <w:lvl w:ilvl="5" w:tplc="04060005" w:tentative="1">
      <w:start w:val="1"/>
      <w:numFmt w:val="bullet"/>
      <w:lvlText w:val=""/>
      <w:lvlJc w:val="left"/>
      <w:pPr>
        <w:ind w:left="4520" w:hanging="360"/>
      </w:pPr>
      <w:rPr>
        <w:rFonts w:ascii="Wingdings" w:hAnsi="Wingdings" w:hint="default"/>
      </w:rPr>
    </w:lvl>
    <w:lvl w:ilvl="6" w:tplc="04060001" w:tentative="1">
      <w:start w:val="1"/>
      <w:numFmt w:val="bullet"/>
      <w:lvlText w:val=""/>
      <w:lvlJc w:val="left"/>
      <w:pPr>
        <w:ind w:left="5240" w:hanging="360"/>
      </w:pPr>
      <w:rPr>
        <w:rFonts w:ascii="Symbol" w:hAnsi="Symbol" w:hint="default"/>
      </w:rPr>
    </w:lvl>
    <w:lvl w:ilvl="7" w:tplc="04060003" w:tentative="1">
      <w:start w:val="1"/>
      <w:numFmt w:val="bullet"/>
      <w:lvlText w:val="o"/>
      <w:lvlJc w:val="left"/>
      <w:pPr>
        <w:ind w:left="5960" w:hanging="360"/>
      </w:pPr>
      <w:rPr>
        <w:rFonts w:ascii="Courier New" w:hAnsi="Courier New" w:cs="Courier New" w:hint="default"/>
      </w:rPr>
    </w:lvl>
    <w:lvl w:ilvl="8" w:tplc="04060005" w:tentative="1">
      <w:start w:val="1"/>
      <w:numFmt w:val="bullet"/>
      <w:lvlText w:val=""/>
      <w:lvlJc w:val="left"/>
      <w:pPr>
        <w:ind w:left="6680" w:hanging="360"/>
      </w:pPr>
      <w:rPr>
        <w:rFonts w:ascii="Wingdings" w:hAnsi="Wingdings" w:hint="default"/>
      </w:rPr>
    </w:lvl>
  </w:abstractNum>
  <w:abstractNum w:abstractNumId="6" w15:restartNumberingAfterBreak="0">
    <w:nsid w:val="1EFA1EAE"/>
    <w:multiLevelType w:val="hybridMultilevel"/>
    <w:tmpl w:val="74C4E05E"/>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7" w15:restartNumberingAfterBreak="0">
    <w:nsid w:val="21F56796"/>
    <w:multiLevelType w:val="hybridMultilevel"/>
    <w:tmpl w:val="DE089274"/>
    <w:lvl w:ilvl="0" w:tplc="520646F6">
      <w:start w:val="1"/>
      <w:numFmt w:val="bullet"/>
      <w:lvlText w:val="-"/>
      <w:lvlJc w:val="left"/>
      <w:pPr>
        <w:ind w:left="720" w:hanging="360"/>
      </w:pPr>
      <w:rPr>
        <w:rFonts w:ascii="Calibri" w:eastAsia="Times New Roman" w:hAnsi="Calibri" w:cs="Calibri"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8" w15:restartNumberingAfterBreak="0">
    <w:nsid w:val="2229437E"/>
    <w:multiLevelType w:val="multilevel"/>
    <w:tmpl w:val="0D50306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2555C99"/>
    <w:multiLevelType w:val="hybridMultilevel"/>
    <w:tmpl w:val="67EA190E"/>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0" w15:restartNumberingAfterBreak="0">
    <w:nsid w:val="2BE6467E"/>
    <w:multiLevelType w:val="hybridMultilevel"/>
    <w:tmpl w:val="5922C2C4"/>
    <w:lvl w:ilvl="0" w:tplc="94F2ACA8">
      <w:start w:val="1"/>
      <w:numFmt w:val="bullet"/>
      <w:pStyle w:val="Normal-punkt"/>
      <w:lvlText w:val=""/>
      <w:lvlJc w:val="left"/>
      <w:pPr>
        <w:tabs>
          <w:tab w:val="num" w:pos="1996"/>
        </w:tabs>
        <w:ind w:left="1996" w:hanging="360"/>
      </w:pPr>
      <w:rPr>
        <w:rFonts w:ascii="Symbol" w:hAnsi="Symbol" w:hint="default"/>
      </w:rPr>
    </w:lvl>
    <w:lvl w:ilvl="1" w:tplc="04060001">
      <w:start w:val="1"/>
      <w:numFmt w:val="bullet"/>
      <w:lvlText w:val=""/>
      <w:lvlJc w:val="left"/>
      <w:pPr>
        <w:tabs>
          <w:tab w:val="num" w:pos="2716"/>
        </w:tabs>
        <w:ind w:left="2716" w:hanging="360"/>
      </w:pPr>
      <w:rPr>
        <w:rFonts w:ascii="Symbol" w:hAnsi="Symbol" w:hint="default"/>
      </w:rPr>
    </w:lvl>
    <w:lvl w:ilvl="2" w:tplc="0406001B" w:tentative="1">
      <w:start w:val="1"/>
      <w:numFmt w:val="lowerRoman"/>
      <w:lvlText w:val="%3."/>
      <w:lvlJc w:val="right"/>
      <w:pPr>
        <w:tabs>
          <w:tab w:val="num" w:pos="3436"/>
        </w:tabs>
        <w:ind w:left="3436" w:hanging="180"/>
      </w:pPr>
      <w:rPr>
        <w:rFonts w:cs="Times New Roman"/>
      </w:rPr>
    </w:lvl>
    <w:lvl w:ilvl="3" w:tplc="0406000F" w:tentative="1">
      <w:start w:val="1"/>
      <w:numFmt w:val="decimal"/>
      <w:lvlText w:val="%4."/>
      <w:lvlJc w:val="left"/>
      <w:pPr>
        <w:tabs>
          <w:tab w:val="num" w:pos="4156"/>
        </w:tabs>
        <w:ind w:left="4156" w:hanging="360"/>
      </w:pPr>
      <w:rPr>
        <w:rFonts w:cs="Times New Roman"/>
      </w:rPr>
    </w:lvl>
    <w:lvl w:ilvl="4" w:tplc="04060019" w:tentative="1">
      <w:start w:val="1"/>
      <w:numFmt w:val="lowerLetter"/>
      <w:lvlText w:val="%5."/>
      <w:lvlJc w:val="left"/>
      <w:pPr>
        <w:tabs>
          <w:tab w:val="num" w:pos="4876"/>
        </w:tabs>
        <w:ind w:left="4876" w:hanging="360"/>
      </w:pPr>
      <w:rPr>
        <w:rFonts w:cs="Times New Roman"/>
      </w:rPr>
    </w:lvl>
    <w:lvl w:ilvl="5" w:tplc="0406001B" w:tentative="1">
      <w:start w:val="1"/>
      <w:numFmt w:val="lowerRoman"/>
      <w:lvlText w:val="%6."/>
      <w:lvlJc w:val="right"/>
      <w:pPr>
        <w:tabs>
          <w:tab w:val="num" w:pos="5596"/>
        </w:tabs>
        <w:ind w:left="5596" w:hanging="180"/>
      </w:pPr>
      <w:rPr>
        <w:rFonts w:cs="Times New Roman"/>
      </w:rPr>
    </w:lvl>
    <w:lvl w:ilvl="6" w:tplc="0406000F" w:tentative="1">
      <w:start w:val="1"/>
      <w:numFmt w:val="decimal"/>
      <w:lvlText w:val="%7."/>
      <w:lvlJc w:val="left"/>
      <w:pPr>
        <w:tabs>
          <w:tab w:val="num" w:pos="6316"/>
        </w:tabs>
        <w:ind w:left="6316" w:hanging="360"/>
      </w:pPr>
      <w:rPr>
        <w:rFonts w:cs="Times New Roman"/>
      </w:rPr>
    </w:lvl>
    <w:lvl w:ilvl="7" w:tplc="04060019" w:tentative="1">
      <w:start w:val="1"/>
      <w:numFmt w:val="lowerLetter"/>
      <w:lvlText w:val="%8."/>
      <w:lvlJc w:val="left"/>
      <w:pPr>
        <w:tabs>
          <w:tab w:val="num" w:pos="7036"/>
        </w:tabs>
        <w:ind w:left="7036" w:hanging="360"/>
      </w:pPr>
      <w:rPr>
        <w:rFonts w:cs="Times New Roman"/>
      </w:rPr>
    </w:lvl>
    <w:lvl w:ilvl="8" w:tplc="0406001B" w:tentative="1">
      <w:start w:val="1"/>
      <w:numFmt w:val="lowerRoman"/>
      <w:lvlText w:val="%9."/>
      <w:lvlJc w:val="right"/>
      <w:pPr>
        <w:tabs>
          <w:tab w:val="num" w:pos="7756"/>
        </w:tabs>
        <w:ind w:left="7756" w:hanging="180"/>
      </w:pPr>
      <w:rPr>
        <w:rFonts w:cs="Times New Roman"/>
      </w:rPr>
    </w:lvl>
  </w:abstractNum>
  <w:abstractNum w:abstractNumId="11" w15:restartNumberingAfterBreak="0">
    <w:nsid w:val="2C47621B"/>
    <w:multiLevelType w:val="hybridMultilevel"/>
    <w:tmpl w:val="FE9A126E"/>
    <w:lvl w:ilvl="0" w:tplc="04060001">
      <w:start w:val="1"/>
      <w:numFmt w:val="bullet"/>
      <w:lvlText w:val=""/>
      <w:lvlJc w:val="left"/>
      <w:pPr>
        <w:ind w:left="720" w:hanging="360"/>
      </w:pPr>
      <w:rPr>
        <w:rFonts w:ascii="Symbol" w:hAnsi="Symbol" w:hint="default"/>
      </w:rPr>
    </w:lvl>
    <w:lvl w:ilvl="1" w:tplc="04060003">
      <w:start w:val="1"/>
      <w:numFmt w:val="bullet"/>
      <w:lvlText w:val="o"/>
      <w:lvlJc w:val="left"/>
      <w:pPr>
        <w:ind w:left="1440" w:hanging="360"/>
      </w:pPr>
      <w:rPr>
        <w:rFonts w:ascii="Courier New" w:hAnsi="Courier New" w:cs="Courier New" w:hint="default"/>
      </w:rPr>
    </w:lvl>
    <w:lvl w:ilvl="2" w:tplc="04060005">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2" w15:restartNumberingAfterBreak="0">
    <w:nsid w:val="2EF07537"/>
    <w:multiLevelType w:val="multilevel"/>
    <w:tmpl w:val="019634A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0572F1E"/>
    <w:multiLevelType w:val="hybridMultilevel"/>
    <w:tmpl w:val="32182958"/>
    <w:lvl w:ilvl="0" w:tplc="F912C1C4">
      <w:start w:val="1"/>
      <w:numFmt w:val="decimal"/>
      <w:pStyle w:val="Normal-nummer"/>
      <w:lvlText w:val="%1."/>
      <w:lvlJc w:val="left"/>
      <w:pPr>
        <w:tabs>
          <w:tab w:val="num" w:pos="1996"/>
        </w:tabs>
        <w:ind w:left="1996" w:hanging="360"/>
      </w:pPr>
      <w:rPr>
        <w:rFonts w:cs="Times New Roman"/>
      </w:rPr>
    </w:lvl>
    <w:lvl w:ilvl="1" w:tplc="04060001">
      <w:start w:val="1"/>
      <w:numFmt w:val="bullet"/>
      <w:lvlText w:val=""/>
      <w:lvlJc w:val="left"/>
      <w:pPr>
        <w:tabs>
          <w:tab w:val="num" w:pos="2716"/>
        </w:tabs>
        <w:ind w:left="2716" w:hanging="360"/>
      </w:pPr>
      <w:rPr>
        <w:rFonts w:ascii="Symbol" w:hAnsi="Symbol" w:hint="default"/>
      </w:rPr>
    </w:lvl>
    <w:lvl w:ilvl="2" w:tplc="0406001B" w:tentative="1">
      <w:start w:val="1"/>
      <w:numFmt w:val="lowerRoman"/>
      <w:lvlText w:val="%3."/>
      <w:lvlJc w:val="right"/>
      <w:pPr>
        <w:tabs>
          <w:tab w:val="num" w:pos="3436"/>
        </w:tabs>
        <w:ind w:left="3436" w:hanging="180"/>
      </w:pPr>
      <w:rPr>
        <w:rFonts w:cs="Times New Roman"/>
      </w:rPr>
    </w:lvl>
    <w:lvl w:ilvl="3" w:tplc="0406000F" w:tentative="1">
      <w:start w:val="1"/>
      <w:numFmt w:val="decimal"/>
      <w:lvlText w:val="%4."/>
      <w:lvlJc w:val="left"/>
      <w:pPr>
        <w:tabs>
          <w:tab w:val="num" w:pos="4156"/>
        </w:tabs>
        <w:ind w:left="4156" w:hanging="360"/>
      </w:pPr>
      <w:rPr>
        <w:rFonts w:cs="Times New Roman"/>
      </w:rPr>
    </w:lvl>
    <w:lvl w:ilvl="4" w:tplc="04060019" w:tentative="1">
      <w:start w:val="1"/>
      <w:numFmt w:val="lowerLetter"/>
      <w:lvlText w:val="%5."/>
      <w:lvlJc w:val="left"/>
      <w:pPr>
        <w:tabs>
          <w:tab w:val="num" w:pos="4876"/>
        </w:tabs>
        <w:ind w:left="4876" w:hanging="360"/>
      </w:pPr>
      <w:rPr>
        <w:rFonts w:cs="Times New Roman"/>
      </w:rPr>
    </w:lvl>
    <w:lvl w:ilvl="5" w:tplc="0406001B" w:tentative="1">
      <w:start w:val="1"/>
      <w:numFmt w:val="lowerRoman"/>
      <w:lvlText w:val="%6."/>
      <w:lvlJc w:val="right"/>
      <w:pPr>
        <w:tabs>
          <w:tab w:val="num" w:pos="5596"/>
        </w:tabs>
        <w:ind w:left="5596" w:hanging="180"/>
      </w:pPr>
      <w:rPr>
        <w:rFonts w:cs="Times New Roman"/>
      </w:rPr>
    </w:lvl>
    <w:lvl w:ilvl="6" w:tplc="0406000F" w:tentative="1">
      <w:start w:val="1"/>
      <w:numFmt w:val="decimal"/>
      <w:lvlText w:val="%7."/>
      <w:lvlJc w:val="left"/>
      <w:pPr>
        <w:tabs>
          <w:tab w:val="num" w:pos="6316"/>
        </w:tabs>
        <w:ind w:left="6316" w:hanging="360"/>
      </w:pPr>
      <w:rPr>
        <w:rFonts w:cs="Times New Roman"/>
      </w:rPr>
    </w:lvl>
    <w:lvl w:ilvl="7" w:tplc="04060019" w:tentative="1">
      <w:start w:val="1"/>
      <w:numFmt w:val="lowerLetter"/>
      <w:lvlText w:val="%8."/>
      <w:lvlJc w:val="left"/>
      <w:pPr>
        <w:tabs>
          <w:tab w:val="num" w:pos="7036"/>
        </w:tabs>
        <w:ind w:left="7036" w:hanging="360"/>
      </w:pPr>
      <w:rPr>
        <w:rFonts w:cs="Times New Roman"/>
      </w:rPr>
    </w:lvl>
    <w:lvl w:ilvl="8" w:tplc="0406001B" w:tentative="1">
      <w:start w:val="1"/>
      <w:numFmt w:val="lowerRoman"/>
      <w:lvlText w:val="%9."/>
      <w:lvlJc w:val="right"/>
      <w:pPr>
        <w:tabs>
          <w:tab w:val="num" w:pos="7756"/>
        </w:tabs>
        <w:ind w:left="7756" w:hanging="180"/>
      </w:pPr>
      <w:rPr>
        <w:rFonts w:cs="Times New Roman"/>
      </w:rPr>
    </w:lvl>
  </w:abstractNum>
  <w:abstractNum w:abstractNumId="14" w15:restartNumberingAfterBreak="0">
    <w:nsid w:val="31111131"/>
    <w:multiLevelType w:val="multilevel"/>
    <w:tmpl w:val="6B9A6BC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3FA2F66"/>
    <w:multiLevelType w:val="hybridMultilevel"/>
    <w:tmpl w:val="6BF881A6"/>
    <w:lvl w:ilvl="0" w:tplc="DD48920C">
      <w:start w:val="1"/>
      <w:numFmt w:val="bullet"/>
      <w:lvlText w:val="-"/>
      <w:lvlJc w:val="left"/>
      <w:pPr>
        <w:ind w:left="720" w:hanging="360"/>
      </w:pPr>
      <w:rPr>
        <w:rFonts w:ascii="Calibri" w:eastAsia="Calibri" w:hAnsi="Calibri" w:cs="Calibri" w:hint="default"/>
      </w:rPr>
    </w:lvl>
    <w:lvl w:ilvl="1" w:tplc="04060003">
      <w:start w:val="1"/>
      <w:numFmt w:val="bullet"/>
      <w:lvlText w:val="o"/>
      <w:lvlJc w:val="left"/>
      <w:pPr>
        <w:ind w:left="1440" w:hanging="360"/>
      </w:pPr>
      <w:rPr>
        <w:rFonts w:ascii="Courier New" w:hAnsi="Courier New" w:cs="Courier New" w:hint="default"/>
      </w:rPr>
    </w:lvl>
    <w:lvl w:ilvl="2" w:tplc="04060005">
      <w:start w:val="1"/>
      <w:numFmt w:val="bullet"/>
      <w:lvlText w:val=""/>
      <w:lvlJc w:val="left"/>
      <w:pPr>
        <w:ind w:left="2160" w:hanging="360"/>
      </w:pPr>
      <w:rPr>
        <w:rFonts w:ascii="Wingdings" w:hAnsi="Wingdings" w:hint="default"/>
      </w:rPr>
    </w:lvl>
    <w:lvl w:ilvl="3" w:tplc="04060001">
      <w:start w:val="1"/>
      <w:numFmt w:val="bullet"/>
      <w:lvlText w:val=""/>
      <w:lvlJc w:val="left"/>
      <w:pPr>
        <w:ind w:left="2880" w:hanging="360"/>
      </w:pPr>
      <w:rPr>
        <w:rFonts w:ascii="Symbol" w:hAnsi="Symbol" w:hint="default"/>
      </w:rPr>
    </w:lvl>
    <w:lvl w:ilvl="4" w:tplc="04060003">
      <w:start w:val="1"/>
      <w:numFmt w:val="bullet"/>
      <w:lvlText w:val="o"/>
      <w:lvlJc w:val="left"/>
      <w:pPr>
        <w:ind w:left="3600" w:hanging="360"/>
      </w:pPr>
      <w:rPr>
        <w:rFonts w:ascii="Courier New" w:hAnsi="Courier New" w:cs="Courier New" w:hint="default"/>
      </w:rPr>
    </w:lvl>
    <w:lvl w:ilvl="5" w:tplc="04060005">
      <w:start w:val="1"/>
      <w:numFmt w:val="bullet"/>
      <w:lvlText w:val=""/>
      <w:lvlJc w:val="left"/>
      <w:pPr>
        <w:ind w:left="4320" w:hanging="360"/>
      </w:pPr>
      <w:rPr>
        <w:rFonts w:ascii="Wingdings" w:hAnsi="Wingdings" w:hint="default"/>
      </w:rPr>
    </w:lvl>
    <w:lvl w:ilvl="6" w:tplc="04060001">
      <w:start w:val="1"/>
      <w:numFmt w:val="bullet"/>
      <w:lvlText w:val=""/>
      <w:lvlJc w:val="left"/>
      <w:pPr>
        <w:ind w:left="5040" w:hanging="360"/>
      </w:pPr>
      <w:rPr>
        <w:rFonts w:ascii="Symbol" w:hAnsi="Symbol" w:hint="default"/>
      </w:rPr>
    </w:lvl>
    <w:lvl w:ilvl="7" w:tplc="04060003">
      <w:start w:val="1"/>
      <w:numFmt w:val="bullet"/>
      <w:lvlText w:val="o"/>
      <w:lvlJc w:val="left"/>
      <w:pPr>
        <w:ind w:left="5760" w:hanging="360"/>
      </w:pPr>
      <w:rPr>
        <w:rFonts w:ascii="Courier New" w:hAnsi="Courier New" w:cs="Courier New" w:hint="default"/>
      </w:rPr>
    </w:lvl>
    <w:lvl w:ilvl="8" w:tplc="04060005">
      <w:start w:val="1"/>
      <w:numFmt w:val="bullet"/>
      <w:lvlText w:val=""/>
      <w:lvlJc w:val="left"/>
      <w:pPr>
        <w:ind w:left="6480" w:hanging="360"/>
      </w:pPr>
      <w:rPr>
        <w:rFonts w:ascii="Wingdings" w:hAnsi="Wingdings" w:hint="default"/>
      </w:rPr>
    </w:lvl>
  </w:abstractNum>
  <w:abstractNum w:abstractNumId="16" w15:restartNumberingAfterBreak="0">
    <w:nsid w:val="3CF4288C"/>
    <w:multiLevelType w:val="multilevel"/>
    <w:tmpl w:val="6D9A370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DA81E75"/>
    <w:multiLevelType w:val="multilevel"/>
    <w:tmpl w:val="3DAEC81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E6E3582"/>
    <w:multiLevelType w:val="multilevel"/>
    <w:tmpl w:val="E864E19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F99113C"/>
    <w:multiLevelType w:val="multilevel"/>
    <w:tmpl w:val="A51A61B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20C7E4D"/>
    <w:multiLevelType w:val="hybridMultilevel"/>
    <w:tmpl w:val="CEC038FA"/>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1" w15:restartNumberingAfterBreak="0">
    <w:nsid w:val="439A3143"/>
    <w:multiLevelType w:val="hybridMultilevel"/>
    <w:tmpl w:val="D4E0306E"/>
    <w:lvl w:ilvl="0" w:tplc="37DE8690">
      <w:start w:val="2020"/>
      <w:numFmt w:val="bullet"/>
      <w:lvlText w:val="-"/>
      <w:lvlJc w:val="left"/>
      <w:pPr>
        <w:ind w:left="720" w:hanging="360"/>
      </w:pPr>
      <w:rPr>
        <w:rFonts w:ascii="Calibri" w:eastAsia="Times New Roman" w:hAnsi="Calibri" w:cs="Calibri"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2" w15:restartNumberingAfterBreak="0">
    <w:nsid w:val="48860780"/>
    <w:multiLevelType w:val="multilevel"/>
    <w:tmpl w:val="CEFAE7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A197609"/>
    <w:multiLevelType w:val="hybridMultilevel"/>
    <w:tmpl w:val="FD6A9638"/>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4" w15:restartNumberingAfterBreak="0">
    <w:nsid w:val="4AE61605"/>
    <w:multiLevelType w:val="hybridMultilevel"/>
    <w:tmpl w:val="D6C495BA"/>
    <w:lvl w:ilvl="0" w:tplc="184208B0">
      <w:start w:val="1"/>
      <w:numFmt w:val="decimal"/>
      <w:lvlText w:val="4.%1"/>
      <w:lvlJc w:val="left"/>
      <w:pPr>
        <w:ind w:left="1996"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5" w15:restartNumberingAfterBreak="0">
    <w:nsid w:val="4C581B06"/>
    <w:multiLevelType w:val="multilevel"/>
    <w:tmpl w:val="F8EAC48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DEE5CFC"/>
    <w:multiLevelType w:val="hybridMultilevel"/>
    <w:tmpl w:val="CE9E0C7A"/>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7" w15:restartNumberingAfterBreak="0">
    <w:nsid w:val="5CEB5C89"/>
    <w:multiLevelType w:val="hybridMultilevel"/>
    <w:tmpl w:val="7FBCF542"/>
    <w:lvl w:ilvl="0" w:tplc="04060001">
      <w:start w:val="1"/>
      <w:numFmt w:val="bullet"/>
      <w:lvlText w:val=""/>
      <w:lvlJc w:val="left"/>
      <w:pPr>
        <w:ind w:left="1603" w:hanging="360"/>
      </w:pPr>
      <w:rPr>
        <w:rFonts w:ascii="Symbol" w:hAnsi="Symbol" w:hint="default"/>
      </w:rPr>
    </w:lvl>
    <w:lvl w:ilvl="1" w:tplc="04060003">
      <w:start w:val="1"/>
      <w:numFmt w:val="bullet"/>
      <w:lvlText w:val="o"/>
      <w:lvlJc w:val="left"/>
      <w:pPr>
        <w:ind w:left="2323" w:hanging="360"/>
      </w:pPr>
      <w:rPr>
        <w:rFonts w:ascii="Courier New" w:hAnsi="Courier New" w:cs="Courier New" w:hint="default"/>
      </w:rPr>
    </w:lvl>
    <w:lvl w:ilvl="2" w:tplc="04060005" w:tentative="1">
      <w:start w:val="1"/>
      <w:numFmt w:val="bullet"/>
      <w:lvlText w:val=""/>
      <w:lvlJc w:val="left"/>
      <w:pPr>
        <w:ind w:left="3043" w:hanging="360"/>
      </w:pPr>
      <w:rPr>
        <w:rFonts w:ascii="Wingdings" w:hAnsi="Wingdings" w:hint="default"/>
      </w:rPr>
    </w:lvl>
    <w:lvl w:ilvl="3" w:tplc="04060001" w:tentative="1">
      <w:start w:val="1"/>
      <w:numFmt w:val="bullet"/>
      <w:lvlText w:val=""/>
      <w:lvlJc w:val="left"/>
      <w:pPr>
        <w:ind w:left="3763" w:hanging="360"/>
      </w:pPr>
      <w:rPr>
        <w:rFonts w:ascii="Symbol" w:hAnsi="Symbol" w:hint="default"/>
      </w:rPr>
    </w:lvl>
    <w:lvl w:ilvl="4" w:tplc="04060003" w:tentative="1">
      <w:start w:val="1"/>
      <w:numFmt w:val="bullet"/>
      <w:lvlText w:val="o"/>
      <w:lvlJc w:val="left"/>
      <w:pPr>
        <w:ind w:left="4483" w:hanging="360"/>
      </w:pPr>
      <w:rPr>
        <w:rFonts w:ascii="Courier New" w:hAnsi="Courier New" w:cs="Courier New" w:hint="default"/>
      </w:rPr>
    </w:lvl>
    <w:lvl w:ilvl="5" w:tplc="04060005" w:tentative="1">
      <w:start w:val="1"/>
      <w:numFmt w:val="bullet"/>
      <w:lvlText w:val=""/>
      <w:lvlJc w:val="left"/>
      <w:pPr>
        <w:ind w:left="5203" w:hanging="360"/>
      </w:pPr>
      <w:rPr>
        <w:rFonts w:ascii="Wingdings" w:hAnsi="Wingdings" w:hint="default"/>
      </w:rPr>
    </w:lvl>
    <w:lvl w:ilvl="6" w:tplc="04060001" w:tentative="1">
      <w:start w:val="1"/>
      <w:numFmt w:val="bullet"/>
      <w:lvlText w:val=""/>
      <w:lvlJc w:val="left"/>
      <w:pPr>
        <w:ind w:left="5923" w:hanging="360"/>
      </w:pPr>
      <w:rPr>
        <w:rFonts w:ascii="Symbol" w:hAnsi="Symbol" w:hint="default"/>
      </w:rPr>
    </w:lvl>
    <w:lvl w:ilvl="7" w:tplc="04060003" w:tentative="1">
      <w:start w:val="1"/>
      <w:numFmt w:val="bullet"/>
      <w:lvlText w:val="o"/>
      <w:lvlJc w:val="left"/>
      <w:pPr>
        <w:ind w:left="6643" w:hanging="360"/>
      </w:pPr>
      <w:rPr>
        <w:rFonts w:ascii="Courier New" w:hAnsi="Courier New" w:cs="Courier New" w:hint="default"/>
      </w:rPr>
    </w:lvl>
    <w:lvl w:ilvl="8" w:tplc="04060005" w:tentative="1">
      <w:start w:val="1"/>
      <w:numFmt w:val="bullet"/>
      <w:lvlText w:val=""/>
      <w:lvlJc w:val="left"/>
      <w:pPr>
        <w:ind w:left="7363" w:hanging="360"/>
      </w:pPr>
      <w:rPr>
        <w:rFonts w:ascii="Wingdings" w:hAnsi="Wingdings" w:hint="default"/>
      </w:rPr>
    </w:lvl>
  </w:abstractNum>
  <w:abstractNum w:abstractNumId="28" w15:restartNumberingAfterBreak="0">
    <w:nsid w:val="60E20CD2"/>
    <w:multiLevelType w:val="hybridMultilevel"/>
    <w:tmpl w:val="0E54F9B2"/>
    <w:lvl w:ilvl="0" w:tplc="5BC4EBAC">
      <w:start w:val="1"/>
      <w:numFmt w:val="decimal"/>
      <w:lvlText w:val="2.%1"/>
      <w:lvlJc w:val="left"/>
      <w:pPr>
        <w:ind w:left="1996"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9" w15:restartNumberingAfterBreak="0">
    <w:nsid w:val="6D331906"/>
    <w:multiLevelType w:val="hybridMultilevel"/>
    <w:tmpl w:val="FB684BA6"/>
    <w:lvl w:ilvl="0" w:tplc="09043C1A">
      <w:numFmt w:val="bullet"/>
      <w:lvlText w:val="-"/>
      <w:lvlJc w:val="left"/>
      <w:pPr>
        <w:ind w:left="720" w:hanging="360"/>
      </w:pPr>
      <w:rPr>
        <w:rFonts w:ascii="Calibri" w:eastAsia="Times New Roman" w:hAnsi="Calibri" w:cs="Calibri"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0" w15:restartNumberingAfterBreak="0">
    <w:nsid w:val="6F6C571A"/>
    <w:multiLevelType w:val="multilevel"/>
    <w:tmpl w:val="93B0327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2305F77"/>
    <w:multiLevelType w:val="hybridMultilevel"/>
    <w:tmpl w:val="47CAA56A"/>
    <w:lvl w:ilvl="0" w:tplc="58309492">
      <w:start w:val="4"/>
      <w:numFmt w:val="bullet"/>
      <w:lvlText w:val="-"/>
      <w:lvlJc w:val="left"/>
      <w:pPr>
        <w:ind w:left="720" w:hanging="360"/>
      </w:pPr>
      <w:rPr>
        <w:rFonts w:ascii="Calibri" w:eastAsiaTheme="minorHAnsi" w:hAnsi="Calibri" w:cs="Calibri" w:hint="default"/>
      </w:rPr>
    </w:lvl>
    <w:lvl w:ilvl="1" w:tplc="04060003">
      <w:start w:val="1"/>
      <w:numFmt w:val="bullet"/>
      <w:lvlText w:val="o"/>
      <w:lvlJc w:val="left"/>
      <w:pPr>
        <w:ind w:left="1440" w:hanging="360"/>
      </w:pPr>
      <w:rPr>
        <w:rFonts w:ascii="Courier New" w:hAnsi="Courier New" w:cs="Courier New" w:hint="default"/>
      </w:rPr>
    </w:lvl>
    <w:lvl w:ilvl="2" w:tplc="04060005">
      <w:start w:val="1"/>
      <w:numFmt w:val="bullet"/>
      <w:lvlText w:val=""/>
      <w:lvlJc w:val="left"/>
      <w:pPr>
        <w:ind w:left="2160" w:hanging="360"/>
      </w:pPr>
      <w:rPr>
        <w:rFonts w:ascii="Wingdings" w:hAnsi="Wingdings" w:hint="default"/>
      </w:rPr>
    </w:lvl>
    <w:lvl w:ilvl="3" w:tplc="04060001">
      <w:start w:val="1"/>
      <w:numFmt w:val="bullet"/>
      <w:lvlText w:val=""/>
      <w:lvlJc w:val="left"/>
      <w:pPr>
        <w:ind w:left="2880" w:hanging="360"/>
      </w:pPr>
      <w:rPr>
        <w:rFonts w:ascii="Symbol" w:hAnsi="Symbol" w:hint="default"/>
      </w:rPr>
    </w:lvl>
    <w:lvl w:ilvl="4" w:tplc="04060003">
      <w:start w:val="1"/>
      <w:numFmt w:val="bullet"/>
      <w:lvlText w:val="o"/>
      <w:lvlJc w:val="left"/>
      <w:pPr>
        <w:ind w:left="3600" w:hanging="360"/>
      </w:pPr>
      <w:rPr>
        <w:rFonts w:ascii="Courier New" w:hAnsi="Courier New" w:cs="Courier New" w:hint="default"/>
      </w:rPr>
    </w:lvl>
    <w:lvl w:ilvl="5" w:tplc="04060005">
      <w:start w:val="1"/>
      <w:numFmt w:val="bullet"/>
      <w:lvlText w:val=""/>
      <w:lvlJc w:val="left"/>
      <w:pPr>
        <w:ind w:left="4320" w:hanging="360"/>
      </w:pPr>
      <w:rPr>
        <w:rFonts w:ascii="Wingdings" w:hAnsi="Wingdings" w:hint="default"/>
      </w:rPr>
    </w:lvl>
    <w:lvl w:ilvl="6" w:tplc="04060001">
      <w:start w:val="1"/>
      <w:numFmt w:val="bullet"/>
      <w:lvlText w:val=""/>
      <w:lvlJc w:val="left"/>
      <w:pPr>
        <w:ind w:left="5040" w:hanging="360"/>
      </w:pPr>
      <w:rPr>
        <w:rFonts w:ascii="Symbol" w:hAnsi="Symbol" w:hint="default"/>
      </w:rPr>
    </w:lvl>
    <w:lvl w:ilvl="7" w:tplc="04060003">
      <w:start w:val="1"/>
      <w:numFmt w:val="bullet"/>
      <w:lvlText w:val="o"/>
      <w:lvlJc w:val="left"/>
      <w:pPr>
        <w:ind w:left="5760" w:hanging="360"/>
      </w:pPr>
      <w:rPr>
        <w:rFonts w:ascii="Courier New" w:hAnsi="Courier New" w:cs="Courier New" w:hint="default"/>
      </w:rPr>
    </w:lvl>
    <w:lvl w:ilvl="8" w:tplc="04060005">
      <w:start w:val="1"/>
      <w:numFmt w:val="bullet"/>
      <w:lvlText w:val=""/>
      <w:lvlJc w:val="left"/>
      <w:pPr>
        <w:ind w:left="6480" w:hanging="360"/>
      </w:pPr>
      <w:rPr>
        <w:rFonts w:ascii="Wingdings" w:hAnsi="Wingdings" w:hint="default"/>
      </w:rPr>
    </w:lvl>
  </w:abstractNum>
  <w:abstractNum w:abstractNumId="32" w15:restartNumberingAfterBreak="0">
    <w:nsid w:val="734F5E0E"/>
    <w:multiLevelType w:val="multilevel"/>
    <w:tmpl w:val="F9C6CD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72B7E46"/>
    <w:multiLevelType w:val="hybridMultilevel"/>
    <w:tmpl w:val="4B101A7C"/>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4" w15:restartNumberingAfterBreak="0">
    <w:nsid w:val="7C9366C7"/>
    <w:multiLevelType w:val="multilevel"/>
    <w:tmpl w:val="8BD4C776"/>
    <w:lvl w:ilvl="0">
      <w:start w:val="1"/>
      <w:numFmt w:val="decimal"/>
      <w:pStyle w:val="Overskrift1"/>
      <w:lvlText w:val="%1"/>
      <w:lvlJc w:val="left"/>
      <w:pPr>
        <w:ind w:left="432" w:hanging="432"/>
      </w:pPr>
      <w:rPr>
        <w:rFonts w:cs="Times New Roman"/>
      </w:rPr>
    </w:lvl>
    <w:lvl w:ilvl="1">
      <w:start w:val="1"/>
      <w:numFmt w:val="decimal"/>
      <w:pStyle w:val="Overskrift2"/>
      <w:lvlText w:val="%1.%2"/>
      <w:lvlJc w:val="left"/>
      <w:pPr>
        <w:ind w:left="576" w:hanging="576"/>
      </w:pPr>
      <w:rPr>
        <w:rFonts w:cs="Times New Roman"/>
      </w:rPr>
    </w:lvl>
    <w:lvl w:ilvl="2">
      <w:start w:val="1"/>
      <w:numFmt w:val="decimal"/>
      <w:pStyle w:val="Overskrift3"/>
      <w:lvlText w:val="%1.%2.%3"/>
      <w:lvlJc w:val="left"/>
      <w:pPr>
        <w:ind w:left="720" w:hanging="720"/>
      </w:pPr>
      <w:rPr>
        <w:rFonts w:cs="Times New Roman"/>
      </w:rPr>
    </w:lvl>
    <w:lvl w:ilvl="3">
      <w:start w:val="1"/>
      <w:numFmt w:val="decimal"/>
      <w:pStyle w:val="Overskrift4"/>
      <w:lvlText w:val="%1.%2.%3.%4"/>
      <w:lvlJc w:val="left"/>
      <w:pPr>
        <w:ind w:left="864" w:hanging="864"/>
      </w:pPr>
      <w:rPr>
        <w:rFonts w:cs="Times New Roman"/>
      </w:rPr>
    </w:lvl>
    <w:lvl w:ilvl="4">
      <w:start w:val="1"/>
      <w:numFmt w:val="decimal"/>
      <w:pStyle w:val="Overskrift5"/>
      <w:lvlText w:val="%1.%2.%3.%4.%5"/>
      <w:lvlJc w:val="left"/>
      <w:pPr>
        <w:ind w:left="1008" w:hanging="1008"/>
      </w:pPr>
      <w:rPr>
        <w:rFonts w:cs="Times New Roman" w:hint="default"/>
      </w:rPr>
    </w:lvl>
    <w:lvl w:ilvl="5">
      <w:start w:val="1"/>
      <w:numFmt w:val="decimal"/>
      <w:pStyle w:val="Overskrift6"/>
      <w:lvlText w:val="%1.%2.%3.%4.%5.%6"/>
      <w:lvlJc w:val="left"/>
      <w:pPr>
        <w:ind w:left="1152" w:hanging="1152"/>
      </w:pPr>
      <w:rPr>
        <w:rFonts w:cs="Times New Roman" w:hint="default"/>
      </w:rPr>
    </w:lvl>
    <w:lvl w:ilvl="6">
      <w:start w:val="1"/>
      <w:numFmt w:val="decimal"/>
      <w:pStyle w:val="Overskrift7"/>
      <w:lvlText w:val="%1.%2.%3.%4.%5.%6.%7"/>
      <w:lvlJc w:val="left"/>
      <w:pPr>
        <w:ind w:left="1296" w:hanging="1296"/>
      </w:pPr>
      <w:rPr>
        <w:rFonts w:cs="Times New Roman"/>
      </w:rPr>
    </w:lvl>
    <w:lvl w:ilvl="7">
      <w:start w:val="1"/>
      <w:numFmt w:val="decimal"/>
      <w:pStyle w:val="Overskrift8"/>
      <w:lvlText w:val="%1.%2.%3.%4.%5.%6.%7.%8"/>
      <w:lvlJc w:val="left"/>
      <w:pPr>
        <w:ind w:left="1440" w:hanging="1440"/>
      </w:pPr>
      <w:rPr>
        <w:rFonts w:cs="Times New Roman"/>
      </w:rPr>
    </w:lvl>
    <w:lvl w:ilvl="8">
      <w:start w:val="1"/>
      <w:numFmt w:val="decimal"/>
      <w:pStyle w:val="Overskrift9"/>
      <w:lvlText w:val="%1.%2.%3.%4.%5.%6.%7.%8.%9"/>
      <w:lvlJc w:val="left"/>
      <w:pPr>
        <w:ind w:left="1584" w:hanging="1584"/>
      </w:pPr>
      <w:rPr>
        <w:rFonts w:cs="Times New Roman"/>
      </w:rPr>
    </w:lvl>
  </w:abstractNum>
  <w:num w:numId="1">
    <w:abstractNumId w:val="34"/>
  </w:num>
  <w:num w:numId="2">
    <w:abstractNumId w:val="13"/>
  </w:num>
  <w:num w:numId="3">
    <w:abstractNumId w:val="10"/>
  </w:num>
  <w:num w:numId="4">
    <w:abstractNumId w:val="4"/>
  </w:num>
  <w:num w:numId="5">
    <w:abstractNumId w:val="3"/>
  </w:num>
  <w:num w:numId="6">
    <w:abstractNumId w:val="28"/>
  </w:num>
  <w:num w:numId="7">
    <w:abstractNumId w:val="2"/>
  </w:num>
  <w:num w:numId="8">
    <w:abstractNumId w:val="24"/>
  </w:num>
  <w:num w:numId="9">
    <w:abstractNumId w:val="11"/>
  </w:num>
  <w:num w:numId="10">
    <w:abstractNumId w:val="22"/>
  </w:num>
  <w:num w:numId="11">
    <w:abstractNumId w:val="34"/>
  </w:num>
  <w:num w:numId="12">
    <w:abstractNumId w:val="34"/>
  </w:num>
  <w:num w:numId="13">
    <w:abstractNumId w:val="21"/>
  </w:num>
  <w:num w:numId="14">
    <w:abstractNumId w:val="7"/>
  </w:num>
  <w:num w:numId="15">
    <w:abstractNumId w:val="34"/>
  </w:num>
  <w:num w:numId="16">
    <w:abstractNumId w:val="34"/>
  </w:num>
  <w:num w:numId="17">
    <w:abstractNumId w:val="34"/>
  </w:num>
  <w:num w:numId="18">
    <w:abstractNumId w:val="34"/>
  </w:num>
  <w:num w:numId="19">
    <w:abstractNumId w:val="29"/>
  </w:num>
  <w:num w:numId="20">
    <w:abstractNumId w:val="27"/>
  </w:num>
  <w:num w:numId="21">
    <w:abstractNumId w:val="20"/>
  </w:num>
  <w:num w:numId="22">
    <w:abstractNumId w:val="15"/>
  </w:num>
  <w:num w:numId="23">
    <w:abstractNumId w:val="31"/>
  </w:num>
  <w:num w:numId="24">
    <w:abstractNumId w:val="5"/>
  </w:num>
  <w:num w:numId="25">
    <w:abstractNumId w:val="25"/>
  </w:num>
  <w:num w:numId="26">
    <w:abstractNumId w:val="30"/>
  </w:num>
  <w:num w:numId="27">
    <w:abstractNumId w:val="19"/>
  </w:num>
  <w:num w:numId="28">
    <w:abstractNumId w:val="12"/>
  </w:num>
  <w:num w:numId="29">
    <w:abstractNumId w:val="8"/>
  </w:num>
  <w:num w:numId="30">
    <w:abstractNumId w:val="14"/>
  </w:num>
  <w:num w:numId="31">
    <w:abstractNumId w:val="18"/>
  </w:num>
  <w:num w:numId="32">
    <w:abstractNumId w:val="1"/>
  </w:num>
  <w:num w:numId="33">
    <w:abstractNumId w:val="16"/>
  </w:num>
  <w:num w:numId="34">
    <w:abstractNumId w:val="17"/>
  </w:num>
  <w:num w:numId="35">
    <w:abstractNumId w:val="32"/>
  </w:num>
  <w:num w:numId="36">
    <w:abstractNumId w:val="0"/>
  </w:num>
  <w:num w:numId="37">
    <w:abstractNumId w:val="6"/>
  </w:num>
  <w:num w:numId="38">
    <w:abstractNumId w:val="33"/>
  </w:num>
  <w:num w:numId="39">
    <w:abstractNumId w:val="23"/>
  </w:num>
  <w:num w:numId="40">
    <w:abstractNumId w:val="26"/>
  </w:num>
  <w:num w:numId="41">
    <w:abstractNumId w:val="9"/>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1304"/>
  <w:hyphenationZone w:val="425"/>
  <w:characterSpacingControl w:val="doNotCompress"/>
  <w:hdrShapeDefaults>
    <o:shapedefaults v:ext="edit" spidmax="2049"/>
  </w:hdrShapeDefaults>
  <w:footnotePr>
    <w:numFmt w:val="lowerRoman"/>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25A39"/>
    <w:rsid w:val="00000042"/>
    <w:rsid w:val="00000197"/>
    <w:rsid w:val="00000711"/>
    <w:rsid w:val="00005414"/>
    <w:rsid w:val="000062DD"/>
    <w:rsid w:val="000066F2"/>
    <w:rsid w:val="00006F57"/>
    <w:rsid w:val="000070C3"/>
    <w:rsid w:val="0001175D"/>
    <w:rsid w:val="00012036"/>
    <w:rsid w:val="0001302D"/>
    <w:rsid w:val="000138E7"/>
    <w:rsid w:val="00013F39"/>
    <w:rsid w:val="00017AA0"/>
    <w:rsid w:val="00020862"/>
    <w:rsid w:val="00020EDA"/>
    <w:rsid w:val="00021B89"/>
    <w:rsid w:val="00022B6A"/>
    <w:rsid w:val="0002399E"/>
    <w:rsid w:val="0002662F"/>
    <w:rsid w:val="00027A98"/>
    <w:rsid w:val="00031620"/>
    <w:rsid w:val="00031A0B"/>
    <w:rsid w:val="00034664"/>
    <w:rsid w:val="00035D3F"/>
    <w:rsid w:val="000360A5"/>
    <w:rsid w:val="0004068D"/>
    <w:rsid w:val="00041F26"/>
    <w:rsid w:val="0004347E"/>
    <w:rsid w:val="00045D50"/>
    <w:rsid w:val="0004630A"/>
    <w:rsid w:val="00046568"/>
    <w:rsid w:val="00046B6A"/>
    <w:rsid w:val="00046CD2"/>
    <w:rsid w:val="000476F9"/>
    <w:rsid w:val="00051692"/>
    <w:rsid w:val="00052768"/>
    <w:rsid w:val="00052FA1"/>
    <w:rsid w:val="00053366"/>
    <w:rsid w:val="00054181"/>
    <w:rsid w:val="000551B2"/>
    <w:rsid w:val="00055F3A"/>
    <w:rsid w:val="00057198"/>
    <w:rsid w:val="00060206"/>
    <w:rsid w:val="000605ED"/>
    <w:rsid w:val="00061293"/>
    <w:rsid w:val="00062880"/>
    <w:rsid w:val="000633A9"/>
    <w:rsid w:val="000633DF"/>
    <w:rsid w:val="00064DEE"/>
    <w:rsid w:val="000662DD"/>
    <w:rsid w:val="0007007C"/>
    <w:rsid w:val="00071112"/>
    <w:rsid w:val="000716BD"/>
    <w:rsid w:val="00072AE2"/>
    <w:rsid w:val="00072B35"/>
    <w:rsid w:val="00074590"/>
    <w:rsid w:val="00074F63"/>
    <w:rsid w:val="00076868"/>
    <w:rsid w:val="00080996"/>
    <w:rsid w:val="00080BBD"/>
    <w:rsid w:val="00081914"/>
    <w:rsid w:val="000826B1"/>
    <w:rsid w:val="00082F6A"/>
    <w:rsid w:val="00084557"/>
    <w:rsid w:val="00084BCC"/>
    <w:rsid w:val="000856C2"/>
    <w:rsid w:val="00085D98"/>
    <w:rsid w:val="0008610A"/>
    <w:rsid w:val="00086D77"/>
    <w:rsid w:val="00090028"/>
    <w:rsid w:val="00090878"/>
    <w:rsid w:val="00093A92"/>
    <w:rsid w:val="00093C09"/>
    <w:rsid w:val="00095DFB"/>
    <w:rsid w:val="00097F31"/>
    <w:rsid w:val="000A00FE"/>
    <w:rsid w:val="000A0A6E"/>
    <w:rsid w:val="000A0C35"/>
    <w:rsid w:val="000A3BD7"/>
    <w:rsid w:val="000A450B"/>
    <w:rsid w:val="000A4821"/>
    <w:rsid w:val="000A49B7"/>
    <w:rsid w:val="000A4B06"/>
    <w:rsid w:val="000A4FBE"/>
    <w:rsid w:val="000B0F88"/>
    <w:rsid w:val="000B10B9"/>
    <w:rsid w:val="000B18B3"/>
    <w:rsid w:val="000B18FC"/>
    <w:rsid w:val="000B29D9"/>
    <w:rsid w:val="000B301E"/>
    <w:rsid w:val="000B31D7"/>
    <w:rsid w:val="000B45EC"/>
    <w:rsid w:val="000B4C8C"/>
    <w:rsid w:val="000B585B"/>
    <w:rsid w:val="000B6272"/>
    <w:rsid w:val="000B65D8"/>
    <w:rsid w:val="000B6DBB"/>
    <w:rsid w:val="000B6FC9"/>
    <w:rsid w:val="000B71FC"/>
    <w:rsid w:val="000B7E6B"/>
    <w:rsid w:val="000B7EE8"/>
    <w:rsid w:val="000C2285"/>
    <w:rsid w:val="000C2D3E"/>
    <w:rsid w:val="000C7D91"/>
    <w:rsid w:val="000D18D2"/>
    <w:rsid w:val="000D20AC"/>
    <w:rsid w:val="000D23A2"/>
    <w:rsid w:val="000D2DF6"/>
    <w:rsid w:val="000D2F1F"/>
    <w:rsid w:val="000D33C5"/>
    <w:rsid w:val="000D442E"/>
    <w:rsid w:val="000D45EF"/>
    <w:rsid w:val="000D49D2"/>
    <w:rsid w:val="000D6793"/>
    <w:rsid w:val="000D6D6E"/>
    <w:rsid w:val="000D72EE"/>
    <w:rsid w:val="000E00CC"/>
    <w:rsid w:val="000E0FE2"/>
    <w:rsid w:val="000E2E18"/>
    <w:rsid w:val="000E4A04"/>
    <w:rsid w:val="000E527F"/>
    <w:rsid w:val="000E657A"/>
    <w:rsid w:val="000E6A03"/>
    <w:rsid w:val="000E6E06"/>
    <w:rsid w:val="000F200E"/>
    <w:rsid w:val="000F4126"/>
    <w:rsid w:val="000F61A5"/>
    <w:rsid w:val="000F6244"/>
    <w:rsid w:val="000F751D"/>
    <w:rsid w:val="001013D7"/>
    <w:rsid w:val="00103D85"/>
    <w:rsid w:val="001043C4"/>
    <w:rsid w:val="00105507"/>
    <w:rsid w:val="001102EF"/>
    <w:rsid w:val="001106C2"/>
    <w:rsid w:val="00110F2B"/>
    <w:rsid w:val="00112C26"/>
    <w:rsid w:val="001158CA"/>
    <w:rsid w:val="00116D2A"/>
    <w:rsid w:val="001209A5"/>
    <w:rsid w:val="00121D2E"/>
    <w:rsid w:val="001241C5"/>
    <w:rsid w:val="001241E4"/>
    <w:rsid w:val="001249B7"/>
    <w:rsid w:val="001277D2"/>
    <w:rsid w:val="00131A4E"/>
    <w:rsid w:val="00132088"/>
    <w:rsid w:val="00133951"/>
    <w:rsid w:val="00134E4B"/>
    <w:rsid w:val="00134F1B"/>
    <w:rsid w:val="001369C7"/>
    <w:rsid w:val="00140138"/>
    <w:rsid w:val="0014023C"/>
    <w:rsid w:val="00141037"/>
    <w:rsid w:val="00142D58"/>
    <w:rsid w:val="0014466F"/>
    <w:rsid w:val="00146BDD"/>
    <w:rsid w:val="00147E99"/>
    <w:rsid w:val="0015102A"/>
    <w:rsid w:val="001516ED"/>
    <w:rsid w:val="00151A73"/>
    <w:rsid w:val="00151C6D"/>
    <w:rsid w:val="00152F65"/>
    <w:rsid w:val="00153A04"/>
    <w:rsid w:val="00156516"/>
    <w:rsid w:val="00157907"/>
    <w:rsid w:val="00160B04"/>
    <w:rsid w:val="001623FC"/>
    <w:rsid w:val="00163228"/>
    <w:rsid w:val="001638BF"/>
    <w:rsid w:val="00163AAF"/>
    <w:rsid w:val="0016789C"/>
    <w:rsid w:val="00171C65"/>
    <w:rsid w:val="0017504A"/>
    <w:rsid w:val="001820EB"/>
    <w:rsid w:val="0018297F"/>
    <w:rsid w:val="001840A9"/>
    <w:rsid w:val="00186085"/>
    <w:rsid w:val="00191944"/>
    <w:rsid w:val="00191DAD"/>
    <w:rsid w:val="00195D87"/>
    <w:rsid w:val="001968B5"/>
    <w:rsid w:val="001969D6"/>
    <w:rsid w:val="00196ACC"/>
    <w:rsid w:val="001A056C"/>
    <w:rsid w:val="001A43EB"/>
    <w:rsid w:val="001A63B5"/>
    <w:rsid w:val="001A6DA4"/>
    <w:rsid w:val="001A7AD4"/>
    <w:rsid w:val="001B005C"/>
    <w:rsid w:val="001B1E9B"/>
    <w:rsid w:val="001B5008"/>
    <w:rsid w:val="001B6C92"/>
    <w:rsid w:val="001B6D0C"/>
    <w:rsid w:val="001C027B"/>
    <w:rsid w:val="001C2082"/>
    <w:rsid w:val="001C2101"/>
    <w:rsid w:val="001C33C8"/>
    <w:rsid w:val="001C35DB"/>
    <w:rsid w:val="001C4E5B"/>
    <w:rsid w:val="001D01A2"/>
    <w:rsid w:val="001D08EF"/>
    <w:rsid w:val="001D2174"/>
    <w:rsid w:val="001D2ACA"/>
    <w:rsid w:val="001D39EF"/>
    <w:rsid w:val="001D4012"/>
    <w:rsid w:val="001D4E33"/>
    <w:rsid w:val="001D6799"/>
    <w:rsid w:val="001D7E9A"/>
    <w:rsid w:val="001E26EC"/>
    <w:rsid w:val="001E691E"/>
    <w:rsid w:val="001E6EE4"/>
    <w:rsid w:val="001F0634"/>
    <w:rsid w:val="001F09BB"/>
    <w:rsid w:val="001F1ACA"/>
    <w:rsid w:val="001F3200"/>
    <w:rsid w:val="001F6404"/>
    <w:rsid w:val="001F688E"/>
    <w:rsid w:val="00200BEA"/>
    <w:rsid w:val="00203B2A"/>
    <w:rsid w:val="00206723"/>
    <w:rsid w:val="00206DEC"/>
    <w:rsid w:val="00206EA6"/>
    <w:rsid w:val="00206ECE"/>
    <w:rsid w:val="00210DB1"/>
    <w:rsid w:val="002118F6"/>
    <w:rsid w:val="00213E28"/>
    <w:rsid w:val="00215542"/>
    <w:rsid w:val="00216179"/>
    <w:rsid w:val="0021619D"/>
    <w:rsid w:val="002163D2"/>
    <w:rsid w:val="00216FC7"/>
    <w:rsid w:val="00221E59"/>
    <w:rsid w:val="0022262A"/>
    <w:rsid w:val="002228D5"/>
    <w:rsid w:val="00224C61"/>
    <w:rsid w:val="00227DD1"/>
    <w:rsid w:val="00230021"/>
    <w:rsid w:val="002329A9"/>
    <w:rsid w:val="0023445C"/>
    <w:rsid w:val="00235D2E"/>
    <w:rsid w:val="00236689"/>
    <w:rsid w:val="00244FFC"/>
    <w:rsid w:val="002455B3"/>
    <w:rsid w:val="002477B0"/>
    <w:rsid w:val="00247D62"/>
    <w:rsid w:val="00252069"/>
    <w:rsid w:val="00252490"/>
    <w:rsid w:val="00254020"/>
    <w:rsid w:val="00254ABF"/>
    <w:rsid w:val="0025607A"/>
    <w:rsid w:val="00256320"/>
    <w:rsid w:val="00257012"/>
    <w:rsid w:val="00257334"/>
    <w:rsid w:val="0025795C"/>
    <w:rsid w:val="00257F3D"/>
    <w:rsid w:val="00260FA2"/>
    <w:rsid w:val="00261D85"/>
    <w:rsid w:val="00261FEE"/>
    <w:rsid w:val="002644C9"/>
    <w:rsid w:val="00264501"/>
    <w:rsid w:val="0026585A"/>
    <w:rsid w:val="00266769"/>
    <w:rsid w:val="00270055"/>
    <w:rsid w:val="0027123C"/>
    <w:rsid w:val="002726C2"/>
    <w:rsid w:val="00273BF0"/>
    <w:rsid w:val="00274115"/>
    <w:rsid w:val="00275534"/>
    <w:rsid w:val="00275E8C"/>
    <w:rsid w:val="00276B51"/>
    <w:rsid w:val="00280441"/>
    <w:rsid w:val="00280A80"/>
    <w:rsid w:val="00282465"/>
    <w:rsid w:val="002829B8"/>
    <w:rsid w:val="00284613"/>
    <w:rsid w:val="00284697"/>
    <w:rsid w:val="002851D1"/>
    <w:rsid w:val="00285211"/>
    <w:rsid w:val="0028550C"/>
    <w:rsid w:val="00286107"/>
    <w:rsid w:val="00286C72"/>
    <w:rsid w:val="002876D0"/>
    <w:rsid w:val="002914AF"/>
    <w:rsid w:val="00291E11"/>
    <w:rsid w:val="00291E3A"/>
    <w:rsid w:val="00292997"/>
    <w:rsid w:val="0029398B"/>
    <w:rsid w:val="00294D51"/>
    <w:rsid w:val="00295C61"/>
    <w:rsid w:val="00296483"/>
    <w:rsid w:val="00296F2A"/>
    <w:rsid w:val="0029784B"/>
    <w:rsid w:val="002A262F"/>
    <w:rsid w:val="002A425E"/>
    <w:rsid w:val="002A5701"/>
    <w:rsid w:val="002A5B18"/>
    <w:rsid w:val="002A5BF0"/>
    <w:rsid w:val="002A68CA"/>
    <w:rsid w:val="002A703E"/>
    <w:rsid w:val="002A775F"/>
    <w:rsid w:val="002B15DB"/>
    <w:rsid w:val="002B266A"/>
    <w:rsid w:val="002B3FD2"/>
    <w:rsid w:val="002B4FC9"/>
    <w:rsid w:val="002B5478"/>
    <w:rsid w:val="002B72E8"/>
    <w:rsid w:val="002B7370"/>
    <w:rsid w:val="002B76DB"/>
    <w:rsid w:val="002C1F7A"/>
    <w:rsid w:val="002C249E"/>
    <w:rsid w:val="002C4175"/>
    <w:rsid w:val="002C6B33"/>
    <w:rsid w:val="002C76A9"/>
    <w:rsid w:val="002D4F4A"/>
    <w:rsid w:val="002D52E6"/>
    <w:rsid w:val="002E0C0C"/>
    <w:rsid w:val="002F44C6"/>
    <w:rsid w:val="002F739D"/>
    <w:rsid w:val="00300702"/>
    <w:rsid w:val="003020FF"/>
    <w:rsid w:val="00303666"/>
    <w:rsid w:val="0030642B"/>
    <w:rsid w:val="003072AC"/>
    <w:rsid w:val="0031047C"/>
    <w:rsid w:val="00310C9A"/>
    <w:rsid w:val="0031147F"/>
    <w:rsid w:val="003119B9"/>
    <w:rsid w:val="00312034"/>
    <w:rsid w:val="00313C01"/>
    <w:rsid w:val="00316742"/>
    <w:rsid w:val="00316B7F"/>
    <w:rsid w:val="0031774F"/>
    <w:rsid w:val="003226AE"/>
    <w:rsid w:val="003233CD"/>
    <w:rsid w:val="003234AC"/>
    <w:rsid w:val="00323CAB"/>
    <w:rsid w:val="00323CBA"/>
    <w:rsid w:val="00324BC8"/>
    <w:rsid w:val="003259C5"/>
    <w:rsid w:val="00326D16"/>
    <w:rsid w:val="00330799"/>
    <w:rsid w:val="003309CC"/>
    <w:rsid w:val="003319E3"/>
    <w:rsid w:val="00331AB0"/>
    <w:rsid w:val="00331BC4"/>
    <w:rsid w:val="00333691"/>
    <w:rsid w:val="00333D43"/>
    <w:rsid w:val="00333FB9"/>
    <w:rsid w:val="0033461F"/>
    <w:rsid w:val="00334E81"/>
    <w:rsid w:val="00335951"/>
    <w:rsid w:val="003364EF"/>
    <w:rsid w:val="00341874"/>
    <w:rsid w:val="00341EAD"/>
    <w:rsid w:val="0034206A"/>
    <w:rsid w:val="00343147"/>
    <w:rsid w:val="00344184"/>
    <w:rsid w:val="00345AE8"/>
    <w:rsid w:val="00345BC7"/>
    <w:rsid w:val="00351688"/>
    <w:rsid w:val="003550B2"/>
    <w:rsid w:val="00355101"/>
    <w:rsid w:val="00355E49"/>
    <w:rsid w:val="00356CF7"/>
    <w:rsid w:val="003607D5"/>
    <w:rsid w:val="00362640"/>
    <w:rsid w:val="003627C8"/>
    <w:rsid w:val="00363F91"/>
    <w:rsid w:val="0036596D"/>
    <w:rsid w:val="0036658B"/>
    <w:rsid w:val="0036663D"/>
    <w:rsid w:val="00367140"/>
    <w:rsid w:val="00367EC4"/>
    <w:rsid w:val="00370CF3"/>
    <w:rsid w:val="00370ED5"/>
    <w:rsid w:val="0037156C"/>
    <w:rsid w:val="00371685"/>
    <w:rsid w:val="00371767"/>
    <w:rsid w:val="00372185"/>
    <w:rsid w:val="00374A8A"/>
    <w:rsid w:val="00375552"/>
    <w:rsid w:val="00376627"/>
    <w:rsid w:val="00377B1E"/>
    <w:rsid w:val="00377F99"/>
    <w:rsid w:val="00380F90"/>
    <w:rsid w:val="00381C94"/>
    <w:rsid w:val="0038362B"/>
    <w:rsid w:val="00383CE7"/>
    <w:rsid w:val="0038423C"/>
    <w:rsid w:val="003863EB"/>
    <w:rsid w:val="00386A3E"/>
    <w:rsid w:val="00386AE0"/>
    <w:rsid w:val="00387E88"/>
    <w:rsid w:val="00390FA4"/>
    <w:rsid w:val="00391AC2"/>
    <w:rsid w:val="00393271"/>
    <w:rsid w:val="00393D85"/>
    <w:rsid w:val="00393F24"/>
    <w:rsid w:val="00396ADD"/>
    <w:rsid w:val="003A062A"/>
    <w:rsid w:val="003A08D6"/>
    <w:rsid w:val="003A1358"/>
    <w:rsid w:val="003A195A"/>
    <w:rsid w:val="003A3178"/>
    <w:rsid w:val="003A3D38"/>
    <w:rsid w:val="003A5073"/>
    <w:rsid w:val="003A578C"/>
    <w:rsid w:val="003A5968"/>
    <w:rsid w:val="003B0B62"/>
    <w:rsid w:val="003B0C0C"/>
    <w:rsid w:val="003B0E44"/>
    <w:rsid w:val="003B2733"/>
    <w:rsid w:val="003B2D63"/>
    <w:rsid w:val="003B3DDF"/>
    <w:rsid w:val="003B607C"/>
    <w:rsid w:val="003B74E1"/>
    <w:rsid w:val="003C0573"/>
    <w:rsid w:val="003C0BC0"/>
    <w:rsid w:val="003C13A5"/>
    <w:rsid w:val="003C1B3B"/>
    <w:rsid w:val="003C5510"/>
    <w:rsid w:val="003C7848"/>
    <w:rsid w:val="003C7A6C"/>
    <w:rsid w:val="003D1CEA"/>
    <w:rsid w:val="003D2F7A"/>
    <w:rsid w:val="003D2FD8"/>
    <w:rsid w:val="003D49D7"/>
    <w:rsid w:val="003D75D2"/>
    <w:rsid w:val="003E12E8"/>
    <w:rsid w:val="003E1ED6"/>
    <w:rsid w:val="003E297B"/>
    <w:rsid w:val="003E2D34"/>
    <w:rsid w:val="003E40C8"/>
    <w:rsid w:val="003E51DD"/>
    <w:rsid w:val="003E754D"/>
    <w:rsid w:val="003E7654"/>
    <w:rsid w:val="003F1DFA"/>
    <w:rsid w:val="003F2819"/>
    <w:rsid w:val="003F2ACC"/>
    <w:rsid w:val="003F5E85"/>
    <w:rsid w:val="003F78A2"/>
    <w:rsid w:val="003F7C56"/>
    <w:rsid w:val="004004F0"/>
    <w:rsid w:val="00402611"/>
    <w:rsid w:val="00403C21"/>
    <w:rsid w:val="00404CAC"/>
    <w:rsid w:val="00404D72"/>
    <w:rsid w:val="00406C0E"/>
    <w:rsid w:val="004102AD"/>
    <w:rsid w:val="004119C7"/>
    <w:rsid w:val="00411FE8"/>
    <w:rsid w:val="00413948"/>
    <w:rsid w:val="00414A2A"/>
    <w:rsid w:val="004153BF"/>
    <w:rsid w:val="00415784"/>
    <w:rsid w:val="004164C9"/>
    <w:rsid w:val="004201FD"/>
    <w:rsid w:val="00420E0F"/>
    <w:rsid w:val="004238E6"/>
    <w:rsid w:val="004253FA"/>
    <w:rsid w:val="00427697"/>
    <w:rsid w:val="00430627"/>
    <w:rsid w:val="0043122D"/>
    <w:rsid w:val="00441786"/>
    <w:rsid w:val="0044593E"/>
    <w:rsid w:val="00445C07"/>
    <w:rsid w:val="00445F68"/>
    <w:rsid w:val="00446B61"/>
    <w:rsid w:val="0044744D"/>
    <w:rsid w:val="004476DF"/>
    <w:rsid w:val="0044770A"/>
    <w:rsid w:val="00450E5B"/>
    <w:rsid w:val="00451844"/>
    <w:rsid w:val="00452323"/>
    <w:rsid w:val="0045241F"/>
    <w:rsid w:val="0045357A"/>
    <w:rsid w:val="004537C2"/>
    <w:rsid w:val="00457326"/>
    <w:rsid w:val="00460C37"/>
    <w:rsid w:val="00461766"/>
    <w:rsid w:val="00463184"/>
    <w:rsid w:val="0046335A"/>
    <w:rsid w:val="004635E9"/>
    <w:rsid w:val="00463C6C"/>
    <w:rsid w:val="00464F40"/>
    <w:rsid w:val="00465983"/>
    <w:rsid w:val="0046745F"/>
    <w:rsid w:val="00474576"/>
    <w:rsid w:val="00476C50"/>
    <w:rsid w:val="00480C63"/>
    <w:rsid w:val="004814D5"/>
    <w:rsid w:val="00482314"/>
    <w:rsid w:val="00482564"/>
    <w:rsid w:val="004836D2"/>
    <w:rsid w:val="00484645"/>
    <w:rsid w:val="004851ED"/>
    <w:rsid w:val="00486234"/>
    <w:rsid w:val="00486AE6"/>
    <w:rsid w:val="004879F5"/>
    <w:rsid w:val="00490E96"/>
    <w:rsid w:val="00490FE9"/>
    <w:rsid w:val="00491150"/>
    <w:rsid w:val="00492FFE"/>
    <w:rsid w:val="004935B1"/>
    <w:rsid w:val="0049454C"/>
    <w:rsid w:val="00494FC1"/>
    <w:rsid w:val="004A0C0A"/>
    <w:rsid w:val="004A1A69"/>
    <w:rsid w:val="004A1C99"/>
    <w:rsid w:val="004A2598"/>
    <w:rsid w:val="004A2EE0"/>
    <w:rsid w:val="004A704F"/>
    <w:rsid w:val="004A7F0D"/>
    <w:rsid w:val="004B4BB5"/>
    <w:rsid w:val="004B5500"/>
    <w:rsid w:val="004B6F66"/>
    <w:rsid w:val="004B7E8C"/>
    <w:rsid w:val="004C2CFC"/>
    <w:rsid w:val="004C598C"/>
    <w:rsid w:val="004C6999"/>
    <w:rsid w:val="004D1468"/>
    <w:rsid w:val="004D2FCB"/>
    <w:rsid w:val="004D42AD"/>
    <w:rsid w:val="004D56C9"/>
    <w:rsid w:val="004D7322"/>
    <w:rsid w:val="004D7625"/>
    <w:rsid w:val="004E35CE"/>
    <w:rsid w:val="004E57CF"/>
    <w:rsid w:val="004E6560"/>
    <w:rsid w:val="004E6F55"/>
    <w:rsid w:val="004E7050"/>
    <w:rsid w:val="004E75FB"/>
    <w:rsid w:val="004E781A"/>
    <w:rsid w:val="004F11FC"/>
    <w:rsid w:val="004F27CA"/>
    <w:rsid w:val="004F367D"/>
    <w:rsid w:val="004F4A37"/>
    <w:rsid w:val="00500D7D"/>
    <w:rsid w:val="005017AA"/>
    <w:rsid w:val="00501B51"/>
    <w:rsid w:val="00502319"/>
    <w:rsid w:val="005034A7"/>
    <w:rsid w:val="00506F08"/>
    <w:rsid w:val="005076BB"/>
    <w:rsid w:val="0050778B"/>
    <w:rsid w:val="00507E21"/>
    <w:rsid w:val="0051233F"/>
    <w:rsid w:val="00512A52"/>
    <w:rsid w:val="00514557"/>
    <w:rsid w:val="0051579E"/>
    <w:rsid w:val="0052130E"/>
    <w:rsid w:val="005223B1"/>
    <w:rsid w:val="005225D9"/>
    <w:rsid w:val="005231AE"/>
    <w:rsid w:val="00523FC5"/>
    <w:rsid w:val="00525EEE"/>
    <w:rsid w:val="005265E1"/>
    <w:rsid w:val="00531646"/>
    <w:rsid w:val="00532497"/>
    <w:rsid w:val="00535662"/>
    <w:rsid w:val="00535C67"/>
    <w:rsid w:val="005362C9"/>
    <w:rsid w:val="005376DB"/>
    <w:rsid w:val="0054263C"/>
    <w:rsid w:val="005426D5"/>
    <w:rsid w:val="00543EE7"/>
    <w:rsid w:val="005464F1"/>
    <w:rsid w:val="00547610"/>
    <w:rsid w:val="00550018"/>
    <w:rsid w:val="00550068"/>
    <w:rsid w:val="00550484"/>
    <w:rsid w:val="00552BF0"/>
    <w:rsid w:val="00556E97"/>
    <w:rsid w:val="005607DF"/>
    <w:rsid w:val="005647A3"/>
    <w:rsid w:val="0056524B"/>
    <w:rsid w:val="005671B9"/>
    <w:rsid w:val="00567324"/>
    <w:rsid w:val="00567E59"/>
    <w:rsid w:val="00567F82"/>
    <w:rsid w:val="00571554"/>
    <w:rsid w:val="00572479"/>
    <w:rsid w:val="00574FDA"/>
    <w:rsid w:val="005750F5"/>
    <w:rsid w:val="0058025C"/>
    <w:rsid w:val="00580F4B"/>
    <w:rsid w:val="00581F7E"/>
    <w:rsid w:val="00582ED3"/>
    <w:rsid w:val="00583AC7"/>
    <w:rsid w:val="0058406C"/>
    <w:rsid w:val="005846EB"/>
    <w:rsid w:val="00585080"/>
    <w:rsid w:val="005903F1"/>
    <w:rsid w:val="00592CCA"/>
    <w:rsid w:val="00596DD2"/>
    <w:rsid w:val="005973A5"/>
    <w:rsid w:val="00597F0B"/>
    <w:rsid w:val="005A07A8"/>
    <w:rsid w:val="005A0E6B"/>
    <w:rsid w:val="005A3BDC"/>
    <w:rsid w:val="005A3C84"/>
    <w:rsid w:val="005A4066"/>
    <w:rsid w:val="005A6D07"/>
    <w:rsid w:val="005B0323"/>
    <w:rsid w:val="005B194C"/>
    <w:rsid w:val="005B25D1"/>
    <w:rsid w:val="005B4A94"/>
    <w:rsid w:val="005B6E0C"/>
    <w:rsid w:val="005B76B9"/>
    <w:rsid w:val="005B7ACC"/>
    <w:rsid w:val="005C0A7B"/>
    <w:rsid w:val="005C1111"/>
    <w:rsid w:val="005C15A2"/>
    <w:rsid w:val="005C16BA"/>
    <w:rsid w:val="005C4A14"/>
    <w:rsid w:val="005C5081"/>
    <w:rsid w:val="005D024F"/>
    <w:rsid w:val="005D0C87"/>
    <w:rsid w:val="005D14D2"/>
    <w:rsid w:val="005D3D83"/>
    <w:rsid w:val="005D42A3"/>
    <w:rsid w:val="005D4345"/>
    <w:rsid w:val="005D49EE"/>
    <w:rsid w:val="005D6C98"/>
    <w:rsid w:val="005E0F7C"/>
    <w:rsid w:val="005E102C"/>
    <w:rsid w:val="005E129D"/>
    <w:rsid w:val="005E1A0F"/>
    <w:rsid w:val="005E2753"/>
    <w:rsid w:val="005E3ABE"/>
    <w:rsid w:val="005E4162"/>
    <w:rsid w:val="005E4561"/>
    <w:rsid w:val="005E77F8"/>
    <w:rsid w:val="005E7D33"/>
    <w:rsid w:val="005F12DA"/>
    <w:rsid w:val="005F2A72"/>
    <w:rsid w:val="005F53E9"/>
    <w:rsid w:val="005F5575"/>
    <w:rsid w:val="005F744D"/>
    <w:rsid w:val="0060005E"/>
    <w:rsid w:val="00604A01"/>
    <w:rsid w:val="00604E94"/>
    <w:rsid w:val="00605BBA"/>
    <w:rsid w:val="0060637B"/>
    <w:rsid w:val="00607FEA"/>
    <w:rsid w:val="00611713"/>
    <w:rsid w:val="00612B66"/>
    <w:rsid w:val="0061317C"/>
    <w:rsid w:val="006132C4"/>
    <w:rsid w:val="00615883"/>
    <w:rsid w:val="00617E9C"/>
    <w:rsid w:val="00621F81"/>
    <w:rsid w:val="00624CC7"/>
    <w:rsid w:val="00624FD6"/>
    <w:rsid w:val="00625847"/>
    <w:rsid w:val="0063112F"/>
    <w:rsid w:val="00635E44"/>
    <w:rsid w:val="0063612D"/>
    <w:rsid w:val="0063787E"/>
    <w:rsid w:val="006379C8"/>
    <w:rsid w:val="00637C99"/>
    <w:rsid w:val="00641DE0"/>
    <w:rsid w:val="00641EFD"/>
    <w:rsid w:val="0064400B"/>
    <w:rsid w:val="00644FB0"/>
    <w:rsid w:val="006463CC"/>
    <w:rsid w:val="00646613"/>
    <w:rsid w:val="00646CA4"/>
    <w:rsid w:val="00651252"/>
    <w:rsid w:val="00651DDE"/>
    <w:rsid w:val="00653749"/>
    <w:rsid w:val="00653E70"/>
    <w:rsid w:val="006562CC"/>
    <w:rsid w:val="006566D4"/>
    <w:rsid w:val="00662790"/>
    <w:rsid w:val="00662815"/>
    <w:rsid w:val="00662A2C"/>
    <w:rsid w:val="00663A8E"/>
    <w:rsid w:val="00665A46"/>
    <w:rsid w:val="00665F61"/>
    <w:rsid w:val="00667426"/>
    <w:rsid w:val="00671562"/>
    <w:rsid w:val="00672106"/>
    <w:rsid w:val="00675169"/>
    <w:rsid w:val="00675706"/>
    <w:rsid w:val="00681788"/>
    <w:rsid w:val="006842E7"/>
    <w:rsid w:val="00684682"/>
    <w:rsid w:val="00685C67"/>
    <w:rsid w:val="006869D6"/>
    <w:rsid w:val="00687B23"/>
    <w:rsid w:val="00687E0D"/>
    <w:rsid w:val="00687ECB"/>
    <w:rsid w:val="00690BAD"/>
    <w:rsid w:val="00690E18"/>
    <w:rsid w:val="00691A2B"/>
    <w:rsid w:val="00691EDD"/>
    <w:rsid w:val="006923AF"/>
    <w:rsid w:val="00694A60"/>
    <w:rsid w:val="00696CF5"/>
    <w:rsid w:val="00697392"/>
    <w:rsid w:val="00697699"/>
    <w:rsid w:val="006977DC"/>
    <w:rsid w:val="00697CB1"/>
    <w:rsid w:val="006A1A99"/>
    <w:rsid w:val="006A3050"/>
    <w:rsid w:val="006A4B03"/>
    <w:rsid w:val="006A6B2F"/>
    <w:rsid w:val="006A6D22"/>
    <w:rsid w:val="006B180E"/>
    <w:rsid w:val="006B1D4F"/>
    <w:rsid w:val="006B201D"/>
    <w:rsid w:val="006B2A50"/>
    <w:rsid w:val="006B2BC3"/>
    <w:rsid w:val="006B52F3"/>
    <w:rsid w:val="006B6004"/>
    <w:rsid w:val="006B7013"/>
    <w:rsid w:val="006B7CAF"/>
    <w:rsid w:val="006C14AB"/>
    <w:rsid w:val="006C17CF"/>
    <w:rsid w:val="006C1A26"/>
    <w:rsid w:val="006C2240"/>
    <w:rsid w:val="006C37C0"/>
    <w:rsid w:val="006C542D"/>
    <w:rsid w:val="006C7900"/>
    <w:rsid w:val="006C7919"/>
    <w:rsid w:val="006D0BDC"/>
    <w:rsid w:val="006D0C83"/>
    <w:rsid w:val="006D125D"/>
    <w:rsid w:val="006D13E8"/>
    <w:rsid w:val="006D18D2"/>
    <w:rsid w:val="006D1FE2"/>
    <w:rsid w:val="006D4D5E"/>
    <w:rsid w:val="006D5E7A"/>
    <w:rsid w:val="006D6EC9"/>
    <w:rsid w:val="006D71CE"/>
    <w:rsid w:val="006D776B"/>
    <w:rsid w:val="006D7CFD"/>
    <w:rsid w:val="006E2A37"/>
    <w:rsid w:val="006E30F4"/>
    <w:rsid w:val="006E5780"/>
    <w:rsid w:val="006E6DA1"/>
    <w:rsid w:val="006E7B82"/>
    <w:rsid w:val="006F0554"/>
    <w:rsid w:val="006F0BCB"/>
    <w:rsid w:val="006F0E54"/>
    <w:rsid w:val="006F39F7"/>
    <w:rsid w:val="006F6630"/>
    <w:rsid w:val="006F7182"/>
    <w:rsid w:val="00700C96"/>
    <w:rsid w:val="0070294D"/>
    <w:rsid w:val="007029AB"/>
    <w:rsid w:val="00703005"/>
    <w:rsid w:val="00703044"/>
    <w:rsid w:val="00706803"/>
    <w:rsid w:val="00710675"/>
    <w:rsid w:val="007112B8"/>
    <w:rsid w:val="00720BD4"/>
    <w:rsid w:val="00721D61"/>
    <w:rsid w:val="007232E0"/>
    <w:rsid w:val="0072479B"/>
    <w:rsid w:val="0072636A"/>
    <w:rsid w:val="007264A0"/>
    <w:rsid w:val="00726643"/>
    <w:rsid w:val="007305C4"/>
    <w:rsid w:val="007309BD"/>
    <w:rsid w:val="00730E62"/>
    <w:rsid w:val="00731476"/>
    <w:rsid w:val="0073648A"/>
    <w:rsid w:val="0073731E"/>
    <w:rsid w:val="007408CC"/>
    <w:rsid w:val="00741A64"/>
    <w:rsid w:val="007462B4"/>
    <w:rsid w:val="00747A92"/>
    <w:rsid w:val="00747B67"/>
    <w:rsid w:val="00750BE9"/>
    <w:rsid w:val="00753424"/>
    <w:rsid w:val="007558B4"/>
    <w:rsid w:val="00755D94"/>
    <w:rsid w:val="00757888"/>
    <w:rsid w:val="0076040A"/>
    <w:rsid w:val="00761848"/>
    <w:rsid w:val="00763847"/>
    <w:rsid w:val="00763B48"/>
    <w:rsid w:val="007646D5"/>
    <w:rsid w:val="00770B67"/>
    <w:rsid w:val="00771289"/>
    <w:rsid w:val="0077542B"/>
    <w:rsid w:val="007758A1"/>
    <w:rsid w:val="00775CDA"/>
    <w:rsid w:val="007761AD"/>
    <w:rsid w:val="00776D25"/>
    <w:rsid w:val="00777AE9"/>
    <w:rsid w:val="00780FAD"/>
    <w:rsid w:val="007839D9"/>
    <w:rsid w:val="00783E04"/>
    <w:rsid w:val="0078551E"/>
    <w:rsid w:val="007865FA"/>
    <w:rsid w:val="007873AE"/>
    <w:rsid w:val="007879DD"/>
    <w:rsid w:val="00791B14"/>
    <w:rsid w:val="00791DFE"/>
    <w:rsid w:val="00792209"/>
    <w:rsid w:val="007923A4"/>
    <w:rsid w:val="00794513"/>
    <w:rsid w:val="00796EC3"/>
    <w:rsid w:val="00797429"/>
    <w:rsid w:val="00797A1B"/>
    <w:rsid w:val="007A140E"/>
    <w:rsid w:val="007A26E4"/>
    <w:rsid w:val="007A32BB"/>
    <w:rsid w:val="007A77BA"/>
    <w:rsid w:val="007B09AA"/>
    <w:rsid w:val="007B22B4"/>
    <w:rsid w:val="007B2F9C"/>
    <w:rsid w:val="007B3820"/>
    <w:rsid w:val="007B4C37"/>
    <w:rsid w:val="007B76B9"/>
    <w:rsid w:val="007C0E16"/>
    <w:rsid w:val="007C10AA"/>
    <w:rsid w:val="007C142C"/>
    <w:rsid w:val="007C5739"/>
    <w:rsid w:val="007C6699"/>
    <w:rsid w:val="007D0558"/>
    <w:rsid w:val="007D13A2"/>
    <w:rsid w:val="007D3685"/>
    <w:rsid w:val="007D474D"/>
    <w:rsid w:val="007D5C9F"/>
    <w:rsid w:val="007D75DB"/>
    <w:rsid w:val="007E05FA"/>
    <w:rsid w:val="007E0C4A"/>
    <w:rsid w:val="007E3A03"/>
    <w:rsid w:val="007E473E"/>
    <w:rsid w:val="007E55CB"/>
    <w:rsid w:val="007F05B5"/>
    <w:rsid w:val="007F2595"/>
    <w:rsid w:val="007F7FAC"/>
    <w:rsid w:val="008003A3"/>
    <w:rsid w:val="00801A3A"/>
    <w:rsid w:val="00802708"/>
    <w:rsid w:val="00802CD9"/>
    <w:rsid w:val="00803997"/>
    <w:rsid w:val="00804344"/>
    <w:rsid w:val="00804739"/>
    <w:rsid w:val="008052AB"/>
    <w:rsid w:val="00806C35"/>
    <w:rsid w:val="00811F20"/>
    <w:rsid w:val="008130D1"/>
    <w:rsid w:val="008131C3"/>
    <w:rsid w:val="008165EF"/>
    <w:rsid w:val="008240AE"/>
    <w:rsid w:val="0082544C"/>
    <w:rsid w:val="00825C03"/>
    <w:rsid w:val="00825DF9"/>
    <w:rsid w:val="00825F68"/>
    <w:rsid w:val="00826538"/>
    <w:rsid w:val="00827249"/>
    <w:rsid w:val="008301F5"/>
    <w:rsid w:val="00830B20"/>
    <w:rsid w:val="008318A4"/>
    <w:rsid w:val="00834348"/>
    <w:rsid w:val="00834B7B"/>
    <w:rsid w:val="0083568D"/>
    <w:rsid w:val="008374DD"/>
    <w:rsid w:val="00841980"/>
    <w:rsid w:val="00842FE7"/>
    <w:rsid w:val="00844935"/>
    <w:rsid w:val="00845172"/>
    <w:rsid w:val="008458B1"/>
    <w:rsid w:val="00850DAE"/>
    <w:rsid w:val="00853856"/>
    <w:rsid w:val="008547F6"/>
    <w:rsid w:val="00855A4C"/>
    <w:rsid w:val="0085659D"/>
    <w:rsid w:val="00856A5C"/>
    <w:rsid w:val="00861183"/>
    <w:rsid w:val="008629AF"/>
    <w:rsid w:val="008631BC"/>
    <w:rsid w:val="0086428F"/>
    <w:rsid w:val="00870FFD"/>
    <w:rsid w:val="008710C3"/>
    <w:rsid w:val="00872AA6"/>
    <w:rsid w:val="00872B78"/>
    <w:rsid w:val="00875520"/>
    <w:rsid w:val="00875E1B"/>
    <w:rsid w:val="00876297"/>
    <w:rsid w:val="00876E38"/>
    <w:rsid w:val="008771CF"/>
    <w:rsid w:val="00880086"/>
    <w:rsid w:val="008807FD"/>
    <w:rsid w:val="00880A0C"/>
    <w:rsid w:val="00883093"/>
    <w:rsid w:val="008832F8"/>
    <w:rsid w:val="00884277"/>
    <w:rsid w:val="008848C5"/>
    <w:rsid w:val="00885384"/>
    <w:rsid w:val="008855C7"/>
    <w:rsid w:val="0088653F"/>
    <w:rsid w:val="0088714A"/>
    <w:rsid w:val="00890260"/>
    <w:rsid w:val="008903A3"/>
    <w:rsid w:val="008908DA"/>
    <w:rsid w:val="0089227A"/>
    <w:rsid w:val="00892608"/>
    <w:rsid w:val="00892D7F"/>
    <w:rsid w:val="00892F08"/>
    <w:rsid w:val="00893C56"/>
    <w:rsid w:val="00895AE5"/>
    <w:rsid w:val="0089660C"/>
    <w:rsid w:val="00896863"/>
    <w:rsid w:val="008A1809"/>
    <w:rsid w:val="008A2EC7"/>
    <w:rsid w:val="008A35F7"/>
    <w:rsid w:val="008A404A"/>
    <w:rsid w:val="008A5621"/>
    <w:rsid w:val="008A6B74"/>
    <w:rsid w:val="008B2B39"/>
    <w:rsid w:val="008B403F"/>
    <w:rsid w:val="008B519A"/>
    <w:rsid w:val="008B6C48"/>
    <w:rsid w:val="008B71BA"/>
    <w:rsid w:val="008B7C4F"/>
    <w:rsid w:val="008C170E"/>
    <w:rsid w:val="008C19DC"/>
    <w:rsid w:val="008C254E"/>
    <w:rsid w:val="008C29EB"/>
    <w:rsid w:val="008C4FDF"/>
    <w:rsid w:val="008C7373"/>
    <w:rsid w:val="008D1F26"/>
    <w:rsid w:val="008D330E"/>
    <w:rsid w:val="008D331A"/>
    <w:rsid w:val="008D36B9"/>
    <w:rsid w:val="008D690F"/>
    <w:rsid w:val="008D7D9C"/>
    <w:rsid w:val="008E0804"/>
    <w:rsid w:val="008E2B44"/>
    <w:rsid w:val="008E3E3C"/>
    <w:rsid w:val="008E7790"/>
    <w:rsid w:val="008F00B8"/>
    <w:rsid w:val="008F1105"/>
    <w:rsid w:val="008F13B0"/>
    <w:rsid w:val="008F2FB2"/>
    <w:rsid w:val="008F3F3E"/>
    <w:rsid w:val="008F3FA2"/>
    <w:rsid w:val="008F4539"/>
    <w:rsid w:val="008F4BE0"/>
    <w:rsid w:val="008F4CE1"/>
    <w:rsid w:val="008F64E0"/>
    <w:rsid w:val="008F76A3"/>
    <w:rsid w:val="008F7A3B"/>
    <w:rsid w:val="0090018C"/>
    <w:rsid w:val="0090121D"/>
    <w:rsid w:val="00901364"/>
    <w:rsid w:val="009033ED"/>
    <w:rsid w:val="00903AC1"/>
    <w:rsid w:val="009043F6"/>
    <w:rsid w:val="009065EC"/>
    <w:rsid w:val="00906C24"/>
    <w:rsid w:val="00906FF7"/>
    <w:rsid w:val="00907B0C"/>
    <w:rsid w:val="00907C4E"/>
    <w:rsid w:val="00911F8F"/>
    <w:rsid w:val="00912A89"/>
    <w:rsid w:val="00912E21"/>
    <w:rsid w:val="00917880"/>
    <w:rsid w:val="00917FC2"/>
    <w:rsid w:val="009206EC"/>
    <w:rsid w:val="00920B2F"/>
    <w:rsid w:val="00920B59"/>
    <w:rsid w:val="009213D7"/>
    <w:rsid w:val="00921694"/>
    <w:rsid w:val="00924539"/>
    <w:rsid w:val="00925208"/>
    <w:rsid w:val="0092559A"/>
    <w:rsid w:val="009269D4"/>
    <w:rsid w:val="00927316"/>
    <w:rsid w:val="00927F3F"/>
    <w:rsid w:val="00930F9E"/>
    <w:rsid w:val="00931C3D"/>
    <w:rsid w:val="009334CB"/>
    <w:rsid w:val="00933EBD"/>
    <w:rsid w:val="009356B9"/>
    <w:rsid w:val="00935D4D"/>
    <w:rsid w:val="00940CC3"/>
    <w:rsid w:val="0094197F"/>
    <w:rsid w:val="00943C2D"/>
    <w:rsid w:val="009465CB"/>
    <w:rsid w:val="009512E0"/>
    <w:rsid w:val="00951CB6"/>
    <w:rsid w:val="0095775B"/>
    <w:rsid w:val="00957E16"/>
    <w:rsid w:val="009614B1"/>
    <w:rsid w:val="00962D98"/>
    <w:rsid w:val="00963B68"/>
    <w:rsid w:val="009654E4"/>
    <w:rsid w:val="00965DDD"/>
    <w:rsid w:val="00966898"/>
    <w:rsid w:val="00967673"/>
    <w:rsid w:val="00967CA1"/>
    <w:rsid w:val="009707CD"/>
    <w:rsid w:val="00970EA1"/>
    <w:rsid w:val="00971845"/>
    <w:rsid w:val="00976FA4"/>
    <w:rsid w:val="009801C1"/>
    <w:rsid w:val="0098056C"/>
    <w:rsid w:val="009806B2"/>
    <w:rsid w:val="009808BC"/>
    <w:rsid w:val="00981AD9"/>
    <w:rsid w:val="00984156"/>
    <w:rsid w:val="00984416"/>
    <w:rsid w:val="009865A1"/>
    <w:rsid w:val="009875A7"/>
    <w:rsid w:val="00992AB9"/>
    <w:rsid w:val="00994D53"/>
    <w:rsid w:val="009968FC"/>
    <w:rsid w:val="00997518"/>
    <w:rsid w:val="009A0336"/>
    <w:rsid w:val="009A1410"/>
    <w:rsid w:val="009A16C9"/>
    <w:rsid w:val="009A18DB"/>
    <w:rsid w:val="009A2245"/>
    <w:rsid w:val="009A2A1D"/>
    <w:rsid w:val="009A3ACB"/>
    <w:rsid w:val="009A5476"/>
    <w:rsid w:val="009A7314"/>
    <w:rsid w:val="009A7B0F"/>
    <w:rsid w:val="009A7C31"/>
    <w:rsid w:val="009B0A6C"/>
    <w:rsid w:val="009B10C3"/>
    <w:rsid w:val="009B19F9"/>
    <w:rsid w:val="009B3532"/>
    <w:rsid w:val="009B3F11"/>
    <w:rsid w:val="009B4E3C"/>
    <w:rsid w:val="009B5424"/>
    <w:rsid w:val="009B68D4"/>
    <w:rsid w:val="009B7238"/>
    <w:rsid w:val="009B7E35"/>
    <w:rsid w:val="009C0E93"/>
    <w:rsid w:val="009C1198"/>
    <w:rsid w:val="009C1394"/>
    <w:rsid w:val="009C5972"/>
    <w:rsid w:val="009C5ECA"/>
    <w:rsid w:val="009C747F"/>
    <w:rsid w:val="009D0571"/>
    <w:rsid w:val="009D0867"/>
    <w:rsid w:val="009D1490"/>
    <w:rsid w:val="009D1EE1"/>
    <w:rsid w:val="009D2607"/>
    <w:rsid w:val="009D30BA"/>
    <w:rsid w:val="009D3FE5"/>
    <w:rsid w:val="009D56EF"/>
    <w:rsid w:val="009D72CC"/>
    <w:rsid w:val="009D76E3"/>
    <w:rsid w:val="009D7DD4"/>
    <w:rsid w:val="009E04DD"/>
    <w:rsid w:val="009E120D"/>
    <w:rsid w:val="009E17B9"/>
    <w:rsid w:val="009E3670"/>
    <w:rsid w:val="009E74B5"/>
    <w:rsid w:val="009F2385"/>
    <w:rsid w:val="009F28F6"/>
    <w:rsid w:val="009F2BD4"/>
    <w:rsid w:val="009F304D"/>
    <w:rsid w:val="009F3489"/>
    <w:rsid w:val="009F3EAD"/>
    <w:rsid w:val="009F46DA"/>
    <w:rsid w:val="009F618D"/>
    <w:rsid w:val="009F7B13"/>
    <w:rsid w:val="009F7EE1"/>
    <w:rsid w:val="00A00509"/>
    <w:rsid w:val="00A00DC3"/>
    <w:rsid w:val="00A02FD9"/>
    <w:rsid w:val="00A05C03"/>
    <w:rsid w:val="00A07568"/>
    <w:rsid w:val="00A07FE6"/>
    <w:rsid w:val="00A110AD"/>
    <w:rsid w:val="00A12360"/>
    <w:rsid w:val="00A15E46"/>
    <w:rsid w:val="00A16B57"/>
    <w:rsid w:val="00A17D2B"/>
    <w:rsid w:val="00A219DD"/>
    <w:rsid w:val="00A21FFE"/>
    <w:rsid w:val="00A225A8"/>
    <w:rsid w:val="00A2334A"/>
    <w:rsid w:val="00A23CF7"/>
    <w:rsid w:val="00A24702"/>
    <w:rsid w:val="00A25A39"/>
    <w:rsid w:val="00A269AE"/>
    <w:rsid w:val="00A2796B"/>
    <w:rsid w:val="00A317DC"/>
    <w:rsid w:val="00A346B4"/>
    <w:rsid w:val="00A3507F"/>
    <w:rsid w:val="00A3682E"/>
    <w:rsid w:val="00A36AA7"/>
    <w:rsid w:val="00A36D8F"/>
    <w:rsid w:val="00A375DE"/>
    <w:rsid w:val="00A37970"/>
    <w:rsid w:val="00A41408"/>
    <w:rsid w:val="00A43931"/>
    <w:rsid w:val="00A45796"/>
    <w:rsid w:val="00A507F2"/>
    <w:rsid w:val="00A5089B"/>
    <w:rsid w:val="00A526BA"/>
    <w:rsid w:val="00A54070"/>
    <w:rsid w:val="00A5505A"/>
    <w:rsid w:val="00A60BA9"/>
    <w:rsid w:val="00A611DC"/>
    <w:rsid w:val="00A6173B"/>
    <w:rsid w:val="00A61AC6"/>
    <w:rsid w:val="00A61BC9"/>
    <w:rsid w:val="00A6323F"/>
    <w:rsid w:val="00A6468F"/>
    <w:rsid w:val="00A649E0"/>
    <w:rsid w:val="00A70ABB"/>
    <w:rsid w:val="00A716EB"/>
    <w:rsid w:val="00A723ED"/>
    <w:rsid w:val="00A730B1"/>
    <w:rsid w:val="00A740C5"/>
    <w:rsid w:val="00A77BD6"/>
    <w:rsid w:val="00A80123"/>
    <w:rsid w:val="00A818C4"/>
    <w:rsid w:val="00A8243F"/>
    <w:rsid w:val="00A82E97"/>
    <w:rsid w:val="00A8367D"/>
    <w:rsid w:val="00A83DE6"/>
    <w:rsid w:val="00A849FE"/>
    <w:rsid w:val="00A85D8D"/>
    <w:rsid w:val="00A86D28"/>
    <w:rsid w:val="00A93419"/>
    <w:rsid w:val="00A93E87"/>
    <w:rsid w:val="00A95DF7"/>
    <w:rsid w:val="00A9625D"/>
    <w:rsid w:val="00AA061C"/>
    <w:rsid w:val="00AA2A9F"/>
    <w:rsid w:val="00AA3002"/>
    <w:rsid w:val="00AA342B"/>
    <w:rsid w:val="00AA4C4B"/>
    <w:rsid w:val="00AA61EC"/>
    <w:rsid w:val="00AA7461"/>
    <w:rsid w:val="00AB0FF3"/>
    <w:rsid w:val="00AB56C0"/>
    <w:rsid w:val="00AB69CB"/>
    <w:rsid w:val="00AC0186"/>
    <w:rsid w:val="00AC2161"/>
    <w:rsid w:val="00AC3AFB"/>
    <w:rsid w:val="00AC50D0"/>
    <w:rsid w:val="00AC58BF"/>
    <w:rsid w:val="00AC6FEE"/>
    <w:rsid w:val="00AC7331"/>
    <w:rsid w:val="00AC7CEB"/>
    <w:rsid w:val="00AD00FB"/>
    <w:rsid w:val="00AD0C17"/>
    <w:rsid w:val="00AD0E38"/>
    <w:rsid w:val="00AD107B"/>
    <w:rsid w:val="00AD3210"/>
    <w:rsid w:val="00AD4E8B"/>
    <w:rsid w:val="00AD7E07"/>
    <w:rsid w:val="00AE0809"/>
    <w:rsid w:val="00AE273F"/>
    <w:rsid w:val="00AE4A28"/>
    <w:rsid w:val="00AE4C0D"/>
    <w:rsid w:val="00AE50E2"/>
    <w:rsid w:val="00AE5488"/>
    <w:rsid w:val="00AE7005"/>
    <w:rsid w:val="00AF0C36"/>
    <w:rsid w:val="00AF2A7E"/>
    <w:rsid w:val="00AF2B68"/>
    <w:rsid w:val="00AF31D4"/>
    <w:rsid w:val="00AF3A73"/>
    <w:rsid w:val="00AF40C7"/>
    <w:rsid w:val="00AF53CF"/>
    <w:rsid w:val="00B007A2"/>
    <w:rsid w:val="00B0290A"/>
    <w:rsid w:val="00B032FA"/>
    <w:rsid w:val="00B03618"/>
    <w:rsid w:val="00B03B48"/>
    <w:rsid w:val="00B05670"/>
    <w:rsid w:val="00B07039"/>
    <w:rsid w:val="00B10CC2"/>
    <w:rsid w:val="00B11201"/>
    <w:rsid w:val="00B121B1"/>
    <w:rsid w:val="00B128E9"/>
    <w:rsid w:val="00B130AD"/>
    <w:rsid w:val="00B13E85"/>
    <w:rsid w:val="00B147AD"/>
    <w:rsid w:val="00B15102"/>
    <w:rsid w:val="00B169CC"/>
    <w:rsid w:val="00B17F8A"/>
    <w:rsid w:val="00B23212"/>
    <w:rsid w:val="00B2391C"/>
    <w:rsid w:val="00B23C7A"/>
    <w:rsid w:val="00B24F93"/>
    <w:rsid w:val="00B26B67"/>
    <w:rsid w:val="00B31038"/>
    <w:rsid w:val="00B344D8"/>
    <w:rsid w:val="00B34866"/>
    <w:rsid w:val="00B34F08"/>
    <w:rsid w:val="00B353C4"/>
    <w:rsid w:val="00B40B56"/>
    <w:rsid w:val="00B431DB"/>
    <w:rsid w:val="00B448AB"/>
    <w:rsid w:val="00B44CAD"/>
    <w:rsid w:val="00B50A21"/>
    <w:rsid w:val="00B510D9"/>
    <w:rsid w:val="00B5156D"/>
    <w:rsid w:val="00B533E8"/>
    <w:rsid w:val="00B5645C"/>
    <w:rsid w:val="00B566C8"/>
    <w:rsid w:val="00B57315"/>
    <w:rsid w:val="00B60D78"/>
    <w:rsid w:val="00B61C8C"/>
    <w:rsid w:val="00B62199"/>
    <w:rsid w:val="00B6529B"/>
    <w:rsid w:val="00B66EC5"/>
    <w:rsid w:val="00B67565"/>
    <w:rsid w:val="00B73044"/>
    <w:rsid w:val="00B73D4F"/>
    <w:rsid w:val="00B73E0B"/>
    <w:rsid w:val="00B74672"/>
    <w:rsid w:val="00B756A8"/>
    <w:rsid w:val="00B7718F"/>
    <w:rsid w:val="00B77B30"/>
    <w:rsid w:val="00B80361"/>
    <w:rsid w:val="00B82041"/>
    <w:rsid w:val="00B82964"/>
    <w:rsid w:val="00B83576"/>
    <w:rsid w:val="00B84B05"/>
    <w:rsid w:val="00B854D9"/>
    <w:rsid w:val="00B87E66"/>
    <w:rsid w:val="00B90D06"/>
    <w:rsid w:val="00B91BA4"/>
    <w:rsid w:val="00B91EBF"/>
    <w:rsid w:val="00B920BF"/>
    <w:rsid w:val="00B9297A"/>
    <w:rsid w:val="00B9389A"/>
    <w:rsid w:val="00B961F4"/>
    <w:rsid w:val="00B96627"/>
    <w:rsid w:val="00B966AA"/>
    <w:rsid w:val="00B974F0"/>
    <w:rsid w:val="00BA0875"/>
    <w:rsid w:val="00BA0D18"/>
    <w:rsid w:val="00BA139B"/>
    <w:rsid w:val="00BA21E6"/>
    <w:rsid w:val="00BA65F8"/>
    <w:rsid w:val="00BA6B62"/>
    <w:rsid w:val="00BA6E46"/>
    <w:rsid w:val="00BB3815"/>
    <w:rsid w:val="00BB441B"/>
    <w:rsid w:val="00BB516E"/>
    <w:rsid w:val="00BB56CB"/>
    <w:rsid w:val="00BB5B4B"/>
    <w:rsid w:val="00BB770F"/>
    <w:rsid w:val="00BC133A"/>
    <w:rsid w:val="00BC2DAE"/>
    <w:rsid w:val="00BC2EB2"/>
    <w:rsid w:val="00BC377E"/>
    <w:rsid w:val="00BC6796"/>
    <w:rsid w:val="00BD2E25"/>
    <w:rsid w:val="00BD3F8D"/>
    <w:rsid w:val="00BD5690"/>
    <w:rsid w:val="00BD67B1"/>
    <w:rsid w:val="00BD6D2E"/>
    <w:rsid w:val="00BD72C0"/>
    <w:rsid w:val="00BE0230"/>
    <w:rsid w:val="00BE24F1"/>
    <w:rsid w:val="00BE2BCB"/>
    <w:rsid w:val="00BE324A"/>
    <w:rsid w:val="00BE3B56"/>
    <w:rsid w:val="00BE63F0"/>
    <w:rsid w:val="00BE6EBA"/>
    <w:rsid w:val="00BE6EDB"/>
    <w:rsid w:val="00BF0489"/>
    <w:rsid w:val="00BF400D"/>
    <w:rsid w:val="00BF429B"/>
    <w:rsid w:val="00BF4F5D"/>
    <w:rsid w:val="00BF5FF8"/>
    <w:rsid w:val="00C03763"/>
    <w:rsid w:val="00C06114"/>
    <w:rsid w:val="00C0625A"/>
    <w:rsid w:val="00C07A87"/>
    <w:rsid w:val="00C10E87"/>
    <w:rsid w:val="00C1118B"/>
    <w:rsid w:val="00C11EAE"/>
    <w:rsid w:val="00C11EDD"/>
    <w:rsid w:val="00C1364F"/>
    <w:rsid w:val="00C155DB"/>
    <w:rsid w:val="00C165C4"/>
    <w:rsid w:val="00C201E0"/>
    <w:rsid w:val="00C2055F"/>
    <w:rsid w:val="00C22883"/>
    <w:rsid w:val="00C245AB"/>
    <w:rsid w:val="00C25CB8"/>
    <w:rsid w:val="00C26710"/>
    <w:rsid w:val="00C26FF9"/>
    <w:rsid w:val="00C30522"/>
    <w:rsid w:val="00C30681"/>
    <w:rsid w:val="00C307A9"/>
    <w:rsid w:val="00C3193E"/>
    <w:rsid w:val="00C338E6"/>
    <w:rsid w:val="00C3397B"/>
    <w:rsid w:val="00C349FE"/>
    <w:rsid w:val="00C34CB0"/>
    <w:rsid w:val="00C355BD"/>
    <w:rsid w:val="00C35645"/>
    <w:rsid w:val="00C42FCB"/>
    <w:rsid w:val="00C45971"/>
    <w:rsid w:val="00C467E8"/>
    <w:rsid w:val="00C50F3D"/>
    <w:rsid w:val="00C53321"/>
    <w:rsid w:val="00C539E4"/>
    <w:rsid w:val="00C53FAC"/>
    <w:rsid w:val="00C548CB"/>
    <w:rsid w:val="00C55140"/>
    <w:rsid w:val="00C55667"/>
    <w:rsid w:val="00C558F9"/>
    <w:rsid w:val="00C56778"/>
    <w:rsid w:val="00C57141"/>
    <w:rsid w:val="00C631C4"/>
    <w:rsid w:val="00C638B1"/>
    <w:rsid w:val="00C64440"/>
    <w:rsid w:val="00C657AB"/>
    <w:rsid w:val="00C70FD5"/>
    <w:rsid w:val="00C71A12"/>
    <w:rsid w:val="00C74BF1"/>
    <w:rsid w:val="00C75A40"/>
    <w:rsid w:val="00C770B3"/>
    <w:rsid w:val="00C80293"/>
    <w:rsid w:val="00C80994"/>
    <w:rsid w:val="00C82143"/>
    <w:rsid w:val="00C82F07"/>
    <w:rsid w:val="00C83663"/>
    <w:rsid w:val="00C86965"/>
    <w:rsid w:val="00C90E49"/>
    <w:rsid w:val="00C91701"/>
    <w:rsid w:val="00C91924"/>
    <w:rsid w:val="00C9254E"/>
    <w:rsid w:val="00C928E4"/>
    <w:rsid w:val="00C932A3"/>
    <w:rsid w:val="00C93B18"/>
    <w:rsid w:val="00C9453C"/>
    <w:rsid w:val="00C95EFC"/>
    <w:rsid w:val="00CA09B9"/>
    <w:rsid w:val="00CA3B25"/>
    <w:rsid w:val="00CA3B8B"/>
    <w:rsid w:val="00CA3DCC"/>
    <w:rsid w:val="00CA3EB0"/>
    <w:rsid w:val="00CA4C3D"/>
    <w:rsid w:val="00CA516F"/>
    <w:rsid w:val="00CB0CB3"/>
    <w:rsid w:val="00CB0E8F"/>
    <w:rsid w:val="00CB3BD2"/>
    <w:rsid w:val="00CB3E97"/>
    <w:rsid w:val="00CB502E"/>
    <w:rsid w:val="00CC03EC"/>
    <w:rsid w:val="00CC1E3A"/>
    <w:rsid w:val="00CC2612"/>
    <w:rsid w:val="00CC3E96"/>
    <w:rsid w:val="00CC4469"/>
    <w:rsid w:val="00CC4470"/>
    <w:rsid w:val="00CC45C9"/>
    <w:rsid w:val="00CC7DD0"/>
    <w:rsid w:val="00CD05A0"/>
    <w:rsid w:val="00CD10F1"/>
    <w:rsid w:val="00CD1804"/>
    <w:rsid w:val="00CD39EC"/>
    <w:rsid w:val="00CD6D14"/>
    <w:rsid w:val="00CD6EF6"/>
    <w:rsid w:val="00CD76B5"/>
    <w:rsid w:val="00CE1537"/>
    <w:rsid w:val="00CE32CD"/>
    <w:rsid w:val="00CE3A18"/>
    <w:rsid w:val="00CE5807"/>
    <w:rsid w:val="00CE6BC5"/>
    <w:rsid w:val="00CE7B2B"/>
    <w:rsid w:val="00CF01D0"/>
    <w:rsid w:val="00CF01DB"/>
    <w:rsid w:val="00CF1852"/>
    <w:rsid w:val="00CF2C24"/>
    <w:rsid w:val="00CF30AA"/>
    <w:rsid w:val="00CF3B78"/>
    <w:rsid w:val="00CF3E5D"/>
    <w:rsid w:val="00CF466D"/>
    <w:rsid w:val="00CF49A9"/>
    <w:rsid w:val="00CF595A"/>
    <w:rsid w:val="00CF5CCD"/>
    <w:rsid w:val="00CF6145"/>
    <w:rsid w:val="00CF6F36"/>
    <w:rsid w:val="00CF7D57"/>
    <w:rsid w:val="00D010BA"/>
    <w:rsid w:val="00D02E96"/>
    <w:rsid w:val="00D03E26"/>
    <w:rsid w:val="00D078D8"/>
    <w:rsid w:val="00D0793E"/>
    <w:rsid w:val="00D0793F"/>
    <w:rsid w:val="00D07DD9"/>
    <w:rsid w:val="00D126E4"/>
    <w:rsid w:val="00D13B29"/>
    <w:rsid w:val="00D154A0"/>
    <w:rsid w:val="00D22A2C"/>
    <w:rsid w:val="00D23374"/>
    <w:rsid w:val="00D238B4"/>
    <w:rsid w:val="00D2407A"/>
    <w:rsid w:val="00D26B8B"/>
    <w:rsid w:val="00D26DC7"/>
    <w:rsid w:val="00D3088B"/>
    <w:rsid w:val="00D34BB2"/>
    <w:rsid w:val="00D35B02"/>
    <w:rsid w:val="00D35C09"/>
    <w:rsid w:val="00D366CA"/>
    <w:rsid w:val="00D36F15"/>
    <w:rsid w:val="00D4018E"/>
    <w:rsid w:val="00D40FA6"/>
    <w:rsid w:val="00D41D2A"/>
    <w:rsid w:val="00D456FF"/>
    <w:rsid w:val="00D4744D"/>
    <w:rsid w:val="00D504BD"/>
    <w:rsid w:val="00D5125C"/>
    <w:rsid w:val="00D5153D"/>
    <w:rsid w:val="00D51F4A"/>
    <w:rsid w:val="00D5303A"/>
    <w:rsid w:val="00D538D3"/>
    <w:rsid w:val="00D55797"/>
    <w:rsid w:val="00D56094"/>
    <w:rsid w:val="00D567C6"/>
    <w:rsid w:val="00D56FF6"/>
    <w:rsid w:val="00D57F2D"/>
    <w:rsid w:val="00D61333"/>
    <w:rsid w:val="00D61B19"/>
    <w:rsid w:val="00D61BAC"/>
    <w:rsid w:val="00D64658"/>
    <w:rsid w:val="00D64D75"/>
    <w:rsid w:val="00D667CF"/>
    <w:rsid w:val="00D67684"/>
    <w:rsid w:val="00D70F75"/>
    <w:rsid w:val="00D727F0"/>
    <w:rsid w:val="00D75ADC"/>
    <w:rsid w:val="00D83BE5"/>
    <w:rsid w:val="00D83D88"/>
    <w:rsid w:val="00D84EA7"/>
    <w:rsid w:val="00D86929"/>
    <w:rsid w:val="00D8776F"/>
    <w:rsid w:val="00D8791E"/>
    <w:rsid w:val="00D87FBF"/>
    <w:rsid w:val="00D908AA"/>
    <w:rsid w:val="00D90C1E"/>
    <w:rsid w:val="00D92392"/>
    <w:rsid w:val="00D94CED"/>
    <w:rsid w:val="00D95B63"/>
    <w:rsid w:val="00D96BE5"/>
    <w:rsid w:val="00D973E7"/>
    <w:rsid w:val="00D9761C"/>
    <w:rsid w:val="00D976EC"/>
    <w:rsid w:val="00D97ADD"/>
    <w:rsid w:val="00DA01B9"/>
    <w:rsid w:val="00DA0BB6"/>
    <w:rsid w:val="00DA27AF"/>
    <w:rsid w:val="00DA385A"/>
    <w:rsid w:val="00DA699E"/>
    <w:rsid w:val="00DA6BA0"/>
    <w:rsid w:val="00DA79F0"/>
    <w:rsid w:val="00DA7D24"/>
    <w:rsid w:val="00DB181B"/>
    <w:rsid w:val="00DB2938"/>
    <w:rsid w:val="00DB2A28"/>
    <w:rsid w:val="00DB3908"/>
    <w:rsid w:val="00DC2EFC"/>
    <w:rsid w:val="00DC674F"/>
    <w:rsid w:val="00DC75AA"/>
    <w:rsid w:val="00DC799D"/>
    <w:rsid w:val="00DC7CF5"/>
    <w:rsid w:val="00DD0DE1"/>
    <w:rsid w:val="00DD15B0"/>
    <w:rsid w:val="00DD302F"/>
    <w:rsid w:val="00DD341B"/>
    <w:rsid w:val="00DD4288"/>
    <w:rsid w:val="00DD4CCF"/>
    <w:rsid w:val="00DD4EF3"/>
    <w:rsid w:val="00DD5416"/>
    <w:rsid w:val="00DD6971"/>
    <w:rsid w:val="00DD7E54"/>
    <w:rsid w:val="00DE0463"/>
    <w:rsid w:val="00DE1553"/>
    <w:rsid w:val="00DE22C5"/>
    <w:rsid w:val="00DE26C8"/>
    <w:rsid w:val="00DE2F79"/>
    <w:rsid w:val="00DE33B7"/>
    <w:rsid w:val="00DE33FB"/>
    <w:rsid w:val="00DE40F0"/>
    <w:rsid w:val="00DE5209"/>
    <w:rsid w:val="00DE6CA4"/>
    <w:rsid w:val="00DE714A"/>
    <w:rsid w:val="00DE79B3"/>
    <w:rsid w:val="00DF034F"/>
    <w:rsid w:val="00DF1382"/>
    <w:rsid w:val="00DF1479"/>
    <w:rsid w:val="00DF1BF6"/>
    <w:rsid w:val="00DF2E79"/>
    <w:rsid w:val="00DF38B6"/>
    <w:rsid w:val="00DF591E"/>
    <w:rsid w:val="00E0172F"/>
    <w:rsid w:val="00E02975"/>
    <w:rsid w:val="00E02DD6"/>
    <w:rsid w:val="00E03350"/>
    <w:rsid w:val="00E0545A"/>
    <w:rsid w:val="00E05626"/>
    <w:rsid w:val="00E0744F"/>
    <w:rsid w:val="00E10B0E"/>
    <w:rsid w:val="00E10B6E"/>
    <w:rsid w:val="00E11FE4"/>
    <w:rsid w:val="00E136DC"/>
    <w:rsid w:val="00E13C2C"/>
    <w:rsid w:val="00E14682"/>
    <w:rsid w:val="00E211D1"/>
    <w:rsid w:val="00E223BC"/>
    <w:rsid w:val="00E2448E"/>
    <w:rsid w:val="00E30D31"/>
    <w:rsid w:val="00E312BF"/>
    <w:rsid w:val="00E3327D"/>
    <w:rsid w:val="00E34EE1"/>
    <w:rsid w:val="00E40123"/>
    <w:rsid w:val="00E43766"/>
    <w:rsid w:val="00E46E96"/>
    <w:rsid w:val="00E4786A"/>
    <w:rsid w:val="00E47AE2"/>
    <w:rsid w:val="00E530DE"/>
    <w:rsid w:val="00E5600C"/>
    <w:rsid w:val="00E603AB"/>
    <w:rsid w:val="00E6249D"/>
    <w:rsid w:val="00E63510"/>
    <w:rsid w:val="00E63A0D"/>
    <w:rsid w:val="00E67FEF"/>
    <w:rsid w:val="00E72580"/>
    <w:rsid w:val="00E737E7"/>
    <w:rsid w:val="00E74847"/>
    <w:rsid w:val="00E768EE"/>
    <w:rsid w:val="00E775FD"/>
    <w:rsid w:val="00E77F51"/>
    <w:rsid w:val="00E80B04"/>
    <w:rsid w:val="00E84168"/>
    <w:rsid w:val="00E85AA1"/>
    <w:rsid w:val="00E8714D"/>
    <w:rsid w:val="00E87839"/>
    <w:rsid w:val="00E91832"/>
    <w:rsid w:val="00E91E6C"/>
    <w:rsid w:val="00E92A4F"/>
    <w:rsid w:val="00E935DC"/>
    <w:rsid w:val="00E93EDE"/>
    <w:rsid w:val="00E9469D"/>
    <w:rsid w:val="00E95338"/>
    <w:rsid w:val="00E95E7E"/>
    <w:rsid w:val="00E966C8"/>
    <w:rsid w:val="00E96C59"/>
    <w:rsid w:val="00E96E45"/>
    <w:rsid w:val="00E96EF4"/>
    <w:rsid w:val="00E97D39"/>
    <w:rsid w:val="00EA0AC7"/>
    <w:rsid w:val="00EA2B7C"/>
    <w:rsid w:val="00EA37EB"/>
    <w:rsid w:val="00EA40BC"/>
    <w:rsid w:val="00EA54AF"/>
    <w:rsid w:val="00EA58AD"/>
    <w:rsid w:val="00EA5D14"/>
    <w:rsid w:val="00EA648F"/>
    <w:rsid w:val="00EA68E9"/>
    <w:rsid w:val="00EB1356"/>
    <w:rsid w:val="00EB1A82"/>
    <w:rsid w:val="00EB1D25"/>
    <w:rsid w:val="00EB2570"/>
    <w:rsid w:val="00EB3F06"/>
    <w:rsid w:val="00EB5A2B"/>
    <w:rsid w:val="00EB6A31"/>
    <w:rsid w:val="00EB6ACC"/>
    <w:rsid w:val="00EB79AC"/>
    <w:rsid w:val="00EC0ED7"/>
    <w:rsid w:val="00EC377B"/>
    <w:rsid w:val="00EC563A"/>
    <w:rsid w:val="00EC5890"/>
    <w:rsid w:val="00EC5E20"/>
    <w:rsid w:val="00EC7717"/>
    <w:rsid w:val="00ED1361"/>
    <w:rsid w:val="00ED3E89"/>
    <w:rsid w:val="00ED652F"/>
    <w:rsid w:val="00ED7994"/>
    <w:rsid w:val="00EE50D4"/>
    <w:rsid w:val="00EE5F79"/>
    <w:rsid w:val="00EE7638"/>
    <w:rsid w:val="00EE768B"/>
    <w:rsid w:val="00EF07F9"/>
    <w:rsid w:val="00EF0ECB"/>
    <w:rsid w:val="00EF164C"/>
    <w:rsid w:val="00EF1BE2"/>
    <w:rsid w:val="00EF20BF"/>
    <w:rsid w:val="00EF3BBE"/>
    <w:rsid w:val="00EF56D7"/>
    <w:rsid w:val="00EF5771"/>
    <w:rsid w:val="00EF6753"/>
    <w:rsid w:val="00EF7751"/>
    <w:rsid w:val="00F00070"/>
    <w:rsid w:val="00F02C46"/>
    <w:rsid w:val="00F0313D"/>
    <w:rsid w:val="00F034F9"/>
    <w:rsid w:val="00F03644"/>
    <w:rsid w:val="00F04E5F"/>
    <w:rsid w:val="00F05B8A"/>
    <w:rsid w:val="00F06729"/>
    <w:rsid w:val="00F07C72"/>
    <w:rsid w:val="00F07E32"/>
    <w:rsid w:val="00F10EF4"/>
    <w:rsid w:val="00F12171"/>
    <w:rsid w:val="00F15196"/>
    <w:rsid w:val="00F1538E"/>
    <w:rsid w:val="00F16C05"/>
    <w:rsid w:val="00F21D30"/>
    <w:rsid w:val="00F22701"/>
    <w:rsid w:val="00F22A7B"/>
    <w:rsid w:val="00F25CC7"/>
    <w:rsid w:val="00F26291"/>
    <w:rsid w:val="00F273A5"/>
    <w:rsid w:val="00F3030E"/>
    <w:rsid w:val="00F30B5D"/>
    <w:rsid w:val="00F30CE9"/>
    <w:rsid w:val="00F32FDC"/>
    <w:rsid w:val="00F33405"/>
    <w:rsid w:val="00F34A95"/>
    <w:rsid w:val="00F3582F"/>
    <w:rsid w:val="00F36407"/>
    <w:rsid w:val="00F37CF3"/>
    <w:rsid w:val="00F404E0"/>
    <w:rsid w:val="00F42546"/>
    <w:rsid w:val="00F43028"/>
    <w:rsid w:val="00F44EBC"/>
    <w:rsid w:val="00F47834"/>
    <w:rsid w:val="00F47A3B"/>
    <w:rsid w:val="00F51BBE"/>
    <w:rsid w:val="00F52A92"/>
    <w:rsid w:val="00F52CF5"/>
    <w:rsid w:val="00F548CD"/>
    <w:rsid w:val="00F604FE"/>
    <w:rsid w:val="00F60895"/>
    <w:rsid w:val="00F61D5A"/>
    <w:rsid w:val="00F62093"/>
    <w:rsid w:val="00F63A52"/>
    <w:rsid w:val="00F63E8E"/>
    <w:rsid w:val="00F7068B"/>
    <w:rsid w:val="00F715DF"/>
    <w:rsid w:val="00F719B8"/>
    <w:rsid w:val="00F73C36"/>
    <w:rsid w:val="00F74908"/>
    <w:rsid w:val="00F76B01"/>
    <w:rsid w:val="00F77552"/>
    <w:rsid w:val="00F80629"/>
    <w:rsid w:val="00F807FD"/>
    <w:rsid w:val="00F80EFE"/>
    <w:rsid w:val="00F81E3B"/>
    <w:rsid w:val="00F82099"/>
    <w:rsid w:val="00F84DFC"/>
    <w:rsid w:val="00F86408"/>
    <w:rsid w:val="00F867F5"/>
    <w:rsid w:val="00F86C5B"/>
    <w:rsid w:val="00F87FC5"/>
    <w:rsid w:val="00F92C94"/>
    <w:rsid w:val="00F9310B"/>
    <w:rsid w:val="00F9401F"/>
    <w:rsid w:val="00F958FE"/>
    <w:rsid w:val="00F95F8A"/>
    <w:rsid w:val="00FA020E"/>
    <w:rsid w:val="00FA0516"/>
    <w:rsid w:val="00FA35FA"/>
    <w:rsid w:val="00FA3CFC"/>
    <w:rsid w:val="00FA42EA"/>
    <w:rsid w:val="00FA4DE3"/>
    <w:rsid w:val="00FA64E6"/>
    <w:rsid w:val="00FA6A76"/>
    <w:rsid w:val="00FA6B3F"/>
    <w:rsid w:val="00FA7525"/>
    <w:rsid w:val="00FB1F81"/>
    <w:rsid w:val="00FB3114"/>
    <w:rsid w:val="00FB5B16"/>
    <w:rsid w:val="00FB5CCE"/>
    <w:rsid w:val="00FB61AD"/>
    <w:rsid w:val="00FC005D"/>
    <w:rsid w:val="00FC0130"/>
    <w:rsid w:val="00FC429F"/>
    <w:rsid w:val="00FC652A"/>
    <w:rsid w:val="00FC6F1B"/>
    <w:rsid w:val="00FD0484"/>
    <w:rsid w:val="00FD0CEF"/>
    <w:rsid w:val="00FD10CD"/>
    <w:rsid w:val="00FD17F8"/>
    <w:rsid w:val="00FD22A6"/>
    <w:rsid w:val="00FD398D"/>
    <w:rsid w:val="00FD432D"/>
    <w:rsid w:val="00FD4747"/>
    <w:rsid w:val="00FD5C30"/>
    <w:rsid w:val="00FD6F52"/>
    <w:rsid w:val="00FD787E"/>
    <w:rsid w:val="00FE063E"/>
    <w:rsid w:val="00FE1345"/>
    <w:rsid w:val="00FE1AED"/>
    <w:rsid w:val="00FE37C8"/>
    <w:rsid w:val="00FE3EBD"/>
    <w:rsid w:val="00FE4EBF"/>
    <w:rsid w:val="00FE4F7B"/>
    <w:rsid w:val="00FE5153"/>
    <w:rsid w:val="00FE52CF"/>
    <w:rsid w:val="00FE66D8"/>
    <w:rsid w:val="00FE68B9"/>
    <w:rsid w:val="00FF01E9"/>
    <w:rsid w:val="00FF11AD"/>
    <w:rsid w:val="00FF43DD"/>
    <w:rsid w:val="00FF46CB"/>
    <w:rsid w:val="00FF7175"/>
    <w:rsid w:val="02887713"/>
    <w:rsid w:val="05D6F8A5"/>
    <w:rsid w:val="06BF4A4F"/>
    <w:rsid w:val="07BC28BD"/>
    <w:rsid w:val="0E002377"/>
    <w:rsid w:val="0E7E76C5"/>
    <w:rsid w:val="0EBFDD35"/>
    <w:rsid w:val="0F2CF381"/>
    <w:rsid w:val="10D6D3B1"/>
    <w:rsid w:val="1262F9E1"/>
    <w:rsid w:val="13020D2A"/>
    <w:rsid w:val="14467458"/>
    <w:rsid w:val="14CB214F"/>
    <w:rsid w:val="16055B57"/>
    <w:rsid w:val="169AE751"/>
    <w:rsid w:val="1836F862"/>
    <w:rsid w:val="184D6780"/>
    <w:rsid w:val="1A0E9BF7"/>
    <w:rsid w:val="1F267F16"/>
    <w:rsid w:val="25EF6AE9"/>
    <w:rsid w:val="2643DBCC"/>
    <w:rsid w:val="2741B3B6"/>
    <w:rsid w:val="274890EA"/>
    <w:rsid w:val="2ABAD490"/>
    <w:rsid w:val="2B448A92"/>
    <w:rsid w:val="2BF200B3"/>
    <w:rsid w:val="2D435786"/>
    <w:rsid w:val="349DF17E"/>
    <w:rsid w:val="34AF39B3"/>
    <w:rsid w:val="34D6E12A"/>
    <w:rsid w:val="3561B4DE"/>
    <w:rsid w:val="3838C16D"/>
    <w:rsid w:val="3B3E7D69"/>
    <w:rsid w:val="3CF1122B"/>
    <w:rsid w:val="3F00B500"/>
    <w:rsid w:val="430969BB"/>
    <w:rsid w:val="4335C7E1"/>
    <w:rsid w:val="48370C8D"/>
    <w:rsid w:val="49B61DC8"/>
    <w:rsid w:val="4A02DCBE"/>
    <w:rsid w:val="4D71DA4E"/>
    <w:rsid w:val="4FF6D54D"/>
    <w:rsid w:val="5482F917"/>
    <w:rsid w:val="549506F7"/>
    <w:rsid w:val="54CF3F97"/>
    <w:rsid w:val="57D17FEA"/>
    <w:rsid w:val="58231B4D"/>
    <w:rsid w:val="58873F2B"/>
    <w:rsid w:val="5A410354"/>
    <w:rsid w:val="5AA4F559"/>
    <w:rsid w:val="5C21F887"/>
    <w:rsid w:val="5F4782DE"/>
    <w:rsid w:val="6005DCD5"/>
    <w:rsid w:val="6201821C"/>
    <w:rsid w:val="6238246A"/>
    <w:rsid w:val="6AC6138F"/>
    <w:rsid w:val="6C2A9592"/>
    <w:rsid w:val="6CA47069"/>
    <w:rsid w:val="6E2C5D97"/>
    <w:rsid w:val="6F7B0620"/>
    <w:rsid w:val="7043D25B"/>
    <w:rsid w:val="7108ECD8"/>
    <w:rsid w:val="7246DBA5"/>
    <w:rsid w:val="734F9E14"/>
    <w:rsid w:val="75068A70"/>
    <w:rsid w:val="767A0578"/>
    <w:rsid w:val="771D86D6"/>
    <w:rsid w:val="7A26503A"/>
    <w:rsid w:val="7AA26732"/>
    <w:rsid w:val="7E2E85E8"/>
    <w:rsid w:val="7F06872F"/>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7763D62"/>
  <w15:docId w15:val="{70DDF3B2-3942-4E57-BAFB-3F20B8CE49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2"/>
        <w:lang w:val="de-DE" w:eastAsia="de-DE" w:bidi="ar-SA"/>
      </w:rPr>
    </w:rPrDefault>
    <w:pPrDefault/>
  </w:docDefaults>
  <w:latentStyles w:defLockedState="0" w:defUIPriority="99" w:defSemiHidden="0" w:defUnhideWhenUsed="0" w:defQFormat="0" w:count="375">
    <w:lsdException w:name="Normal" w:uiPriority="0" w:qFormat="1"/>
    <w:lsdException w:name="heading 1" w:locked="1" w:qFormat="1"/>
    <w:lsdException w:name="heading 2" w:locked="1" w:uiPriority="0" w:qFormat="1"/>
    <w:lsdException w:name="heading 3" w:locked="1" w:uiPriority="0"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qFormat="1"/>
    <w:lsdException w:name="Emphasis" w:uiPriority="20" w:qFormat="1"/>
    <w:lsdException w:name="Document Map" w:semiHidden="1" w:unhideWhenUsed="1"/>
    <w:lsdException w:name="Plain Text" w:lock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aliases w:val="MedCom: Brødtekst"/>
    <w:qFormat/>
    <w:rsid w:val="007A77BA"/>
    <w:pPr>
      <w:spacing w:after="120"/>
    </w:pPr>
    <w:rPr>
      <w:rFonts w:asciiTheme="minorHAnsi" w:eastAsia="Times New Roman" w:hAnsiTheme="minorHAnsi"/>
      <w:szCs w:val="24"/>
      <w:lang w:val="da-DK" w:eastAsia="en-US"/>
    </w:rPr>
  </w:style>
  <w:style w:type="paragraph" w:styleId="Overskrift1">
    <w:name w:val="heading 1"/>
    <w:aliases w:val="MedCom: Overskrift 1"/>
    <w:basedOn w:val="Indholdsfortegnelse1"/>
    <w:next w:val="Normal"/>
    <w:link w:val="Overskrift1Tegn"/>
    <w:uiPriority w:val="99"/>
    <w:qFormat/>
    <w:rsid w:val="003863EB"/>
    <w:pPr>
      <w:keepNext/>
      <w:numPr>
        <w:numId w:val="1"/>
      </w:numPr>
      <w:tabs>
        <w:tab w:val="left" w:pos="1276"/>
      </w:tabs>
      <w:spacing w:after="120"/>
      <w:ind w:left="431" w:hanging="431"/>
      <w:outlineLvl w:val="0"/>
    </w:pPr>
    <w:rPr>
      <w:rFonts w:cs="Arial"/>
      <w:color w:val="315A7A"/>
      <w:kern w:val="32"/>
      <w:sz w:val="32"/>
      <w:szCs w:val="32"/>
    </w:rPr>
  </w:style>
  <w:style w:type="paragraph" w:styleId="Overskrift2">
    <w:name w:val="heading 2"/>
    <w:aliases w:val="MedCom;Overskrift 2"/>
    <w:basedOn w:val="Normal"/>
    <w:next w:val="Normal"/>
    <w:link w:val="Overskrift2Tegn"/>
    <w:qFormat/>
    <w:rsid w:val="00AA061C"/>
    <w:pPr>
      <w:keepNext/>
      <w:numPr>
        <w:ilvl w:val="1"/>
        <w:numId w:val="1"/>
      </w:numPr>
      <w:tabs>
        <w:tab w:val="left" w:pos="1276"/>
      </w:tabs>
      <w:spacing w:before="240" w:after="240"/>
      <w:outlineLvl w:val="1"/>
    </w:pPr>
    <w:rPr>
      <w:rFonts w:cs="Arial"/>
      <w:iCs/>
      <w:sz w:val="28"/>
      <w:szCs w:val="28"/>
    </w:rPr>
  </w:style>
  <w:style w:type="paragraph" w:styleId="Overskrift3">
    <w:name w:val="heading 3"/>
    <w:basedOn w:val="Normal"/>
    <w:next w:val="Normal"/>
    <w:link w:val="Overskrift3Tegn"/>
    <w:qFormat/>
    <w:rsid w:val="00966898"/>
    <w:pPr>
      <w:keepNext/>
      <w:numPr>
        <w:ilvl w:val="2"/>
        <w:numId w:val="1"/>
      </w:numPr>
      <w:tabs>
        <w:tab w:val="left" w:pos="1276"/>
      </w:tabs>
      <w:spacing w:before="240" w:after="60"/>
      <w:ind w:left="1276" w:hanging="1276"/>
      <w:outlineLvl w:val="2"/>
    </w:pPr>
    <w:rPr>
      <w:rFonts w:cs="Arial"/>
      <w:sz w:val="24"/>
      <w:szCs w:val="26"/>
      <w:lang w:val="en-GB"/>
    </w:rPr>
  </w:style>
  <w:style w:type="paragraph" w:styleId="Overskrift4">
    <w:name w:val="heading 4"/>
    <w:basedOn w:val="Normal"/>
    <w:next w:val="Normal"/>
    <w:link w:val="Overskrift4Tegn"/>
    <w:uiPriority w:val="99"/>
    <w:qFormat/>
    <w:rsid w:val="00284613"/>
    <w:pPr>
      <w:keepNext/>
      <w:numPr>
        <w:ilvl w:val="3"/>
        <w:numId w:val="1"/>
      </w:numPr>
      <w:tabs>
        <w:tab w:val="left" w:pos="1276"/>
      </w:tabs>
      <w:spacing w:before="240" w:after="60"/>
      <w:ind w:hanging="1276"/>
      <w:outlineLvl w:val="3"/>
    </w:pPr>
    <w:rPr>
      <w:rFonts w:ascii="Arial" w:hAnsi="Arial"/>
      <w:b/>
      <w:bCs/>
    </w:rPr>
  </w:style>
  <w:style w:type="paragraph" w:styleId="Overskrift5">
    <w:name w:val="heading 5"/>
    <w:basedOn w:val="Normal"/>
    <w:next w:val="Normal"/>
    <w:link w:val="Overskrift5Tegn"/>
    <w:uiPriority w:val="99"/>
    <w:qFormat/>
    <w:rsid w:val="00284613"/>
    <w:pPr>
      <w:numPr>
        <w:ilvl w:val="4"/>
        <w:numId w:val="1"/>
      </w:numPr>
      <w:spacing w:before="240" w:after="60"/>
      <w:outlineLvl w:val="4"/>
    </w:pPr>
    <w:rPr>
      <w:b/>
      <w:bCs/>
      <w:i/>
      <w:iCs/>
      <w:sz w:val="26"/>
      <w:szCs w:val="26"/>
    </w:rPr>
  </w:style>
  <w:style w:type="paragraph" w:styleId="Overskrift6">
    <w:name w:val="heading 6"/>
    <w:basedOn w:val="Normal"/>
    <w:next w:val="Normal"/>
    <w:link w:val="Overskrift6Tegn"/>
    <w:uiPriority w:val="99"/>
    <w:qFormat/>
    <w:rsid w:val="00284613"/>
    <w:pPr>
      <w:numPr>
        <w:ilvl w:val="5"/>
        <w:numId w:val="1"/>
      </w:numPr>
      <w:spacing w:before="240" w:after="60"/>
      <w:outlineLvl w:val="5"/>
    </w:pPr>
    <w:rPr>
      <w:b/>
      <w:bCs/>
      <w:szCs w:val="22"/>
    </w:rPr>
  </w:style>
  <w:style w:type="paragraph" w:styleId="Overskrift7">
    <w:name w:val="heading 7"/>
    <w:basedOn w:val="Normal"/>
    <w:next w:val="Normal"/>
    <w:link w:val="Overskrift7Tegn"/>
    <w:uiPriority w:val="99"/>
    <w:qFormat/>
    <w:rsid w:val="00284613"/>
    <w:pPr>
      <w:numPr>
        <w:ilvl w:val="6"/>
        <w:numId w:val="1"/>
      </w:numPr>
      <w:spacing w:before="240" w:after="60"/>
      <w:outlineLvl w:val="6"/>
    </w:pPr>
  </w:style>
  <w:style w:type="paragraph" w:styleId="Overskrift8">
    <w:name w:val="heading 8"/>
    <w:basedOn w:val="Normal"/>
    <w:next w:val="Normal"/>
    <w:link w:val="Overskrift8Tegn"/>
    <w:uiPriority w:val="99"/>
    <w:qFormat/>
    <w:rsid w:val="00284613"/>
    <w:pPr>
      <w:numPr>
        <w:ilvl w:val="7"/>
        <w:numId w:val="1"/>
      </w:numPr>
      <w:spacing w:before="240" w:after="60"/>
      <w:outlineLvl w:val="7"/>
    </w:pPr>
    <w:rPr>
      <w:i/>
      <w:iCs/>
    </w:rPr>
  </w:style>
  <w:style w:type="paragraph" w:styleId="Overskrift9">
    <w:name w:val="heading 9"/>
    <w:basedOn w:val="Normal"/>
    <w:next w:val="Normal"/>
    <w:link w:val="Overskrift9Tegn"/>
    <w:uiPriority w:val="99"/>
    <w:qFormat/>
    <w:rsid w:val="00284613"/>
    <w:pPr>
      <w:numPr>
        <w:ilvl w:val="8"/>
        <w:numId w:val="1"/>
      </w:numPr>
      <w:spacing w:before="240" w:after="60"/>
      <w:outlineLvl w:val="8"/>
    </w:pPr>
    <w:rPr>
      <w:rFonts w:ascii="Arial" w:hAnsi="Arial" w:cs="Arial"/>
      <w:szCs w:val="22"/>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character" w:customStyle="1" w:styleId="Overskrift1Tegn">
    <w:name w:val="Overskrift 1 Tegn"/>
    <w:aliases w:val="MedCom: Overskrift 1 Tegn"/>
    <w:basedOn w:val="Standardskrifttypeiafsnit"/>
    <w:link w:val="Overskrift1"/>
    <w:uiPriority w:val="99"/>
    <w:locked/>
    <w:rsid w:val="003863EB"/>
    <w:rPr>
      <w:rFonts w:asciiTheme="minorHAnsi" w:eastAsia="Times New Roman" w:hAnsiTheme="minorHAnsi" w:cs="Arial"/>
      <w:b/>
      <w:bCs/>
      <w:caps/>
      <w:color w:val="315A7A"/>
      <w:kern w:val="32"/>
      <w:sz w:val="32"/>
      <w:szCs w:val="32"/>
      <w:lang w:val="da-DK" w:eastAsia="en-US"/>
    </w:rPr>
  </w:style>
  <w:style w:type="character" w:customStyle="1" w:styleId="Overskrift2Tegn">
    <w:name w:val="Overskrift 2 Tegn"/>
    <w:aliases w:val="MedCom;Overskrift 2 Tegn"/>
    <w:basedOn w:val="Standardskrifttypeiafsnit"/>
    <w:link w:val="Overskrift2"/>
    <w:locked/>
    <w:rsid w:val="00AA061C"/>
    <w:rPr>
      <w:rFonts w:asciiTheme="minorHAnsi" w:eastAsia="Times New Roman" w:hAnsiTheme="minorHAnsi" w:cs="Arial"/>
      <w:iCs/>
      <w:sz w:val="28"/>
      <w:szCs w:val="28"/>
      <w:lang w:val="da-DK" w:eastAsia="en-US"/>
    </w:rPr>
  </w:style>
  <w:style w:type="character" w:customStyle="1" w:styleId="Overskrift3Tegn">
    <w:name w:val="Overskrift 3 Tegn"/>
    <w:basedOn w:val="Standardskrifttypeiafsnit"/>
    <w:link w:val="Overskrift3"/>
    <w:locked/>
    <w:rsid w:val="00966898"/>
    <w:rPr>
      <w:rFonts w:asciiTheme="minorHAnsi" w:eastAsia="Times New Roman" w:hAnsiTheme="minorHAnsi" w:cs="Arial"/>
      <w:sz w:val="24"/>
      <w:szCs w:val="26"/>
      <w:lang w:val="en-GB" w:eastAsia="en-US"/>
    </w:rPr>
  </w:style>
  <w:style w:type="character" w:customStyle="1" w:styleId="Overskrift4Tegn">
    <w:name w:val="Overskrift 4 Tegn"/>
    <w:basedOn w:val="Standardskrifttypeiafsnit"/>
    <w:link w:val="Overskrift4"/>
    <w:uiPriority w:val="99"/>
    <w:locked/>
    <w:rsid w:val="00284613"/>
    <w:rPr>
      <w:rFonts w:ascii="Arial" w:eastAsia="Times New Roman" w:hAnsi="Arial"/>
      <w:b/>
      <w:bCs/>
      <w:szCs w:val="24"/>
      <w:lang w:val="da-DK" w:eastAsia="en-US"/>
    </w:rPr>
  </w:style>
  <w:style w:type="character" w:customStyle="1" w:styleId="Overskrift5Tegn">
    <w:name w:val="Overskrift 5 Tegn"/>
    <w:basedOn w:val="Standardskrifttypeiafsnit"/>
    <w:link w:val="Overskrift5"/>
    <w:uiPriority w:val="99"/>
    <w:locked/>
    <w:rsid w:val="00284613"/>
    <w:rPr>
      <w:rFonts w:asciiTheme="minorHAnsi" w:eastAsia="Times New Roman" w:hAnsiTheme="minorHAnsi"/>
      <w:b/>
      <w:bCs/>
      <w:i/>
      <w:iCs/>
      <w:sz w:val="26"/>
      <w:szCs w:val="26"/>
      <w:lang w:val="da-DK" w:eastAsia="en-US"/>
    </w:rPr>
  </w:style>
  <w:style w:type="character" w:customStyle="1" w:styleId="Overskrift6Tegn">
    <w:name w:val="Overskrift 6 Tegn"/>
    <w:basedOn w:val="Standardskrifttypeiafsnit"/>
    <w:link w:val="Overskrift6"/>
    <w:uiPriority w:val="99"/>
    <w:locked/>
    <w:rsid w:val="00284613"/>
    <w:rPr>
      <w:rFonts w:asciiTheme="minorHAnsi" w:eastAsia="Times New Roman" w:hAnsiTheme="minorHAnsi"/>
      <w:b/>
      <w:bCs/>
      <w:lang w:val="da-DK" w:eastAsia="en-US"/>
    </w:rPr>
  </w:style>
  <w:style w:type="character" w:customStyle="1" w:styleId="Overskrift7Tegn">
    <w:name w:val="Overskrift 7 Tegn"/>
    <w:basedOn w:val="Standardskrifttypeiafsnit"/>
    <w:link w:val="Overskrift7"/>
    <w:uiPriority w:val="99"/>
    <w:locked/>
    <w:rsid w:val="00284613"/>
    <w:rPr>
      <w:rFonts w:asciiTheme="minorHAnsi" w:eastAsia="Times New Roman" w:hAnsiTheme="minorHAnsi"/>
      <w:szCs w:val="24"/>
      <w:lang w:val="da-DK" w:eastAsia="en-US"/>
    </w:rPr>
  </w:style>
  <w:style w:type="character" w:customStyle="1" w:styleId="Overskrift8Tegn">
    <w:name w:val="Overskrift 8 Tegn"/>
    <w:basedOn w:val="Standardskrifttypeiafsnit"/>
    <w:link w:val="Overskrift8"/>
    <w:uiPriority w:val="99"/>
    <w:locked/>
    <w:rsid w:val="00284613"/>
    <w:rPr>
      <w:rFonts w:asciiTheme="minorHAnsi" w:eastAsia="Times New Roman" w:hAnsiTheme="minorHAnsi"/>
      <w:i/>
      <w:iCs/>
      <w:szCs w:val="24"/>
      <w:lang w:val="da-DK" w:eastAsia="en-US"/>
    </w:rPr>
  </w:style>
  <w:style w:type="character" w:customStyle="1" w:styleId="Overskrift9Tegn">
    <w:name w:val="Overskrift 9 Tegn"/>
    <w:basedOn w:val="Standardskrifttypeiafsnit"/>
    <w:link w:val="Overskrift9"/>
    <w:uiPriority w:val="99"/>
    <w:locked/>
    <w:rsid w:val="00284613"/>
    <w:rPr>
      <w:rFonts w:ascii="Arial" w:eastAsia="Times New Roman" w:hAnsi="Arial" w:cs="Arial"/>
      <w:lang w:val="da-DK" w:eastAsia="en-US"/>
    </w:rPr>
  </w:style>
  <w:style w:type="paragraph" w:styleId="Markeringsbobletekst">
    <w:name w:val="Balloon Text"/>
    <w:basedOn w:val="Normal"/>
    <w:link w:val="MarkeringsbobletekstTegn"/>
    <w:uiPriority w:val="99"/>
    <w:semiHidden/>
    <w:rsid w:val="00441786"/>
    <w:rPr>
      <w:rFonts w:cs="Tahoma"/>
      <w:sz w:val="16"/>
      <w:szCs w:val="16"/>
    </w:rPr>
  </w:style>
  <w:style w:type="character" w:customStyle="1" w:styleId="MarkeringsbobletekstTegn">
    <w:name w:val="Markeringsbobletekst Tegn"/>
    <w:basedOn w:val="Standardskrifttypeiafsnit"/>
    <w:link w:val="Markeringsbobletekst"/>
    <w:uiPriority w:val="99"/>
    <w:semiHidden/>
    <w:locked/>
    <w:rsid w:val="00441786"/>
    <w:rPr>
      <w:rFonts w:ascii="Tahoma" w:hAnsi="Tahoma" w:cs="Tahoma"/>
      <w:sz w:val="16"/>
      <w:szCs w:val="16"/>
      <w:lang w:eastAsia="en-US"/>
    </w:rPr>
  </w:style>
  <w:style w:type="character" w:customStyle="1" w:styleId="TextedebullesCar">
    <w:name w:val="Texte de bulles Car"/>
    <w:basedOn w:val="Standardskrifttypeiafsnit"/>
    <w:uiPriority w:val="99"/>
    <w:semiHidden/>
    <w:locked/>
    <w:rsid w:val="00441786"/>
    <w:rPr>
      <w:rFonts w:ascii="Lucida Grande" w:hAnsi="Lucida Grande" w:cs="Times New Roman"/>
      <w:sz w:val="18"/>
      <w:szCs w:val="18"/>
    </w:rPr>
  </w:style>
  <w:style w:type="paragraph" w:styleId="Indholdsfortegnelse1">
    <w:name w:val="toc 1"/>
    <w:basedOn w:val="Normal"/>
    <w:next w:val="Normal"/>
    <w:uiPriority w:val="39"/>
    <w:rsid w:val="00BA139B"/>
    <w:pPr>
      <w:spacing w:before="240" w:after="60"/>
    </w:pPr>
    <w:rPr>
      <w:b/>
      <w:bCs/>
      <w:caps/>
      <w:szCs w:val="28"/>
    </w:rPr>
  </w:style>
  <w:style w:type="paragraph" w:styleId="Indholdsfortegnelse2">
    <w:name w:val="toc 2"/>
    <w:basedOn w:val="Normal"/>
    <w:next w:val="Normal"/>
    <w:uiPriority w:val="39"/>
    <w:rsid w:val="00BA139B"/>
    <w:pPr>
      <w:spacing w:before="120" w:after="60"/>
    </w:pPr>
    <w:rPr>
      <w:bCs/>
    </w:rPr>
  </w:style>
  <w:style w:type="character" w:styleId="Hyperlink">
    <w:name w:val="Hyperlink"/>
    <w:basedOn w:val="Standardskrifttypeiafsnit"/>
    <w:uiPriority w:val="99"/>
    <w:rsid w:val="00747A92"/>
    <w:rPr>
      <w:rFonts w:asciiTheme="minorHAnsi" w:hAnsiTheme="minorHAnsi" w:cs="Times New Roman"/>
      <w:color w:val="0000FF"/>
      <w:u w:val="single"/>
    </w:rPr>
  </w:style>
  <w:style w:type="paragraph" w:styleId="Sidehoved">
    <w:name w:val="header"/>
    <w:basedOn w:val="Normal"/>
    <w:link w:val="SidehovedTegn"/>
    <w:uiPriority w:val="99"/>
    <w:rsid w:val="00284613"/>
    <w:pPr>
      <w:tabs>
        <w:tab w:val="center" w:pos="4320"/>
        <w:tab w:val="right" w:pos="8640"/>
      </w:tabs>
    </w:pPr>
  </w:style>
  <w:style w:type="character" w:customStyle="1" w:styleId="SidehovedTegn">
    <w:name w:val="Sidehoved Tegn"/>
    <w:basedOn w:val="Standardskrifttypeiafsnit"/>
    <w:link w:val="Sidehoved"/>
    <w:uiPriority w:val="99"/>
    <w:locked/>
    <w:rsid w:val="00284613"/>
    <w:rPr>
      <w:rFonts w:ascii="Tahoma" w:hAnsi="Tahoma" w:cs="Times New Roman"/>
      <w:sz w:val="24"/>
      <w:szCs w:val="24"/>
    </w:rPr>
  </w:style>
  <w:style w:type="paragraph" w:styleId="Sidefod">
    <w:name w:val="footer"/>
    <w:basedOn w:val="Normal"/>
    <w:link w:val="SidefodTegn"/>
    <w:uiPriority w:val="99"/>
    <w:rsid w:val="00284613"/>
    <w:pPr>
      <w:tabs>
        <w:tab w:val="center" w:pos="4320"/>
        <w:tab w:val="right" w:pos="8640"/>
      </w:tabs>
    </w:pPr>
  </w:style>
  <w:style w:type="character" w:customStyle="1" w:styleId="SidefodTegn">
    <w:name w:val="Sidefod Tegn"/>
    <w:basedOn w:val="Standardskrifttypeiafsnit"/>
    <w:link w:val="Sidefod"/>
    <w:uiPriority w:val="99"/>
    <w:locked/>
    <w:rsid w:val="00284613"/>
    <w:rPr>
      <w:rFonts w:ascii="Tahoma" w:hAnsi="Tahoma" w:cs="Times New Roman"/>
      <w:sz w:val="24"/>
      <w:szCs w:val="24"/>
    </w:rPr>
  </w:style>
  <w:style w:type="character" w:styleId="Sidetal">
    <w:name w:val="page number"/>
    <w:basedOn w:val="Standardskrifttypeiafsnit"/>
    <w:uiPriority w:val="99"/>
    <w:semiHidden/>
    <w:rsid w:val="00284613"/>
    <w:rPr>
      <w:rFonts w:ascii="Tahoma" w:hAnsi="Tahoma" w:cs="Times New Roman"/>
    </w:rPr>
  </w:style>
  <w:style w:type="character" w:styleId="Slutnotehenvisning">
    <w:name w:val="endnote reference"/>
    <w:basedOn w:val="Standardskrifttypeiafsnit"/>
    <w:uiPriority w:val="99"/>
    <w:rsid w:val="00284613"/>
    <w:rPr>
      <w:rFonts w:ascii="Tahoma" w:hAnsi="Tahoma" w:cs="Times New Roman"/>
      <w:vertAlign w:val="superscript"/>
    </w:rPr>
  </w:style>
  <w:style w:type="paragraph" w:styleId="Slutnotetekst">
    <w:name w:val="endnote text"/>
    <w:basedOn w:val="Normal"/>
    <w:link w:val="SlutnotetekstTegn"/>
    <w:uiPriority w:val="99"/>
    <w:rsid w:val="00284613"/>
    <w:rPr>
      <w:szCs w:val="20"/>
    </w:rPr>
  </w:style>
  <w:style w:type="character" w:customStyle="1" w:styleId="SlutnotetekstTegn">
    <w:name w:val="Slutnotetekst Tegn"/>
    <w:basedOn w:val="Standardskrifttypeiafsnit"/>
    <w:link w:val="Slutnotetekst"/>
    <w:uiPriority w:val="99"/>
    <w:locked/>
    <w:rsid w:val="00284613"/>
    <w:rPr>
      <w:rFonts w:ascii="Tahoma" w:hAnsi="Tahoma" w:cs="Times New Roman"/>
      <w:sz w:val="20"/>
      <w:szCs w:val="20"/>
    </w:rPr>
  </w:style>
  <w:style w:type="paragraph" w:styleId="Billedtekst">
    <w:name w:val="caption"/>
    <w:basedOn w:val="Normal"/>
    <w:next w:val="Normal"/>
    <w:uiPriority w:val="99"/>
    <w:qFormat/>
    <w:rsid w:val="00284613"/>
    <w:pPr>
      <w:spacing w:before="120"/>
    </w:pPr>
    <w:rPr>
      <w:b/>
      <w:bCs/>
      <w:sz w:val="20"/>
      <w:szCs w:val="20"/>
    </w:rPr>
  </w:style>
  <w:style w:type="paragraph" w:customStyle="1" w:styleId="Tabel-overskrift">
    <w:name w:val="Tabel-overskrift"/>
    <w:basedOn w:val="Slutnotetekst"/>
    <w:uiPriority w:val="99"/>
    <w:rsid w:val="00284613"/>
    <w:rPr>
      <w:b/>
      <w:bCs/>
      <w:szCs w:val="24"/>
    </w:rPr>
  </w:style>
  <w:style w:type="paragraph" w:styleId="Fodnotetekst">
    <w:name w:val="footnote text"/>
    <w:basedOn w:val="Normal"/>
    <w:link w:val="FodnotetekstTegn"/>
    <w:rsid w:val="00284613"/>
    <w:rPr>
      <w:sz w:val="18"/>
      <w:szCs w:val="20"/>
    </w:rPr>
  </w:style>
  <w:style w:type="character" w:customStyle="1" w:styleId="FodnotetekstTegn">
    <w:name w:val="Fodnotetekst Tegn"/>
    <w:basedOn w:val="Standardskrifttypeiafsnit"/>
    <w:link w:val="Fodnotetekst"/>
    <w:locked/>
    <w:rsid w:val="00284613"/>
    <w:rPr>
      <w:rFonts w:ascii="Tahoma" w:hAnsi="Tahoma" w:cs="Times New Roman"/>
      <w:sz w:val="20"/>
      <w:szCs w:val="20"/>
    </w:rPr>
  </w:style>
  <w:style w:type="character" w:styleId="Fodnotehenvisning">
    <w:name w:val="footnote reference"/>
    <w:basedOn w:val="Standardskrifttypeiafsnit"/>
    <w:rsid w:val="00284613"/>
    <w:rPr>
      <w:rFonts w:ascii="Tahoma" w:hAnsi="Tahoma" w:cs="Times New Roman"/>
      <w:vertAlign w:val="superscript"/>
    </w:rPr>
  </w:style>
  <w:style w:type="paragraph" w:styleId="Brdtekstindrykning">
    <w:name w:val="Body Text Indent"/>
    <w:basedOn w:val="Normal"/>
    <w:link w:val="BrdtekstindrykningTegn"/>
    <w:uiPriority w:val="99"/>
    <w:rsid w:val="00284613"/>
    <w:rPr>
      <w:color w:val="0000FF"/>
    </w:rPr>
  </w:style>
  <w:style w:type="character" w:customStyle="1" w:styleId="BrdtekstindrykningTegn">
    <w:name w:val="Brødtekstindrykning Tegn"/>
    <w:basedOn w:val="Standardskrifttypeiafsnit"/>
    <w:link w:val="Brdtekstindrykning"/>
    <w:uiPriority w:val="99"/>
    <w:locked/>
    <w:rsid w:val="00284613"/>
    <w:rPr>
      <w:rFonts w:ascii="Tahoma" w:hAnsi="Tahoma" w:cs="Times New Roman"/>
      <w:color w:val="0000FF"/>
      <w:sz w:val="24"/>
      <w:szCs w:val="24"/>
    </w:rPr>
  </w:style>
  <w:style w:type="paragraph" w:customStyle="1" w:styleId="Tabel-normal0">
    <w:name w:val="Tabel-normal"/>
    <w:basedOn w:val="Normal"/>
    <w:uiPriority w:val="99"/>
    <w:rsid w:val="00284613"/>
  </w:style>
  <w:style w:type="paragraph" w:styleId="Brdtekst">
    <w:name w:val="Body Text"/>
    <w:basedOn w:val="Normal"/>
    <w:link w:val="BrdtekstTegn"/>
    <w:uiPriority w:val="99"/>
    <w:rsid w:val="00284613"/>
    <w:pPr>
      <w:shd w:val="clear" w:color="auto" w:fill="FFFF00"/>
    </w:pPr>
  </w:style>
  <w:style w:type="character" w:customStyle="1" w:styleId="BrdtekstTegn">
    <w:name w:val="Brødtekst Tegn"/>
    <w:basedOn w:val="Standardskrifttypeiafsnit"/>
    <w:link w:val="Brdtekst"/>
    <w:uiPriority w:val="99"/>
    <w:locked/>
    <w:rsid w:val="00284613"/>
    <w:rPr>
      <w:rFonts w:ascii="Tahoma" w:hAnsi="Tahoma" w:cs="Times New Roman"/>
      <w:sz w:val="24"/>
      <w:szCs w:val="24"/>
      <w:shd w:val="clear" w:color="auto" w:fill="FFFF00"/>
    </w:rPr>
  </w:style>
  <w:style w:type="paragraph" w:customStyle="1" w:styleId="Normal-nummer">
    <w:name w:val="Normal-nummer"/>
    <w:basedOn w:val="Normal"/>
    <w:uiPriority w:val="99"/>
    <w:rsid w:val="00284613"/>
    <w:pPr>
      <w:numPr>
        <w:numId w:val="2"/>
      </w:numPr>
    </w:pPr>
  </w:style>
  <w:style w:type="paragraph" w:customStyle="1" w:styleId="Normal-punkt">
    <w:name w:val="Normal-punkt"/>
    <w:basedOn w:val="Normal-nummer"/>
    <w:uiPriority w:val="99"/>
    <w:rsid w:val="00284613"/>
    <w:pPr>
      <w:numPr>
        <w:numId w:val="3"/>
      </w:numPr>
    </w:pPr>
  </w:style>
  <w:style w:type="character" w:styleId="Strk">
    <w:name w:val="Strong"/>
    <w:aliases w:val="MedCom: Stærk"/>
    <w:basedOn w:val="Standardskrifttypeiafsnit"/>
    <w:uiPriority w:val="99"/>
    <w:qFormat/>
    <w:rsid w:val="00441786"/>
    <w:rPr>
      <w:rFonts w:cs="Times New Roman"/>
      <w:b/>
      <w:bCs/>
    </w:rPr>
  </w:style>
  <w:style w:type="paragraph" w:customStyle="1" w:styleId="Overskrift-udennummer">
    <w:name w:val="Overskrift-udennummer"/>
    <w:basedOn w:val="Normal"/>
    <w:link w:val="Overskrift-udennummerTegn"/>
    <w:uiPriority w:val="99"/>
    <w:rsid w:val="00441786"/>
    <w:rPr>
      <w:rFonts w:ascii="Arial" w:hAnsi="Arial"/>
      <w:b/>
      <w:bCs/>
      <w:color w:val="0A6CC4"/>
      <w:sz w:val="28"/>
      <w:szCs w:val="28"/>
    </w:rPr>
  </w:style>
  <w:style w:type="character" w:customStyle="1" w:styleId="Overskrift-udennummerTegn">
    <w:name w:val="Overskrift-udennummer Tegn"/>
    <w:basedOn w:val="Standardskrifttypeiafsnit"/>
    <w:link w:val="Overskrift-udennummer"/>
    <w:uiPriority w:val="99"/>
    <w:locked/>
    <w:rsid w:val="00441786"/>
    <w:rPr>
      <w:rFonts w:ascii="Arial" w:hAnsi="Arial" w:cs="Times New Roman"/>
      <w:b/>
      <w:bCs/>
      <w:color w:val="0A6CC4"/>
      <w:sz w:val="28"/>
      <w:szCs w:val="28"/>
      <w:lang w:eastAsia="en-US"/>
    </w:rPr>
  </w:style>
  <w:style w:type="paragraph" w:customStyle="1" w:styleId="Pa9">
    <w:name w:val="Pa9"/>
    <w:basedOn w:val="Normal"/>
    <w:next w:val="Normal"/>
    <w:uiPriority w:val="99"/>
    <w:rsid w:val="00441786"/>
    <w:pPr>
      <w:autoSpaceDE w:val="0"/>
      <w:autoSpaceDN w:val="0"/>
      <w:adjustRightInd w:val="0"/>
      <w:spacing w:line="171" w:lineRule="atLeast"/>
    </w:pPr>
    <w:rPr>
      <w:rFonts w:ascii="Gotham Light" w:eastAsia="Calibri" w:hAnsi="Gotham Light"/>
      <w:sz w:val="24"/>
      <w:lang w:eastAsia="da-DK"/>
    </w:rPr>
  </w:style>
  <w:style w:type="paragraph" w:customStyle="1" w:styleId="frontpage">
    <w:name w:val="frontpage"/>
    <w:basedOn w:val="Overskrift6"/>
    <w:uiPriority w:val="99"/>
    <w:rsid w:val="00441786"/>
    <w:pPr>
      <w:keepNext/>
      <w:numPr>
        <w:ilvl w:val="0"/>
        <w:numId w:val="0"/>
      </w:numPr>
      <w:spacing w:before="0" w:after="120"/>
      <w:ind w:left="1260" w:hanging="1260"/>
      <w:jc w:val="center"/>
    </w:pPr>
    <w:rPr>
      <w:rFonts w:ascii="Arial" w:hAnsi="Arial"/>
      <w:b w:val="0"/>
      <w:bCs w:val="0"/>
      <w:sz w:val="72"/>
      <w:szCs w:val="72"/>
      <w:lang w:val="en-GB" w:eastAsia="da-DK"/>
    </w:rPr>
  </w:style>
  <w:style w:type="paragraph" w:styleId="Listeafsnit">
    <w:name w:val="List Paragraph"/>
    <w:basedOn w:val="Normal"/>
    <w:uiPriority w:val="34"/>
    <w:qFormat/>
    <w:rsid w:val="00441786"/>
    <w:pPr>
      <w:ind w:left="720"/>
      <w:contextualSpacing/>
    </w:pPr>
  </w:style>
  <w:style w:type="paragraph" w:customStyle="1" w:styleId="sans12">
    <w:name w:val="sans12"/>
    <w:basedOn w:val="Normal"/>
    <w:uiPriority w:val="99"/>
    <w:rsid w:val="00441786"/>
    <w:pPr>
      <w:spacing w:before="100" w:beforeAutospacing="1" w:after="100" w:afterAutospacing="1"/>
    </w:pPr>
    <w:rPr>
      <w:rFonts w:ascii="Arial" w:hAnsi="Arial" w:cs="Arial"/>
      <w:color w:val="CECFCE"/>
      <w:sz w:val="15"/>
      <w:szCs w:val="15"/>
      <w:lang w:eastAsia="da-DK"/>
    </w:rPr>
  </w:style>
  <w:style w:type="paragraph" w:styleId="NormalWeb">
    <w:name w:val="Normal (Web)"/>
    <w:basedOn w:val="Normal"/>
    <w:uiPriority w:val="99"/>
    <w:semiHidden/>
    <w:rsid w:val="00441786"/>
    <w:pPr>
      <w:spacing w:before="100" w:beforeAutospacing="1" w:after="100" w:afterAutospacing="1"/>
    </w:pPr>
    <w:rPr>
      <w:rFonts w:ascii="Times New Roman" w:hAnsi="Times New Roman"/>
      <w:color w:val="CECFCE"/>
      <w:sz w:val="24"/>
      <w:lang w:eastAsia="da-DK"/>
    </w:rPr>
  </w:style>
  <w:style w:type="table" w:styleId="Tabel-Gitter">
    <w:name w:val="Table Grid"/>
    <w:basedOn w:val="Tabel-Normal"/>
    <w:uiPriority w:val="59"/>
    <w:rsid w:val="00441786"/>
    <w:rPr>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abelbody">
    <w:name w:val="tabelbody"/>
    <w:basedOn w:val="Normal"/>
    <w:uiPriority w:val="99"/>
    <w:rsid w:val="00441786"/>
    <w:pPr>
      <w:spacing w:before="100" w:beforeAutospacing="1" w:after="100" w:afterAutospacing="1"/>
    </w:pPr>
    <w:rPr>
      <w:rFonts w:ascii="Verdana" w:hAnsi="Verdana"/>
      <w:color w:val="415F79"/>
      <w:sz w:val="14"/>
      <w:szCs w:val="14"/>
      <w:lang w:eastAsia="da-DK"/>
    </w:rPr>
  </w:style>
  <w:style w:type="character" w:styleId="Kommentarhenvisning">
    <w:name w:val="annotation reference"/>
    <w:basedOn w:val="Standardskrifttypeiafsnit"/>
    <w:uiPriority w:val="99"/>
    <w:rsid w:val="00441786"/>
    <w:rPr>
      <w:rFonts w:cs="Times New Roman"/>
      <w:sz w:val="16"/>
      <w:szCs w:val="16"/>
    </w:rPr>
  </w:style>
  <w:style w:type="paragraph" w:styleId="Kommentartekst">
    <w:name w:val="annotation text"/>
    <w:basedOn w:val="Normal"/>
    <w:link w:val="KommentartekstTegn"/>
    <w:uiPriority w:val="99"/>
    <w:rsid w:val="00441786"/>
    <w:rPr>
      <w:sz w:val="20"/>
      <w:szCs w:val="20"/>
    </w:rPr>
  </w:style>
  <w:style w:type="character" w:customStyle="1" w:styleId="KommentartekstTegn">
    <w:name w:val="Kommentartekst Tegn"/>
    <w:basedOn w:val="Standardskrifttypeiafsnit"/>
    <w:link w:val="Kommentartekst"/>
    <w:uiPriority w:val="99"/>
    <w:locked/>
    <w:rsid w:val="00441786"/>
    <w:rPr>
      <w:rFonts w:ascii="Tahoma" w:hAnsi="Tahoma" w:cs="Times New Roman"/>
      <w:sz w:val="20"/>
      <w:szCs w:val="20"/>
      <w:lang w:eastAsia="en-US"/>
    </w:rPr>
  </w:style>
  <w:style w:type="paragraph" w:styleId="Kommentaremne">
    <w:name w:val="annotation subject"/>
    <w:basedOn w:val="Kommentartekst"/>
    <w:next w:val="Kommentartekst"/>
    <w:link w:val="KommentaremneTegn"/>
    <w:uiPriority w:val="99"/>
    <w:rsid w:val="00441786"/>
    <w:rPr>
      <w:b/>
      <w:bCs/>
    </w:rPr>
  </w:style>
  <w:style w:type="character" w:customStyle="1" w:styleId="KommentaremneTegn">
    <w:name w:val="Kommentaremne Tegn"/>
    <w:basedOn w:val="KommentartekstTegn"/>
    <w:link w:val="Kommentaremne"/>
    <w:uiPriority w:val="99"/>
    <w:locked/>
    <w:rsid w:val="00441786"/>
    <w:rPr>
      <w:rFonts w:ascii="Tahoma" w:hAnsi="Tahoma" w:cs="Times New Roman"/>
      <w:b/>
      <w:bCs/>
      <w:sz w:val="20"/>
      <w:szCs w:val="20"/>
      <w:lang w:eastAsia="en-US"/>
    </w:rPr>
  </w:style>
  <w:style w:type="character" w:styleId="BesgtLink">
    <w:name w:val="FollowedHyperlink"/>
    <w:basedOn w:val="Standardskrifttypeiafsnit"/>
    <w:uiPriority w:val="99"/>
    <w:rsid w:val="00441786"/>
    <w:rPr>
      <w:rFonts w:cs="Times New Roman"/>
      <w:color w:val="800080"/>
      <w:u w:val="single"/>
    </w:rPr>
  </w:style>
  <w:style w:type="paragraph" w:styleId="Korrektur">
    <w:name w:val="Revision"/>
    <w:hidden/>
    <w:uiPriority w:val="99"/>
    <w:rsid w:val="00441786"/>
    <w:rPr>
      <w:rFonts w:ascii="Tahoma" w:eastAsia="Times New Roman" w:hAnsi="Tahoma"/>
      <w:szCs w:val="24"/>
      <w:lang w:val="da-DK" w:eastAsia="en-US"/>
    </w:rPr>
  </w:style>
  <w:style w:type="paragraph" w:styleId="Almindeligtekst">
    <w:name w:val="Plain Text"/>
    <w:basedOn w:val="Normal"/>
    <w:link w:val="AlmindeligtekstTegn"/>
    <w:uiPriority w:val="99"/>
    <w:rsid w:val="006B1D4F"/>
    <w:rPr>
      <w:rFonts w:ascii="Consolas" w:eastAsia="Calibri" w:hAnsi="Consolas"/>
      <w:sz w:val="21"/>
      <w:szCs w:val="21"/>
    </w:rPr>
  </w:style>
  <w:style w:type="character" w:customStyle="1" w:styleId="AlmindeligtekstTegn">
    <w:name w:val="Almindelig tekst Tegn"/>
    <w:basedOn w:val="Standardskrifttypeiafsnit"/>
    <w:link w:val="Almindeligtekst"/>
    <w:uiPriority w:val="99"/>
    <w:locked/>
    <w:rsid w:val="006B1D4F"/>
    <w:rPr>
      <w:rFonts w:ascii="Consolas" w:eastAsia="Times New Roman" w:hAnsi="Consolas" w:cs="Times New Roman"/>
      <w:sz w:val="21"/>
      <w:szCs w:val="21"/>
      <w:lang w:eastAsia="en-US"/>
    </w:rPr>
  </w:style>
  <w:style w:type="paragraph" w:styleId="Overskrift">
    <w:name w:val="TOC Heading"/>
    <w:basedOn w:val="Overskrift1"/>
    <w:next w:val="Normal"/>
    <w:uiPriority w:val="39"/>
    <w:semiHidden/>
    <w:unhideWhenUsed/>
    <w:qFormat/>
    <w:rsid w:val="00FC0130"/>
    <w:pPr>
      <w:keepLines/>
      <w:numPr>
        <w:numId w:val="0"/>
      </w:numPr>
      <w:tabs>
        <w:tab w:val="clear" w:pos="1276"/>
      </w:tabs>
      <w:spacing w:before="480" w:after="0" w:line="276" w:lineRule="auto"/>
      <w:outlineLvl w:val="9"/>
    </w:pPr>
    <w:rPr>
      <w:rFonts w:asciiTheme="majorHAnsi" w:eastAsiaTheme="majorEastAsia" w:hAnsiTheme="majorHAnsi" w:cstheme="majorBidi"/>
      <w:caps w:val="0"/>
      <w:color w:val="365F91" w:themeColor="accent1" w:themeShade="BF"/>
      <w:kern w:val="0"/>
      <w:sz w:val="28"/>
      <w:szCs w:val="28"/>
      <w:lang w:eastAsia="da-DK"/>
    </w:rPr>
  </w:style>
  <w:style w:type="paragraph" w:styleId="Indholdsfortegnelse3">
    <w:name w:val="toc 3"/>
    <w:basedOn w:val="Normal"/>
    <w:next w:val="Normal"/>
    <w:autoRedefine/>
    <w:uiPriority w:val="39"/>
    <w:unhideWhenUsed/>
    <w:rsid w:val="00FC0130"/>
    <w:pPr>
      <w:spacing w:after="100"/>
      <w:ind w:left="440"/>
    </w:pPr>
  </w:style>
  <w:style w:type="paragraph" w:customStyle="1" w:styleId="xl24">
    <w:name w:val="xl24"/>
    <w:basedOn w:val="Normal"/>
    <w:rsid w:val="00F21D30"/>
    <w:pPr>
      <w:spacing w:before="100" w:beforeAutospacing="1" w:after="100" w:afterAutospacing="1"/>
      <w:jc w:val="center"/>
    </w:pPr>
    <w:rPr>
      <w:rFonts w:ascii="Arial" w:eastAsia="Arial Unicode MS" w:hAnsi="Arial" w:cs="Arial"/>
      <w:b/>
      <w:bCs/>
      <w:sz w:val="24"/>
      <w:lang w:val="en-GB"/>
    </w:rPr>
  </w:style>
  <w:style w:type="character" w:customStyle="1" w:styleId="UnresolvedMention1">
    <w:name w:val="Unresolved Mention1"/>
    <w:basedOn w:val="Standardskrifttypeiafsnit"/>
    <w:uiPriority w:val="99"/>
    <w:semiHidden/>
    <w:unhideWhenUsed/>
    <w:rsid w:val="003B607C"/>
    <w:rPr>
      <w:color w:val="808080"/>
      <w:shd w:val="clear" w:color="auto" w:fill="E6E6E6"/>
    </w:rPr>
  </w:style>
  <w:style w:type="paragraph" w:customStyle="1" w:styleId="MedComHyperlink">
    <w:name w:val="MedCom: Hyperlink"/>
    <w:basedOn w:val="Normal"/>
    <w:link w:val="MedComHyperlinkChar"/>
    <w:qFormat/>
    <w:rsid w:val="007F05B5"/>
    <w:pPr>
      <w:spacing w:after="60"/>
    </w:pPr>
    <w:rPr>
      <w:color w:val="315A7A"/>
      <w:u w:val="single"/>
    </w:rPr>
  </w:style>
  <w:style w:type="paragraph" w:styleId="Titel">
    <w:name w:val="Title"/>
    <w:aliases w:val="MedCom: Title"/>
    <w:basedOn w:val="Normal"/>
    <w:next w:val="Normal"/>
    <w:link w:val="TitelTegn"/>
    <w:uiPriority w:val="10"/>
    <w:qFormat/>
    <w:rsid w:val="001D2174"/>
    <w:pPr>
      <w:jc w:val="center"/>
    </w:pPr>
    <w:rPr>
      <w:b/>
      <w:sz w:val="36"/>
      <w:szCs w:val="36"/>
    </w:rPr>
  </w:style>
  <w:style w:type="character" w:customStyle="1" w:styleId="MedComHyperlinkChar">
    <w:name w:val="MedCom: Hyperlink Char"/>
    <w:basedOn w:val="Standardskrifttypeiafsnit"/>
    <w:link w:val="MedComHyperlink"/>
    <w:rsid w:val="007F05B5"/>
    <w:rPr>
      <w:rFonts w:asciiTheme="minorHAnsi" w:eastAsia="Times New Roman" w:hAnsiTheme="minorHAnsi"/>
      <w:color w:val="315A7A"/>
      <w:szCs w:val="24"/>
      <w:u w:val="single"/>
      <w:lang w:val="da-DK" w:eastAsia="en-US"/>
    </w:rPr>
  </w:style>
  <w:style w:type="character" w:customStyle="1" w:styleId="TitelTegn">
    <w:name w:val="Titel Tegn"/>
    <w:aliases w:val="MedCom: Title Tegn"/>
    <w:basedOn w:val="Standardskrifttypeiafsnit"/>
    <w:link w:val="Titel"/>
    <w:uiPriority w:val="10"/>
    <w:rsid w:val="001D2174"/>
    <w:rPr>
      <w:rFonts w:asciiTheme="minorHAnsi" w:eastAsia="Times New Roman" w:hAnsiTheme="minorHAnsi"/>
      <w:b/>
      <w:sz w:val="36"/>
      <w:szCs w:val="36"/>
      <w:lang w:val="da-DK" w:eastAsia="en-US"/>
    </w:rPr>
  </w:style>
  <w:style w:type="paragraph" w:customStyle="1" w:styleId="MedCom">
    <w:name w:val="MedCom"/>
    <w:aliases w:val="Brødtekst typografi"/>
    <w:basedOn w:val="Normal"/>
    <w:rsid w:val="000F4126"/>
    <w:rPr>
      <w:rFonts w:cstheme="minorHAnsi"/>
    </w:rPr>
  </w:style>
  <w:style w:type="character" w:styleId="Bogenstitel">
    <w:name w:val="Book Title"/>
    <w:aliases w:val="MedCom: Dokument titel"/>
    <w:uiPriority w:val="33"/>
    <w:qFormat/>
    <w:rsid w:val="001D2174"/>
    <w:rPr>
      <w:sz w:val="60"/>
      <w:szCs w:val="60"/>
    </w:rPr>
  </w:style>
  <w:style w:type="character" w:customStyle="1" w:styleId="HyperlinkedText">
    <w:name w:val="Hyperlinked Text"/>
    <w:basedOn w:val="Standardskrifttypeiafsnit"/>
    <w:uiPriority w:val="1"/>
    <w:qFormat/>
    <w:rsid w:val="00A730B1"/>
    <w:rPr>
      <w:rFonts w:asciiTheme="minorHAnsi" w:hAnsiTheme="minorHAnsi"/>
      <w:color w:val="4F81BD"/>
      <w:sz w:val="20"/>
      <w:u w:val="single"/>
    </w:rPr>
  </w:style>
  <w:style w:type="character" w:customStyle="1" w:styleId="sc121">
    <w:name w:val="sc121"/>
    <w:basedOn w:val="Standardskrifttypeiafsnit"/>
    <w:rsid w:val="00653749"/>
    <w:rPr>
      <w:rFonts w:ascii="Courier New" w:hAnsi="Courier New" w:cs="Courier New" w:hint="default"/>
      <w:color w:val="FF0000"/>
      <w:sz w:val="20"/>
      <w:szCs w:val="20"/>
      <w:shd w:val="clear" w:color="auto" w:fill="FFFF00"/>
    </w:rPr>
  </w:style>
  <w:style w:type="character" w:customStyle="1" w:styleId="sc11">
    <w:name w:val="sc11"/>
    <w:basedOn w:val="Standardskrifttypeiafsnit"/>
    <w:rsid w:val="00653749"/>
    <w:rPr>
      <w:rFonts w:ascii="Courier New" w:hAnsi="Courier New" w:cs="Courier New" w:hint="default"/>
      <w:color w:val="0000FF"/>
      <w:sz w:val="20"/>
      <w:szCs w:val="20"/>
    </w:rPr>
  </w:style>
  <w:style w:type="character" w:customStyle="1" w:styleId="sc8">
    <w:name w:val="sc8"/>
    <w:basedOn w:val="Standardskrifttypeiafsnit"/>
    <w:rsid w:val="00653749"/>
    <w:rPr>
      <w:rFonts w:ascii="Courier New" w:hAnsi="Courier New" w:cs="Courier New" w:hint="default"/>
      <w:color w:val="000000"/>
      <w:sz w:val="20"/>
      <w:szCs w:val="20"/>
    </w:rPr>
  </w:style>
  <w:style w:type="character" w:customStyle="1" w:styleId="sc31">
    <w:name w:val="sc31"/>
    <w:basedOn w:val="Standardskrifttypeiafsnit"/>
    <w:rsid w:val="00653749"/>
    <w:rPr>
      <w:rFonts w:ascii="Courier New" w:hAnsi="Courier New" w:cs="Courier New" w:hint="default"/>
      <w:color w:val="FF0000"/>
      <w:sz w:val="20"/>
      <w:szCs w:val="20"/>
    </w:rPr>
  </w:style>
  <w:style w:type="character" w:customStyle="1" w:styleId="sc61">
    <w:name w:val="sc61"/>
    <w:basedOn w:val="Standardskrifttypeiafsnit"/>
    <w:rsid w:val="00653749"/>
    <w:rPr>
      <w:rFonts w:ascii="Courier New" w:hAnsi="Courier New" w:cs="Courier New" w:hint="default"/>
      <w:b/>
      <w:bCs/>
      <w:color w:val="8000FF"/>
      <w:sz w:val="20"/>
      <w:szCs w:val="20"/>
    </w:rPr>
  </w:style>
  <w:style w:type="character" w:customStyle="1" w:styleId="sc131">
    <w:name w:val="sc131"/>
    <w:basedOn w:val="Standardskrifttypeiafsnit"/>
    <w:rsid w:val="00653749"/>
    <w:rPr>
      <w:rFonts w:ascii="Courier New" w:hAnsi="Courier New" w:cs="Courier New" w:hint="default"/>
      <w:color w:val="FF0000"/>
      <w:sz w:val="20"/>
      <w:szCs w:val="20"/>
      <w:shd w:val="clear" w:color="auto" w:fill="FFFF00"/>
    </w:rPr>
  </w:style>
  <w:style w:type="character" w:customStyle="1" w:styleId="sc0">
    <w:name w:val="sc0"/>
    <w:basedOn w:val="Standardskrifttypeiafsnit"/>
    <w:rsid w:val="009F304D"/>
    <w:rPr>
      <w:rFonts w:ascii="Courier New" w:hAnsi="Courier New" w:cs="Courier New" w:hint="default"/>
      <w:color w:val="000000"/>
      <w:sz w:val="20"/>
      <w:szCs w:val="20"/>
    </w:rPr>
  </w:style>
  <w:style w:type="character" w:styleId="Ulstomtale">
    <w:name w:val="Unresolved Mention"/>
    <w:basedOn w:val="Standardskrifttypeiafsnit"/>
    <w:uiPriority w:val="99"/>
    <w:unhideWhenUsed/>
    <w:rsid w:val="00880A0C"/>
    <w:rPr>
      <w:color w:val="605E5C"/>
      <w:shd w:val="clear" w:color="auto" w:fill="E1DFDD"/>
    </w:rPr>
  </w:style>
  <w:style w:type="character" w:customStyle="1" w:styleId="XMLname">
    <w:name w:val="XMLname"/>
    <w:basedOn w:val="Standardskrifttypeiafsnit"/>
    <w:qFormat/>
    <w:rsid w:val="007F2595"/>
    <w:rPr>
      <w:rFonts w:ascii="Courier New" w:hAnsi="Courier New"/>
      <w:sz w:val="20"/>
    </w:rPr>
  </w:style>
  <w:style w:type="table" w:styleId="Gittertabel5-mrk-farve1">
    <w:name w:val="Grid Table 5 Dark Accent 1"/>
    <w:basedOn w:val="Tabel-Normal"/>
    <w:uiPriority w:val="50"/>
    <w:rsid w:val="00C307A9"/>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character" w:customStyle="1" w:styleId="normaltextrun">
    <w:name w:val="normaltextrun"/>
    <w:basedOn w:val="Standardskrifttypeiafsnit"/>
    <w:rsid w:val="00022B6A"/>
  </w:style>
  <w:style w:type="character" w:customStyle="1" w:styleId="eop">
    <w:name w:val="eop"/>
    <w:basedOn w:val="Standardskrifttypeiafsnit"/>
    <w:rsid w:val="00022B6A"/>
  </w:style>
  <w:style w:type="character" w:styleId="Pladsholdertekst">
    <w:name w:val="Placeholder Text"/>
    <w:basedOn w:val="Standardskrifttypeiafsnit"/>
    <w:uiPriority w:val="99"/>
    <w:semiHidden/>
    <w:rsid w:val="009B4E3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7608457">
      <w:bodyDiv w:val="1"/>
      <w:marLeft w:val="0"/>
      <w:marRight w:val="0"/>
      <w:marTop w:val="0"/>
      <w:marBottom w:val="0"/>
      <w:divBdr>
        <w:top w:val="none" w:sz="0" w:space="0" w:color="auto"/>
        <w:left w:val="none" w:sz="0" w:space="0" w:color="auto"/>
        <w:bottom w:val="none" w:sz="0" w:space="0" w:color="auto"/>
        <w:right w:val="none" w:sz="0" w:space="0" w:color="auto"/>
      </w:divBdr>
    </w:div>
    <w:div w:id="262340815">
      <w:bodyDiv w:val="1"/>
      <w:marLeft w:val="0"/>
      <w:marRight w:val="0"/>
      <w:marTop w:val="0"/>
      <w:marBottom w:val="0"/>
      <w:divBdr>
        <w:top w:val="none" w:sz="0" w:space="0" w:color="auto"/>
        <w:left w:val="none" w:sz="0" w:space="0" w:color="auto"/>
        <w:bottom w:val="none" w:sz="0" w:space="0" w:color="auto"/>
        <w:right w:val="none" w:sz="0" w:space="0" w:color="auto"/>
      </w:divBdr>
      <w:divsChild>
        <w:div w:id="710227201">
          <w:marLeft w:val="0"/>
          <w:marRight w:val="0"/>
          <w:marTop w:val="0"/>
          <w:marBottom w:val="0"/>
          <w:divBdr>
            <w:top w:val="none" w:sz="0" w:space="0" w:color="auto"/>
            <w:left w:val="none" w:sz="0" w:space="0" w:color="auto"/>
            <w:bottom w:val="none" w:sz="0" w:space="0" w:color="auto"/>
            <w:right w:val="none" w:sz="0" w:space="0" w:color="auto"/>
          </w:divBdr>
        </w:div>
      </w:divsChild>
    </w:div>
    <w:div w:id="285355653">
      <w:bodyDiv w:val="1"/>
      <w:marLeft w:val="0"/>
      <w:marRight w:val="0"/>
      <w:marTop w:val="0"/>
      <w:marBottom w:val="0"/>
      <w:divBdr>
        <w:top w:val="none" w:sz="0" w:space="0" w:color="auto"/>
        <w:left w:val="none" w:sz="0" w:space="0" w:color="auto"/>
        <w:bottom w:val="none" w:sz="0" w:space="0" w:color="auto"/>
        <w:right w:val="none" w:sz="0" w:space="0" w:color="auto"/>
      </w:divBdr>
    </w:div>
    <w:div w:id="536507194">
      <w:bodyDiv w:val="1"/>
      <w:marLeft w:val="0"/>
      <w:marRight w:val="0"/>
      <w:marTop w:val="0"/>
      <w:marBottom w:val="0"/>
      <w:divBdr>
        <w:top w:val="none" w:sz="0" w:space="0" w:color="auto"/>
        <w:left w:val="none" w:sz="0" w:space="0" w:color="auto"/>
        <w:bottom w:val="none" w:sz="0" w:space="0" w:color="auto"/>
        <w:right w:val="none" w:sz="0" w:space="0" w:color="auto"/>
      </w:divBdr>
    </w:div>
    <w:div w:id="612596982">
      <w:bodyDiv w:val="1"/>
      <w:marLeft w:val="0"/>
      <w:marRight w:val="0"/>
      <w:marTop w:val="0"/>
      <w:marBottom w:val="0"/>
      <w:divBdr>
        <w:top w:val="none" w:sz="0" w:space="0" w:color="auto"/>
        <w:left w:val="none" w:sz="0" w:space="0" w:color="auto"/>
        <w:bottom w:val="none" w:sz="0" w:space="0" w:color="auto"/>
        <w:right w:val="none" w:sz="0" w:space="0" w:color="auto"/>
      </w:divBdr>
    </w:div>
    <w:div w:id="917861737">
      <w:bodyDiv w:val="1"/>
      <w:marLeft w:val="0"/>
      <w:marRight w:val="0"/>
      <w:marTop w:val="0"/>
      <w:marBottom w:val="0"/>
      <w:divBdr>
        <w:top w:val="none" w:sz="0" w:space="0" w:color="auto"/>
        <w:left w:val="none" w:sz="0" w:space="0" w:color="auto"/>
        <w:bottom w:val="none" w:sz="0" w:space="0" w:color="auto"/>
        <w:right w:val="none" w:sz="0" w:space="0" w:color="auto"/>
      </w:divBdr>
    </w:div>
    <w:div w:id="944314230">
      <w:bodyDiv w:val="1"/>
      <w:marLeft w:val="0"/>
      <w:marRight w:val="0"/>
      <w:marTop w:val="0"/>
      <w:marBottom w:val="0"/>
      <w:divBdr>
        <w:top w:val="none" w:sz="0" w:space="0" w:color="auto"/>
        <w:left w:val="none" w:sz="0" w:space="0" w:color="auto"/>
        <w:bottom w:val="none" w:sz="0" w:space="0" w:color="auto"/>
        <w:right w:val="none" w:sz="0" w:space="0" w:color="auto"/>
      </w:divBdr>
      <w:divsChild>
        <w:div w:id="1625305869">
          <w:marLeft w:val="0"/>
          <w:marRight w:val="0"/>
          <w:marTop w:val="0"/>
          <w:marBottom w:val="0"/>
          <w:divBdr>
            <w:top w:val="none" w:sz="0" w:space="0" w:color="auto"/>
            <w:left w:val="none" w:sz="0" w:space="0" w:color="auto"/>
            <w:bottom w:val="none" w:sz="0" w:space="0" w:color="auto"/>
            <w:right w:val="none" w:sz="0" w:space="0" w:color="auto"/>
          </w:divBdr>
          <w:divsChild>
            <w:div w:id="1508909281">
              <w:marLeft w:val="0"/>
              <w:marRight w:val="0"/>
              <w:marTop w:val="0"/>
              <w:marBottom w:val="0"/>
              <w:divBdr>
                <w:top w:val="none" w:sz="0" w:space="0" w:color="auto"/>
                <w:left w:val="none" w:sz="0" w:space="0" w:color="auto"/>
                <w:bottom w:val="none" w:sz="0" w:space="0" w:color="auto"/>
                <w:right w:val="none" w:sz="0" w:space="0" w:color="auto"/>
              </w:divBdr>
              <w:divsChild>
                <w:div w:id="818157869">
                  <w:marLeft w:val="0"/>
                  <w:marRight w:val="0"/>
                  <w:marTop w:val="0"/>
                  <w:marBottom w:val="0"/>
                  <w:divBdr>
                    <w:top w:val="none" w:sz="0" w:space="0" w:color="auto"/>
                    <w:left w:val="none" w:sz="0" w:space="0" w:color="auto"/>
                    <w:bottom w:val="none" w:sz="0" w:space="0" w:color="auto"/>
                    <w:right w:val="none" w:sz="0" w:space="0" w:color="auto"/>
                  </w:divBdr>
                  <w:divsChild>
                    <w:div w:id="1265190778">
                      <w:marLeft w:val="0"/>
                      <w:marRight w:val="0"/>
                      <w:marTop w:val="0"/>
                      <w:marBottom w:val="0"/>
                      <w:divBdr>
                        <w:top w:val="none" w:sz="0" w:space="0" w:color="auto"/>
                        <w:left w:val="none" w:sz="0" w:space="0" w:color="auto"/>
                        <w:bottom w:val="none" w:sz="0" w:space="0" w:color="auto"/>
                        <w:right w:val="none" w:sz="0" w:space="0" w:color="auto"/>
                      </w:divBdr>
                      <w:divsChild>
                        <w:div w:id="678390059">
                          <w:marLeft w:val="0"/>
                          <w:marRight w:val="0"/>
                          <w:marTop w:val="0"/>
                          <w:marBottom w:val="0"/>
                          <w:divBdr>
                            <w:top w:val="none" w:sz="0" w:space="0" w:color="auto"/>
                            <w:left w:val="none" w:sz="0" w:space="0" w:color="auto"/>
                            <w:bottom w:val="none" w:sz="0" w:space="0" w:color="auto"/>
                            <w:right w:val="none" w:sz="0" w:space="0" w:color="auto"/>
                          </w:divBdr>
                          <w:divsChild>
                            <w:div w:id="348801520">
                              <w:marLeft w:val="0"/>
                              <w:marRight w:val="0"/>
                              <w:marTop w:val="0"/>
                              <w:marBottom w:val="0"/>
                              <w:divBdr>
                                <w:top w:val="none" w:sz="0" w:space="0" w:color="auto"/>
                                <w:left w:val="none" w:sz="0" w:space="0" w:color="auto"/>
                                <w:bottom w:val="none" w:sz="0" w:space="0" w:color="auto"/>
                                <w:right w:val="none" w:sz="0" w:space="0" w:color="auto"/>
                              </w:divBdr>
                              <w:divsChild>
                                <w:div w:id="1816681495">
                                  <w:marLeft w:val="0"/>
                                  <w:marRight w:val="0"/>
                                  <w:marTop w:val="0"/>
                                  <w:marBottom w:val="0"/>
                                  <w:divBdr>
                                    <w:top w:val="none" w:sz="0" w:space="0" w:color="auto"/>
                                    <w:left w:val="none" w:sz="0" w:space="0" w:color="auto"/>
                                    <w:bottom w:val="none" w:sz="0" w:space="0" w:color="auto"/>
                                    <w:right w:val="none" w:sz="0" w:space="0" w:color="auto"/>
                                  </w:divBdr>
                                  <w:divsChild>
                                    <w:div w:id="129397968">
                                      <w:marLeft w:val="0"/>
                                      <w:marRight w:val="0"/>
                                      <w:marTop w:val="0"/>
                                      <w:marBottom w:val="0"/>
                                      <w:divBdr>
                                        <w:top w:val="none" w:sz="0" w:space="0" w:color="auto"/>
                                        <w:left w:val="none" w:sz="0" w:space="0" w:color="auto"/>
                                        <w:bottom w:val="none" w:sz="0" w:space="0" w:color="auto"/>
                                        <w:right w:val="none" w:sz="0" w:space="0" w:color="auto"/>
                                      </w:divBdr>
                                      <w:divsChild>
                                        <w:div w:id="1970165379">
                                          <w:marLeft w:val="0"/>
                                          <w:marRight w:val="0"/>
                                          <w:marTop w:val="0"/>
                                          <w:marBottom w:val="0"/>
                                          <w:divBdr>
                                            <w:top w:val="none" w:sz="0" w:space="0" w:color="auto"/>
                                            <w:left w:val="none" w:sz="0" w:space="0" w:color="auto"/>
                                            <w:bottom w:val="none" w:sz="0" w:space="0" w:color="auto"/>
                                            <w:right w:val="none" w:sz="0" w:space="0" w:color="auto"/>
                                          </w:divBdr>
                                          <w:divsChild>
                                            <w:div w:id="1902709000">
                                              <w:marLeft w:val="0"/>
                                              <w:marRight w:val="0"/>
                                              <w:marTop w:val="0"/>
                                              <w:marBottom w:val="0"/>
                                              <w:divBdr>
                                                <w:top w:val="none" w:sz="0" w:space="0" w:color="auto"/>
                                                <w:left w:val="none" w:sz="0" w:space="0" w:color="auto"/>
                                                <w:bottom w:val="none" w:sz="0" w:space="0" w:color="auto"/>
                                                <w:right w:val="none" w:sz="0" w:space="0" w:color="auto"/>
                                              </w:divBdr>
                                              <w:divsChild>
                                                <w:div w:id="179127677">
                                                  <w:marLeft w:val="0"/>
                                                  <w:marRight w:val="0"/>
                                                  <w:marTop w:val="0"/>
                                                  <w:marBottom w:val="0"/>
                                                  <w:divBdr>
                                                    <w:top w:val="none" w:sz="0" w:space="0" w:color="auto"/>
                                                    <w:left w:val="none" w:sz="0" w:space="0" w:color="auto"/>
                                                    <w:bottom w:val="none" w:sz="0" w:space="0" w:color="auto"/>
                                                    <w:right w:val="none" w:sz="0" w:space="0" w:color="auto"/>
                                                  </w:divBdr>
                                                  <w:divsChild>
                                                    <w:div w:id="81492420">
                                                      <w:marLeft w:val="0"/>
                                                      <w:marRight w:val="0"/>
                                                      <w:marTop w:val="0"/>
                                                      <w:marBottom w:val="0"/>
                                                      <w:divBdr>
                                                        <w:top w:val="none" w:sz="0" w:space="0" w:color="auto"/>
                                                        <w:left w:val="none" w:sz="0" w:space="0" w:color="auto"/>
                                                        <w:bottom w:val="none" w:sz="0" w:space="0" w:color="auto"/>
                                                        <w:right w:val="none" w:sz="0" w:space="0" w:color="auto"/>
                                                      </w:divBdr>
                                                      <w:divsChild>
                                                        <w:div w:id="1007487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7245686">
                                              <w:marLeft w:val="0"/>
                                              <w:marRight w:val="0"/>
                                              <w:marTop w:val="0"/>
                                              <w:marBottom w:val="0"/>
                                              <w:divBdr>
                                                <w:top w:val="none" w:sz="0" w:space="0" w:color="auto"/>
                                                <w:left w:val="none" w:sz="0" w:space="0" w:color="auto"/>
                                                <w:bottom w:val="none" w:sz="0" w:space="0" w:color="auto"/>
                                                <w:right w:val="none" w:sz="0" w:space="0" w:color="auto"/>
                                              </w:divBdr>
                                              <w:divsChild>
                                                <w:div w:id="198399403">
                                                  <w:marLeft w:val="0"/>
                                                  <w:marRight w:val="0"/>
                                                  <w:marTop w:val="0"/>
                                                  <w:marBottom w:val="0"/>
                                                  <w:divBdr>
                                                    <w:top w:val="none" w:sz="0" w:space="0" w:color="auto"/>
                                                    <w:left w:val="none" w:sz="0" w:space="0" w:color="auto"/>
                                                    <w:bottom w:val="none" w:sz="0" w:space="0" w:color="auto"/>
                                                    <w:right w:val="none" w:sz="0" w:space="0" w:color="auto"/>
                                                  </w:divBdr>
                                                  <w:divsChild>
                                                    <w:div w:id="1812862277">
                                                      <w:marLeft w:val="0"/>
                                                      <w:marRight w:val="0"/>
                                                      <w:marTop w:val="0"/>
                                                      <w:marBottom w:val="0"/>
                                                      <w:divBdr>
                                                        <w:top w:val="none" w:sz="0" w:space="0" w:color="auto"/>
                                                        <w:left w:val="none" w:sz="0" w:space="0" w:color="auto"/>
                                                        <w:bottom w:val="none" w:sz="0" w:space="0" w:color="auto"/>
                                                        <w:right w:val="none" w:sz="0" w:space="0" w:color="auto"/>
                                                      </w:divBdr>
                                                      <w:divsChild>
                                                        <w:div w:id="299041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459566357">
          <w:marLeft w:val="0"/>
          <w:marRight w:val="0"/>
          <w:marTop w:val="0"/>
          <w:marBottom w:val="0"/>
          <w:divBdr>
            <w:top w:val="none" w:sz="0" w:space="0" w:color="auto"/>
            <w:left w:val="none" w:sz="0" w:space="0" w:color="auto"/>
            <w:bottom w:val="none" w:sz="0" w:space="0" w:color="auto"/>
            <w:right w:val="none" w:sz="0" w:space="0" w:color="auto"/>
          </w:divBdr>
          <w:divsChild>
            <w:div w:id="979648428">
              <w:marLeft w:val="0"/>
              <w:marRight w:val="0"/>
              <w:marTop w:val="0"/>
              <w:marBottom w:val="0"/>
              <w:divBdr>
                <w:top w:val="none" w:sz="0" w:space="0" w:color="auto"/>
                <w:left w:val="none" w:sz="0" w:space="0" w:color="auto"/>
                <w:bottom w:val="none" w:sz="0" w:space="0" w:color="auto"/>
                <w:right w:val="none" w:sz="0" w:space="0" w:color="auto"/>
              </w:divBdr>
              <w:divsChild>
                <w:div w:id="967781330">
                  <w:marLeft w:val="0"/>
                  <w:marRight w:val="0"/>
                  <w:marTop w:val="0"/>
                  <w:marBottom w:val="0"/>
                  <w:divBdr>
                    <w:top w:val="none" w:sz="0" w:space="0" w:color="auto"/>
                    <w:left w:val="none" w:sz="0" w:space="0" w:color="auto"/>
                    <w:bottom w:val="none" w:sz="0" w:space="0" w:color="auto"/>
                    <w:right w:val="none" w:sz="0" w:space="0" w:color="auto"/>
                  </w:divBdr>
                  <w:divsChild>
                    <w:div w:id="1892417988">
                      <w:marLeft w:val="0"/>
                      <w:marRight w:val="0"/>
                      <w:marTop w:val="0"/>
                      <w:marBottom w:val="0"/>
                      <w:divBdr>
                        <w:top w:val="none" w:sz="0" w:space="0" w:color="auto"/>
                        <w:left w:val="none" w:sz="0" w:space="0" w:color="auto"/>
                        <w:bottom w:val="none" w:sz="0" w:space="0" w:color="auto"/>
                        <w:right w:val="none" w:sz="0" w:space="0" w:color="auto"/>
                      </w:divBdr>
                      <w:divsChild>
                        <w:div w:id="1569682143">
                          <w:marLeft w:val="0"/>
                          <w:marRight w:val="0"/>
                          <w:marTop w:val="0"/>
                          <w:marBottom w:val="0"/>
                          <w:divBdr>
                            <w:top w:val="none" w:sz="0" w:space="0" w:color="auto"/>
                            <w:left w:val="none" w:sz="0" w:space="0" w:color="auto"/>
                            <w:bottom w:val="none" w:sz="0" w:space="0" w:color="auto"/>
                            <w:right w:val="none" w:sz="0" w:space="0" w:color="auto"/>
                          </w:divBdr>
                          <w:divsChild>
                            <w:div w:id="939294531">
                              <w:marLeft w:val="0"/>
                              <w:marRight w:val="0"/>
                              <w:marTop w:val="0"/>
                              <w:marBottom w:val="0"/>
                              <w:divBdr>
                                <w:top w:val="none" w:sz="0" w:space="0" w:color="auto"/>
                                <w:left w:val="none" w:sz="0" w:space="0" w:color="auto"/>
                                <w:bottom w:val="none" w:sz="0" w:space="0" w:color="auto"/>
                                <w:right w:val="none" w:sz="0" w:space="0" w:color="auto"/>
                              </w:divBdr>
                              <w:divsChild>
                                <w:div w:id="1782140938">
                                  <w:marLeft w:val="0"/>
                                  <w:marRight w:val="0"/>
                                  <w:marTop w:val="0"/>
                                  <w:marBottom w:val="0"/>
                                  <w:divBdr>
                                    <w:top w:val="none" w:sz="0" w:space="0" w:color="auto"/>
                                    <w:left w:val="none" w:sz="0" w:space="0" w:color="auto"/>
                                    <w:bottom w:val="none" w:sz="0" w:space="0" w:color="auto"/>
                                    <w:right w:val="none" w:sz="0" w:space="0" w:color="auto"/>
                                  </w:divBdr>
                                  <w:divsChild>
                                    <w:div w:id="1890451489">
                                      <w:marLeft w:val="0"/>
                                      <w:marRight w:val="0"/>
                                      <w:marTop w:val="0"/>
                                      <w:marBottom w:val="0"/>
                                      <w:divBdr>
                                        <w:top w:val="none" w:sz="0" w:space="0" w:color="auto"/>
                                        <w:left w:val="none" w:sz="0" w:space="0" w:color="auto"/>
                                        <w:bottom w:val="none" w:sz="0" w:space="0" w:color="auto"/>
                                        <w:right w:val="none" w:sz="0" w:space="0" w:color="auto"/>
                                      </w:divBdr>
                                      <w:divsChild>
                                        <w:div w:id="1521235371">
                                          <w:marLeft w:val="0"/>
                                          <w:marRight w:val="0"/>
                                          <w:marTop w:val="0"/>
                                          <w:marBottom w:val="0"/>
                                          <w:divBdr>
                                            <w:top w:val="none" w:sz="0" w:space="0" w:color="auto"/>
                                            <w:left w:val="none" w:sz="0" w:space="0" w:color="auto"/>
                                            <w:bottom w:val="none" w:sz="0" w:space="0" w:color="auto"/>
                                            <w:right w:val="none" w:sz="0" w:space="0" w:color="auto"/>
                                          </w:divBdr>
                                          <w:divsChild>
                                            <w:div w:id="328868121">
                                              <w:marLeft w:val="0"/>
                                              <w:marRight w:val="0"/>
                                              <w:marTop w:val="0"/>
                                              <w:marBottom w:val="0"/>
                                              <w:divBdr>
                                                <w:top w:val="none" w:sz="0" w:space="0" w:color="auto"/>
                                                <w:left w:val="none" w:sz="0" w:space="0" w:color="auto"/>
                                                <w:bottom w:val="none" w:sz="0" w:space="0" w:color="auto"/>
                                                <w:right w:val="none" w:sz="0" w:space="0" w:color="auto"/>
                                              </w:divBdr>
                                              <w:divsChild>
                                                <w:div w:id="213123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67020371">
                              <w:marLeft w:val="0"/>
                              <w:marRight w:val="0"/>
                              <w:marTop w:val="0"/>
                              <w:marBottom w:val="0"/>
                              <w:divBdr>
                                <w:top w:val="none" w:sz="0" w:space="0" w:color="auto"/>
                                <w:left w:val="none" w:sz="0" w:space="0" w:color="auto"/>
                                <w:bottom w:val="none" w:sz="0" w:space="0" w:color="auto"/>
                                <w:right w:val="none" w:sz="0" w:space="0" w:color="auto"/>
                              </w:divBdr>
                              <w:divsChild>
                                <w:div w:id="1544295337">
                                  <w:marLeft w:val="0"/>
                                  <w:marRight w:val="0"/>
                                  <w:marTop w:val="0"/>
                                  <w:marBottom w:val="0"/>
                                  <w:divBdr>
                                    <w:top w:val="none" w:sz="0" w:space="0" w:color="auto"/>
                                    <w:left w:val="none" w:sz="0" w:space="0" w:color="auto"/>
                                    <w:bottom w:val="none" w:sz="0" w:space="0" w:color="auto"/>
                                    <w:right w:val="none" w:sz="0" w:space="0" w:color="auto"/>
                                  </w:divBdr>
                                  <w:divsChild>
                                    <w:div w:id="185025890">
                                      <w:marLeft w:val="0"/>
                                      <w:marRight w:val="0"/>
                                      <w:marTop w:val="0"/>
                                      <w:marBottom w:val="0"/>
                                      <w:divBdr>
                                        <w:top w:val="none" w:sz="0" w:space="0" w:color="auto"/>
                                        <w:left w:val="none" w:sz="0" w:space="0" w:color="auto"/>
                                        <w:bottom w:val="none" w:sz="0" w:space="0" w:color="auto"/>
                                        <w:right w:val="none" w:sz="0" w:space="0" w:color="auto"/>
                                      </w:divBdr>
                                      <w:divsChild>
                                        <w:div w:id="1814641975">
                                          <w:marLeft w:val="0"/>
                                          <w:marRight w:val="0"/>
                                          <w:marTop w:val="0"/>
                                          <w:marBottom w:val="0"/>
                                          <w:divBdr>
                                            <w:top w:val="none" w:sz="0" w:space="0" w:color="auto"/>
                                            <w:left w:val="none" w:sz="0" w:space="0" w:color="auto"/>
                                            <w:bottom w:val="none" w:sz="0" w:space="0" w:color="auto"/>
                                            <w:right w:val="none" w:sz="0" w:space="0" w:color="auto"/>
                                          </w:divBdr>
                                          <w:divsChild>
                                            <w:div w:id="1681197860">
                                              <w:marLeft w:val="0"/>
                                              <w:marRight w:val="0"/>
                                              <w:marTop w:val="0"/>
                                              <w:marBottom w:val="0"/>
                                              <w:divBdr>
                                                <w:top w:val="none" w:sz="0" w:space="0" w:color="auto"/>
                                                <w:left w:val="none" w:sz="0" w:space="0" w:color="auto"/>
                                                <w:bottom w:val="none" w:sz="0" w:space="0" w:color="auto"/>
                                                <w:right w:val="none" w:sz="0" w:space="0" w:color="auto"/>
                                              </w:divBdr>
                                              <w:divsChild>
                                                <w:div w:id="1474637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5503458">
                  <w:marLeft w:val="0"/>
                  <w:marRight w:val="0"/>
                  <w:marTop w:val="0"/>
                  <w:marBottom w:val="0"/>
                  <w:divBdr>
                    <w:top w:val="none" w:sz="0" w:space="0" w:color="auto"/>
                    <w:left w:val="none" w:sz="0" w:space="0" w:color="auto"/>
                    <w:bottom w:val="none" w:sz="0" w:space="0" w:color="auto"/>
                    <w:right w:val="none" w:sz="0" w:space="0" w:color="auto"/>
                  </w:divBdr>
                  <w:divsChild>
                    <w:div w:id="749615505">
                      <w:marLeft w:val="0"/>
                      <w:marRight w:val="0"/>
                      <w:marTop w:val="0"/>
                      <w:marBottom w:val="0"/>
                      <w:divBdr>
                        <w:top w:val="none" w:sz="0" w:space="0" w:color="auto"/>
                        <w:left w:val="none" w:sz="0" w:space="0" w:color="auto"/>
                        <w:bottom w:val="none" w:sz="0" w:space="0" w:color="auto"/>
                        <w:right w:val="none" w:sz="0" w:space="0" w:color="auto"/>
                      </w:divBdr>
                      <w:divsChild>
                        <w:div w:id="592931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97655151">
      <w:marLeft w:val="0"/>
      <w:marRight w:val="0"/>
      <w:marTop w:val="0"/>
      <w:marBottom w:val="0"/>
      <w:divBdr>
        <w:top w:val="none" w:sz="0" w:space="0" w:color="auto"/>
        <w:left w:val="none" w:sz="0" w:space="0" w:color="auto"/>
        <w:bottom w:val="none" w:sz="0" w:space="0" w:color="auto"/>
        <w:right w:val="none" w:sz="0" w:space="0" w:color="auto"/>
      </w:divBdr>
    </w:div>
    <w:div w:id="997655152">
      <w:marLeft w:val="0"/>
      <w:marRight w:val="0"/>
      <w:marTop w:val="0"/>
      <w:marBottom w:val="0"/>
      <w:divBdr>
        <w:top w:val="none" w:sz="0" w:space="0" w:color="auto"/>
        <w:left w:val="none" w:sz="0" w:space="0" w:color="auto"/>
        <w:bottom w:val="none" w:sz="0" w:space="0" w:color="auto"/>
        <w:right w:val="none" w:sz="0" w:space="0" w:color="auto"/>
      </w:divBdr>
    </w:div>
    <w:div w:id="997655155">
      <w:marLeft w:val="0"/>
      <w:marRight w:val="0"/>
      <w:marTop w:val="0"/>
      <w:marBottom w:val="0"/>
      <w:divBdr>
        <w:top w:val="none" w:sz="0" w:space="0" w:color="auto"/>
        <w:left w:val="none" w:sz="0" w:space="0" w:color="auto"/>
        <w:bottom w:val="none" w:sz="0" w:space="0" w:color="auto"/>
        <w:right w:val="none" w:sz="0" w:space="0" w:color="auto"/>
      </w:divBdr>
    </w:div>
    <w:div w:id="997655157">
      <w:marLeft w:val="0"/>
      <w:marRight w:val="0"/>
      <w:marTop w:val="0"/>
      <w:marBottom w:val="0"/>
      <w:divBdr>
        <w:top w:val="none" w:sz="0" w:space="0" w:color="auto"/>
        <w:left w:val="none" w:sz="0" w:space="0" w:color="auto"/>
        <w:bottom w:val="none" w:sz="0" w:space="0" w:color="auto"/>
        <w:right w:val="none" w:sz="0" w:space="0" w:color="auto"/>
      </w:divBdr>
    </w:div>
    <w:div w:id="997655158">
      <w:marLeft w:val="0"/>
      <w:marRight w:val="0"/>
      <w:marTop w:val="0"/>
      <w:marBottom w:val="0"/>
      <w:divBdr>
        <w:top w:val="none" w:sz="0" w:space="0" w:color="auto"/>
        <w:left w:val="none" w:sz="0" w:space="0" w:color="auto"/>
        <w:bottom w:val="none" w:sz="0" w:space="0" w:color="auto"/>
        <w:right w:val="none" w:sz="0" w:space="0" w:color="auto"/>
      </w:divBdr>
    </w:div>
    <w:div w:id="997655160">
      <w:marLeft w:val="0"/>
      <w:marRight w:val="0"/>
      <w:marTop w:val="0"/>
      <w:marBottom w:val="0"/>
      <w:divBdr>
        <w:top w:val="none" w:sz="0" w:space="0" w:color="auto"/>
        <w:left w:val="none" w:sz="0" w:space="0" w:color="auto"/>
        <w:bottom w:val="none" w:sz="0" w:space="0" w:color="auto"/>
        <w:right w:val="none" w:sz="0" w:space="0" w:color="auto"/>
      </w:divBdr>
    </w:div>
    <w:div w:id="997655161">
      <w:marLeft w:val="0"/>
      <w:marRight w:val="0"/>
      <w:marTop w:val="0"/>
      <w:marBottom w:val="0"/>
      <w:divBdr>
        <w:top w:val="none" w:sz="0" w:space="0" w:color="auto"/>
        <w:left w:val="none" w:sz="0" w:space="0" w:color="auto"/>
        <w:bottom w:val="none" w:sz="0" w:space="0" w:color="auto"/>
        <w:right w:val="none" w:sz="0" w:space="0" w:color="auto"/>
      </w:divBdr>
    </w:div>
    <w:div w:id="997655162">
      <w:marLeft w:val="0"/>
      <w:marRight w:val="0"/>
      <w:marTop w:val="0"/>
      <w:marBottom w:val="0"/>
      <w:divBdr>
        <w:top w:val="none" w:sz="0" w:space="0" w:color="auto"/>
        <w:left w:val="none" w:sz="0" w:space="0" w:color="auto"/>
        <w:bottom w:val="none" w:sz="0" w:space="0" w:color="auto"/>
        <w:right w:val="none" w:sz="0" w:space="0" w:color="auto"/>
      </w:divBdr>
    </w:div>
    <w:div w:id="997655168">
      <w:marLeft w:val="0"/>
      <w:marRight w:val="0"/>
      <w:marTop w:val="0"/>
      <w:marBottom w:val="0"/>
      <w:divBdr>
        <w:top w:val="none" w:sz="0" w:space="0" w:color="auto"/>
        <w:left w:val="none" w:sz="0" w:space="0" w:color="auto"/>
        <w:bottom w:val="none" w:sz="0" w:space="0" w:color="auto"/>
        <w:right w:val="none" w:sz="0" w:space="0" w:color="auto"/>
      </w:divBdr>
      <w:divsChild>
        <w:div w:id="997655166">
          <w:marLeft w:val="0"/>
          <w:marRight w:val="0"/>
          <w:marTop w:val="0"/>
          <w:marBottom w:val="0"/>
          <w:divBdr>
            <w:top w:val="none" w:sz="0" w:space="0" w:color="auto"/>
            <w:left w:val="single" w:sz="12" w:space="0" w:color="F1F1F1"/>
            <w:bottom w:val="none" w:sz="0" w:space="0" w:color="auto"/>
            <w:right w:val="single" w:sz="12" w:space="0" w:color="F1F1F1"/>
          </w:divBdr>
          <w:divsChild>
            <w:div w:id="997655165">
              <w:marLeft w:val="0"/>
              <w:marRight w:val="0"/>
              <w:marTop w:val="0"/>
              <w:marBottom w:val="0"/>
              <w:divBdr>
                <w:top w:val="none" w:sz="0" w:space="0" w:color="auto"/>
                <w:left w:val="none" w:sz="0" w:space="0" w:color="auto"/>
                <w:bottom w:val="none" w:sz="0" w:space="0" w:color="auto"/>
                <w:right w:val="none" w:sz="0" w:space="0" w:color="auto"/>
              </w:divBdr>
              <w:divsChild>
                <w:div w:id="997655167">
                  <w:marLeft w:val="0"/>
                  <w:marRight w:val="0"/>
                  <w:marTop w:val="0"/>
                  <w:marBottom w:val="0"/>
                  <w:divBdr>
                    <w:top w:val="none" w:sz="0" w:space="0" w:color="auto"/>
                    <w:left w:val="none" w:sz="0" w:space="0" w:color="auto"/>
                    <w:bottom w:val="none" w:sz="0" w:space="0" w:color="auto"/>
                    <w:right w:val="none" w:sz="0" w:space="0" w:color="auto"/>
                  </w:divBdr>
                  <w:divsChild>
                    <w:div w:id="997655164">
                      <w:marLeft w:val="0"/>
                      <w:marRight w:val="0"/>
                      <w:marTop w:val="0"/>
                      <w:marBottom w:val="0"/>
                      <w:divBdr>
                        <w:top w:val="none" w:sz="0" w:space="0" w:color="auto"/>
                        <w:left w:val="none" w:sz="0" w:space="0" w:color="auto"/>
                        <w:bottom w:val="none" w:sz="0" w:space="0" w:color="auto"/>
                        <w:right w:val="none" w:sz="0" w:space="0" w:color="auto"/>
                      </w:divBdr>
                      <w:divsChild>
                        <w:div w:id="997655154">
                          <w:marLeft w:val="0"/>
                          <w:marRight w:val="0"/>
                          <w:marTop w:val="0"/>
                          <w:marBottom w:val="0"/>
                          <w:divBdr>
                            <w:top w:val="none" w:sz="0" w:space="0" w:color="auto"/>
                            <w:left w:val="none" w:sz="0" w:space="0" w:color="auto"/>
                            <w:bottom w:val="none" w:sz="0" w:space="0" w:color="auto"/>
                            <w:right w:val="none" w:sz="0" w:space="0" w:color="auto"/>
                          </w:divBdr>
                          <w:divsChild>
                            <w:div w:id="997655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97655171">
      <w:marLeft w:val="0"/>
      <w:marRight w:val="0"/>
      <w:marTop w:val="0"/>
      <w:marBottom w:val="0"/>
      <w:divBdr>
        <w:top w:val="none" w:sz="0" w:space="0" w:color="auto"/>
        <w:left w:val="none" w:sz="0" w:space="0" w:color="auto"/>
        <w:bottom w:val="none" w:sz="0" w:space="0" w:color="auto"/>
        <w:right w:val="none" w:sz="0" w:space="0" w:color="auto"/>
      </w:divBdr>
    </w:div>
    <w:div w:id="997655172">
      <w:marLeft w:val="0"/>
      <w:marRight w:val="0"/>
      <w:marTop w:val="0"/>
      <w:marBottom w:val="0"/>
      <w:divBdr>
        <w:top w:val="none" w:sz="0" w:space="0" w:color="auto"/>
        <w:left w:val="none" w:sz="0" w:space="0" w:color="auto"/>
        <w:bottom w:val="none" w:sz="0" w:space="0" w:color="auto"/>
        <w:right w:val="none" w:sz="0" w:space="0" w:color="auto"/>
      </w:divBdr>
    </w:div>
    <w:div w:id="997655173">
      <w:marLeft w:val="0"/>
      <w:marRight w:val="0"/>
      <w:marTop w:val="0"/>
      <w:marBottom w:val="0"/>
      <w:divBdr>
        <w:top w:val="none" w:sz="0" w:space="0" w:color="auto"/>
        <w:left w:val="none" w:sz="0" w:space="0" w:color="auto"/>
        <w:bottom w:val="none" w:sz="0" w:space="0" w:color="auto"/>
        <w:right w:val="none" w:sz="0" w:space="0" w:color="auto"/>
      </w:divBdr>
    </w:div>
    <w:div w:id="997655174">
      <w:marLeft w:val="0"/>
      <w:marRight w:val="0"/>
      <w:marTop w:val="0"/>
      <w:marBottom w:val="0"/>
      <w:divBdr>
        <w:top w:val="none" w:sz="0" w:space="0" w:color="auto"/>
        <w:left w:val="none" w:sz="0" w:space="0" w:color="auto"/>
        <w:bottom w:val="none" w:sz="0" w:space="0" w:color="auto"/>
        <w:right w:val="none" w:sz="0" w:space="0" w:color="auto"/>
      </w:divBdr>
    </w:div>
    <w:div w:id="997655175">
      <w:marLeft w:val="0"/>
      <w:marRight w:val="0"/>
      <w:marTop w:val="0"/>
      <w:marBottom w:val="0"/>
      <w:divBdr>
        <w:top w:val="none" w:sz="0" w:space="0" w:color="auto"/>
        <w:left w:val="none" w:sz="0" w:space="0" w:color="auto"/>
        <w:bottom w:val="none" w:sz="0" w:space="0" w:color="auto"/>
        <w:right w:val="none" w:sz="0" w:space="0" w:color="auto"/>
      </w:divBdr>
      <w:divsChild>
        <w:div w:id="997655153">
          <w:marLeft w:val="0"/>
          <w:marRight w:val="0"/>
          <w:marTop w:val="0"/>
          <w:marBottom w:val="0"/>
          <w:divBdr>
            <w:top w:val="none" w:sz="0" w:space="0" w:color="auto"/>
            <w:left w:val="single" w:sz="8" w:space="0" w:color="F1F1F1"/>
            <w:bottom w:val="none" w:sz="0" w:space="0" w:color="auto"/>
            <w:right w:val="single" w:sz="8" w:space="0" w:color="F1F1F1"/>
          </w:divBdr>
          <w:divsChild>
            <w:div w:id="997655159">
              <w:marLeft w:val="0"/>
              <w:marRight w:val="0"/>
              <w:marTop w:val="0"/>
              <w:marBottom w:val="0"/>
              <w:divBdr>
                <w:top w:val="none" w:sz="0" w:space="0" w:color="auto"/>
                <w:left w:val="none" w:sz="0" w:space="0" w:color="auto"/>
                <w:bottom w:val="none" w:sz="0" w:space="0" w:color="auto"/>
                <w:right w:val="none" w:sz="0" w:space="0" w:color="auto"/>
              </w:divBdr>
              <w:divsChild>
                <w:div w:id="997655176">
                  <w:marLeft w:val="0"/>
                  <w:marRight w:val="0"/>
                  <w:marTop w:val="0"/>
                  <w:marBottom w:val="0"/>
                  <w:divBdr>
                    <w:top w:val="none" w:sz="0" w:space="0" w:color="auto"/>
                    <w:left w:val="none" w:sz="0" w:space="0" w:color="auto"/>
                    <w:bottom w:val="none" w:sz="0" w:space="0" w:color="auto"/>
                    <w:right w:val="none" w:sz="0" w:space="0" w:color="auto"/>
                  </w:divBdr>
                  <w:divsChild>
                    <w:div w:id="997655156">
                      <w:marLeft w:val="0"/>
                      <w:marRight w:val="0"/>
                      <w:marTop w:val="0"/>
                      <w:marBottom w:val="0"/>
                      <w:divBdr>
                        <w:top w:val="none" w:sz="0" w:space="0" w:color="auto"/>
                        <w:left w:val="none" w:sz="0" w:space="0" w:color="auto"/>
                        <w:bottom w:val="none" w:sz="0" w:space="0" w:color="auto"/>
                        <w:right w:val="none" w:sz="0" w:space="0" w:color="auto"/>
                      </w:divBdr>
                      <w:divsChild>
                        <w:div w:id="997655178">
                          <w:marLeft w:val="0"/>
                          <w:marRight w:val="0"/>
                          <w:marTop w:val="0"/>
                          <w:marBottom w:val="0"/>
                          <w:divBdr>
                            <w:top w:val="none" w:sz="0" w:space="0" w:color="auto"/>
                            <w:left w:val="none" w:sz="0" w:space="0" w:color="auto"/>
                            <w:bottom w:val="none" w:sz="0" w:space="0" w:color="auto"/>
                            <w:right w:val="none" w:sz="0" w:space="0" w:color="auto"/>
                          </w:divBdr>
                          <w:divsChild>
                            <w:div w:id="997655163">
                              <w:marLeft w:val="0"/>
                              <w:marRight w:val="0"/>
                              <w:marTop w:val="0"/>
                              <w:marBottom w:val="0"/>
                              <w:divBdr>
                                <w:top w:val="none" w:sz="0" w:space="0" w:color="auto"/>
                                <w:left w:val="none" w:sz="0" w:space="0" w:color="auto"/>
                                <w:bottom w:val="none" w:sz="0" w:space="0" w:color="auto"/>
                                <w:right w:val="none" w:sz="0" w:space="0" w:color="auto"/>
                              </w:divBdr>
                              <w:divsChild>
                                <w:div w:id="997655170">
                                  <w:marLeft w:val="0"/>
                                  <w:marRight w:val="240"/>
                                  <w:marTop w:val="0"/>
                                  <w:marBottom w:val="0"/>
                                  <w:divBdr>
                                    <w:top w:val="none" w:sz="0" w:space="0" w:color="auto"/>
                                    <w:left w:val="none" w:sz="0" w:space="0" w:color="auto"/>
                                    <w:bottom w:val="none" w:sz="0" w:space="0" w:color="auto"/>
                                    <w:right w:val="none" w:sz="0" w:space="0" w:color="auto"/>
                                  </w:divBdr>
                                  <w:divsChild>
                                    <w:div w:id="997655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97655177">
      <w:marLeft w:val="0"/>
      <w:marRight w:val="0"/>
      <w:marTop w:val="0"/>
      <w:marBottom w:val="0"/>
      <w:divBdr>
        <w:top w:val="none" w:sz="0" w:space="0" w:color="auto"/>
        <w:left w:val="none" w:sz="0" w:space="0" w:color="auto"/>
        <w:bottom w:val="none" w:sz="0" w:space="0" w:color="auto"/>
        <w:right w:val="none" w:sz="0" w:space="0" w:color="auto"/>
      </w:divBdr>
    </w:div>
    <w:div w:id="1376005911">
      <w:bodyDiv w:val="1"/>
      <w:marLeft w:val="0"/>
      <w:marRight w:val="0"/>
      <w:marTop w:val="0"/>
      <w:marBottom w:val="0"/>
      <w:divBdr>
        <w:top w:val="none" w:sz="0" w:space="0" w:color="auto"/>
        <w:left w:val="none" w:sz="0" w:space="0" w:color="auto"/>
        <w:bottom w:val="none" w:sz="0" w:space="0" w:color="auto"/>
        <w:right w:val="none" w:sz="0" w:space="0" w:color="auto"/>
      </w:divBdr>
    </w:div>
    <w:div w:id="1559705275">
      <w:bodyDiv w:val="1"/>
      <w:marLeft w:val="0"/>
      <w:marRight w:val="0"/>
      <w:marTop w:val="0"/>
      <w:marBottom w:val="0"/>
      <w:divBdr>
        <w:top w:val="none" w:sz="0" w:space="0" w:color="auto"/>
        <w:left w:val="none" w:sz="0" w:space="0" w:color="auto"/>
        <w:bottom w:val="none" w:sz="0" w:space="0" w:color="auto"/>
        <w:right w:val="none" w:sz="0" w:space="0" w:color="auto"/>
      </w:divBdr>
    </w:div>
    <w:div w:id="1801220702">
      <w:bodyDiv w:val="1"/>
      <w:marLeft w:val="0"/>
      <w:marRight w:val="0"/>
      <w:marTop w:val="0"/>
      <w:marBottom w:val="0"/>
      <w:divBdr>
        <w:top w:val="none" w:sz="0" w:space="0" w:color="auto"/>
        <w:left w:val="none" w:sz="0" w:space="0" w:color="auto"/>
        <w:bottom w:val="none" w:sz="0" w:space="0" w:color="auto"/>
        <w:right w:val="none" w:sz="0" w:space="0" w:color="auto"/>
      </w:divBdr>
      <w:divsChild>
        <w:div w:id="1105076376">
          <w:marLeft w:val="0"/>
          <w:marRight w:val="0"/>
          <w:marTop w:val="0"/>
          <w:marBottom w:val="0"/>
          <w:divBdr>
            <w:top w:val="none" w:sz="0" w:space="0" w:color="auto"/>
            <w:left w:val="none" w:sz="0" w:space="0" w:color="auto"/>
            <w:bottom w:val="none" w:sz="0" w:space="0" w:color="auto"/>
            <w:right w:val="none" w:sz="0" w:space="0" w:color="auto"/>
          </w:divBdr>
        </w:div>
      </w:divsChild>
    </w:div>
    <w:div w:id="1829904463">
      <w:bodyDiv w:val="1"/>
      <w:marLeft w:val="0"/>
      <w:marRight w:val="0"/>
      <w:marTop w:val="0"/>
      <w:marBottom w:val="0"/>
      <w:divBdr>
        <w:top w:val="none" w:sz="0" w:space="0" w:color="auto"/>
        <w:left w:val="none" w:sz="0" w:space="0" w:color="auto"/>
        <w:bottom w:val="none" w:sz="0" w:space="0" w:color="auto"/>
        <w:right w:val="none" w:sz="0" w:space="0" w:color="auto"/>
      </w:divBdr>
    </w:div>
    <w:div w:id="1897163785">
      <w:bodyDiv w:val="1"/>
      <w:marLeft w:val="0"/>
      <w:marRight w:val="0"/>
      <w:marTop w:val="0"/>
      <w:marBottom w:val="0"/>
      <w:divBdr>
        <w:top w:val="none" w:sz="0" w:space="0" w:color="auto"/>
        <w:left w:val="none" w:sz="0" w:space="0" w:color="auto"/>
        <w:bottom w:val="none" w:sz="0" w:space="0" w:color="auto"/>
        <w:right w:val="none" w:sz="0" w:space="0" w:color="auto"/>
      </w:divBdr>
      <w:divsChild>
        <w:div w:id="69811717">
          <w:marLeft w:val="0"/>
          <w:marRight w:val="0"/>
          <w:marTop w:val="0"/>
          <w:marBottom w:val="0"/>
          <w:divBdr>
            <w:top w:val="none" w:sz="0" w:space="0" w:color="auto"/>
            <w:left w:val="none" w:sz="0" w:space="0" w:color="auto"/>
            <w:bottom w:val="none" w:sz="0" w:space="0" w:color="auto"/>
            <w:right w:val="none" w:sz="0" w:space="0" w:color="auto"/>
          </w:divBdr>
        </w:div>
      </w:divsChild>
    </w:div>
    <w:div w:id="1987972678">
      <w:bodyDiv w:val="1"/>
      <w:marLeft w:val="0"/>
      <w:marRight w:val="0"/>
      <w:marTop w:val="0"/>
      <w:marBottom w:val="0"/>
      <w:divBdr>
        <w:top w:val="none" w:sz="0" w:space="0" w:color="auto"/>
        <w:left w:val="none" w:sz="0" w:space="0" w:color="auto"/>
        <w:bottom w:val="none" w:sz="0" w:space="0" w:color="auto"/>
        <w:right w:val="none" w:sz="0" w:space="0" w:color="auto"/>
      </w:divBdr>
      <w:divsChild>
        <w:div w:id="944577985">
          <w:marLeft w:val="0"/>
          <w:marRight w:val="0"/>
          <w:marTop w:val="0"/>
          <w:marBottom w:val="0"/>
          <w:divBdr>
            <w:top w:val="none" w:sz="0" w:space="0" w:color="auto"/>
            <w:left w:val="none" w:sz="0" w:space="0" w:color="auto"/>
            <w:bottom w:val="none" w:sz="0" w:space="0" w:color="auto"/>
            <w:right w:val="none" w:sz="0" w:space="0" w:color="auto"/>
          </w:divBdr>
          <w:divsChild>
            <w:div w:id="248389015">
              <w:marLeft w:val="0"/>
              <w:marRight w:val="0"/>
              <w:marTop w:val="0"/>
              <w:marBottom w:val="0"/>
              <w:divBdr>
                <w:top w:val="none" w:sz="0" w:space="0" w:color="auto"/>
                <w:left w:val="none" w:sz="0" w:space="0" w:color="auto"/>
                <w:bottom w:val="none" w:sz="0" w:space="0" w:color="auto"/>
                <w:right w:val="none" w:sz="0" w:space="0" w:color="auto"/>
              </w:divBdr>
              <w:divsChild>
                <w:div w:id="1111163678">
                  <w:marLeft w:val="0"/>
                  <w:marRight w:val="0"/>
                  <w:marTop w:val="0"/>
                  <w:marBottom w:val="0"/>
                  <w:divBdr>
                    <w:top w:val="none" w:sz="0" w:space="0" w:color="auto"/>
                    <w:left w:val="none" w:sz="0" w:space="0" w:color="auto"/>
                    <w:bottom w:val="none" w:sz="0" w:space="0" w:color="auto"/>
                    <w:right w:val="none" w:sz="0" w:space="0" w:color="auto"/>
                  </w:divBdr>
                  <w:divsChild>
                    <w:div w:id="2138982617">
                      <w:marLeft w:val="0"/>
                      <w:marRight w:val="0"/>
                      <w:marTop w:val="0"/>
                      <w:marBottom w:val="0"/>
                      <w:divBdr>
                        <w:top w:val="none" w:sz="0" w:space="0" w:color="auto"/>
                        <w:left w:val="none" w:sz="0" w:space="0" w:color="auto"/>
                        <w:bottom w:val="none" w:sz="0" w:space="0" w:color="auto"/>
                        <w:right w:val="none" w:sz="0" w:space="0" w:color="auto"/>
                      </w:divBdr>
                      <w:divsChild>
                        <w:div w:id="910624308">
                          <w:marLeft w:val="0"/>
                          <w:marRight w:val="0"/>
                          <w:marTop w:val="0"/>
                          <w:marBottom w:val="0"/>
                          <w:divBdr>
                            <w:top w:val="none" w:sz="0" w:space="0" w:color="auto"/>
                            <w:left w:val="none" w:sz="0" w:space="0" w:color="auto"/>
                            <w:bottom w:val="none" w:sz="0" w:space="0" w:color="auto"/>
                            <w:right w:val="none" w:sz="0" w:space="0" w:color="auto"/>
                          </w:divBdr>
                          <w:divsChild>
                            <w:div w:id="231163453">
                              <w:marLeft w:val="0"/>
                              <w:marRight w:val="0"/>
                              <w:marTop w:val="0"/>
                              <w:marBottom w:val="0"/>
                              <w:divBdr>
                                <w:top w:val="none" w:sz="0" w:space="0" w:color="auto"/>
                                <w:left w:val="none" w:sz="0" w:space="0" w:color="auto"/>
                                <w:bottom w:val="none" w:sz="0" w:space="0" w:color="auto"/>
                                <w:right w:val="none" w:sz="0" w:space="0" w:color="auto"/>
                              </w:divBdr>
                              <w:divsChild>
                                <w:div w:id="1559627997">
                                  <w:marLeft w:val="0"/>
                                  <w:marRight w:val="0"/>
                                  <w:marTop w:val="0"/>
                                  <w:marBottom w:val="0"/>
                                  <w:divBdr>
                                    <w:top w:val="none" w:sz="0" w:space="0" w:color="auto"/>
                                    <w:left w:val="none" w:sz="0" w:space="0" w:color="auto"/>
                                    <w:bottom w:val="none" w:sz="0" w:space="0" w:color="auto"/>
                                    <w:right w:val="none" w:sz="0" w:space="0" w:color="auto"/>
                                  </w:divBdr>
                                  <w:divsChild>
                                    <w:div w:id="1717242249">
                                      <w:marLeft w:val="0"/>
                                      <w:marRight w:val="0"/>
                                      <w:marTop w:val="0"/>
                                      <w:marBottom w:val="0"/>
                                      <w:divBdr>
                                        <w:top w:val="none" w:sz="0" w:space="0" w:color="auto"/>
                                        <w:left w:val="none" w:sz="0" w:space="0" w:color="auto"/>
                                        <w:bottom w:val="none" w:sz="0" w:space="0" w:color="auto"/>
                                        <w:right w:val="none" w:sz="0" w:space="0" w:color="auto"/>
                                      </w:divBdr>
                                      <w:divsChild>
                                        <w:div w:id="1915041221">
                                          <w:marLeft w:val="0"/>
                                          <w:marRight w:val="0"/>
                                          <w:marTop w:val="0"/>
                                          <w:marBottom w:val="0"/>
                                          <w:divBdr>
                                            <w:top w:val="none" w:sz="0" w:space="0" w:color="auto"/>
                                            <w:left w:val="none" w:sz="0" w:space="0" w:color="auto"/>
                                            <w:bottom w:val="none" w:sz="0" w:space="0" w:color="auto"/>
                                            <w:right w:val="none" w:sz="0" w:space="0" w:color="auto"/>
                                          </w:divBdr>
                                          <w:divsChild>
                                            <w:div w:id="776175009">
                                              <w:marLeft w:val="0"/>
                                              <w:marRight w:val="0"/>
                                              <w:marTop w:val="0"/>
                                              <w:marBottom w:val="0"/>
                                              <w:divBdr>
                                                <w:top w:val="none" w:sz="0" w:space="0" w:color="auto"/>
                                                <w:left w:val="none" w:sz="0" w:space="0" w:color="auto"/>
                                                <w:bottom w:val="none" w:sz="0" w:space="0" w:color="auto"/>
                                                <w:right w:val="none" w:sz="0" w:space="0" w:color="auto"/>
                                              </w:divBdr>
                                              <w:divsChild>
                                                <w:div w:id="1410930160">
                                                  <w:marLeft w:val="0"/>
                                                  <w:marRight w:val="0"/>
                                                  <w:marTop w:val="0"/>
                                                  <w:marBottom w:val="0"/>
                                                  <w:divBdr>
                                                    <w:top w:val="none" w:sz="0" w:space="0" w:color="auto"/>
                                                    <w:left w:val="none" w:sz="0" w:space="0" w:color="auto"/>
                                                    <w:bottom w:val="none" w:sz="0" w:space="0" w:color="auto"/>
                                                    <w:right w:val="none" w:sz="0" w:space="0" w:color="auto"/>
                                                  </w:divBdr>
                                                  <w:divsChild>
                                                    <w:div w:id="2011249517">
                                                      <w:marLeft w:val="0"/>
                                                      <w:marRight w:val="0"/>
                                                      <w:marTop w:val="0"/>
                                                      <w:marBottom w:val="0"/>
                                                      <w:divBdr>
                                                        <w:top w:val="none" w:sz="0" w:space="0" w:color="auto"/>
                                                        <w:left w:val="none" w:sz="0" w:space="0" w:color="auto"/>
                                                        <w:bottom w:val="none" w:sz="0" w:space="0" w:color="auto"/>
                                                        <w:right w:val="none" w:sz="0" w:space="0" w:color="auto"/>
                                                      </w:divBdr>
                                                      <w:divsChild>
                                                        <w:div w:id="1991522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9327215">
                                              <w:marLeft w:val="0"/>
                                              <w:marRight w:val="0"/>
                                              <w:marTop w:val="0"/>
                                              <w:marBottom w:val="0"/>
                                              <w:divBdr>
                                                <w:top w:val="none" w:sz="0" w:space="0" w:color="auto"/>
                                                <w:left w:val="none" w:sz="0" w:space="0" w:color="auto"/>
                                                <w:bottom w:val="none" w:sz="0" w:space="0" w:color="auto"/>
                                                <w:right w:val="none" w:sz="0" w:space="0" w:color="auto"/>
                                              </w:divBdr>
                                              <w:divsChild>
                                                <w:div w:id="725953836">
                                                  <w:marLeft w:val="0"/>
                                                  <w:marRight w:val="0"/>
                                                  <w:marTop w:val="0"/>
                                                  <w:marBottom w:val="0"/>
                                                  <w:divBdr>
                                                    <w:top w:val="none" w:sz="0" w:space="0" w:color="auto"/>
                                                    <w:left w:val="none" w:sz="0" w:space="0" w:color="auto"/>
                                                    <w:bottom w:val="none" w:sz="0" w:space="0" w:color="auto"/>
                                                    <w:right w:val="none" w:sz="0" w:space="0" w:color="auto"/>
                                                  </w:divBdr>
                                                  <w:divsChild>
                                                    <w:div w:id="581794188">
                                                      <w:marLeft w:val="0"/>
                                                      <w:marRight w:val="0"/>
                                                      <w:marTop w:val="0"/>
                                                      <w:marBottom w:val="0"/>
                                                      <w:divBdr>
                                                        <w:top w:val="none" w:sz="0" w:space="0" w:color="auto"/>
                                                        <w:left w:val="none" w:sz="0" w:space="0" w:color="auto"/>
                                                        <w:bottom w:val="none" w:sz="0" w:space="0" w:color="auto"/>
                                                        <w:right w:val="none" w:sz="0" w:space="0" w:color="auto"/>
                                                      </w:divBdr>
                                                      <w:divsChild>
                                                        <w:div w:id="1089472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53979241">
          <w:marLeft w:val="0"/>
          <w:marRight w:val="0"/>
          <w:marTop w:val="0"/>
          <w:marBottom w:val="0"/>
          <w:divBdr>
            <w:top w:val="none" w:sz="0" w:space="0" w:color="auto"/>
            <w:left w:val="none" w:sz="0" w:space="0" w:color="auto"/>
            <w:bottom w:val="none" w:sz="0" w:space="0" w:color="auto"/>
            <w:right w:val="none" w:sz="0" w:space="0" w:color="auto"/>
          </w:divBdr>
          <w:divsChild>
            <w:div w:id="2068842700">
              <w:marLeft w:val="0"/>
              <w:marRight w:val="0"/>
              <w:marTop w:val="0"/>
              <w:marBottom w:val="0"/>
              <w:divBdr>
                <w:top w:val="none" w:sz="0" w:space="0" w:color="auto"/>
                <w:left w:val="none" w:sz="0" w:space="0" w:color="auto"/>
                <w:bottom w:val="none" w:sz="0" w:space="0" w:color="auto"/>
                <w:right w:val="none" w:sz="0" w:space="0" w:color="auto"/>
              </w:divBdr>
              <w:divsChild>
                <w:div w:id="888150024">
                  <w:marLeft w:val="0"/>
                  <w:marRight w:val="0"/>
                  <w:marTop w:val="0"/>
                  <w:marBottom w:val="0"/>
                  <w:divBdr>
                    <w:top w:val="none" w:sz="0" w:space="0" w:color="auto"/>
                    <w:left w:val="none" w:sz="0" w:space="0" w:color="auto"/>
                    <w:bottom w:val="none" w:sz="0" w:space="0" w:color="auto"/>
                    <w:right w:val="none" w:sz="0" w:space="0" w:color="auto"/>
                  </w:divBdr>
                  <w:divsChild>
                    <w:div w:id="504131787">
                      <w:marLeft w:val="0"/>
                      <w:marRight w:val="0"/>
                      <w:marTop w:val="0"/>
                      <w:marBottom w:val="0"/>
                      <w:divBdr>
                        <w:top w:val="none" w:sz="0" w:space="0" w:color="auto"/>
                        <w:left w:val="none" w:sz="0" w:space="0" w:color="auto"/>
                        <w:bottom w:val="none" w:sz="0" w:space="0" w:color="auto"/>
                        <w:right w:val="none" w:sz="0" w:space="0" w:color="auto"/>
                      </w:divBdr>
                      <w:divsChild>
                        <w:div w:id="555894449">
                          <w:marLeft w:val="0"/>
                          <w:marRight w:val="0"/>
                          <w:marTop w:val="0"/>
                          <w:marBottom w:val="0"/>
                          <w:divBdr>
                            <w:top w:val="none" w:sz="0" w:space="0" w:color="auto"/>
                            <w:left w:val="none" w:sz="0" w:space="0" w:color="auto"/>
                            <w:bottom w:val="none" w:sz="0" w:space="0" w:color="auto"/>
                            <w:right w:val="none" w:sz="0" w:space="0" w:color="auto"/>
                          </w:divBdr>
                          <w:divsChild>
                            <w:div w:id="1834640251">
                              <w:marLeft w:val="0"/>
                              <w:marRight w:val="0"/>
                              <w:marTop w:val="0"/>
                              <w:marBottom w:val="0"/>
                              <w:divBdr>
                                <w:top w:val="none" w:sz="0" w:space="0" w:color="auto"/>
                                <w:left w:val="none" w:sz="0" w:space="0" w:color="auto"/>
                                <w:bottom w:val="none" w:sz="0" w:space="0" w:color="auto"/>
                                <w:right w:val="none" w:sz="0" w:space="0" w:color="auto"/>
                              </w:divBdr>
                              <w:divsChild>
                                <w:div w:id="299842534">
                                  <w:marLeft w:val="0"/>
                                  <w:marRight w:val="0"/>
                                  <w:marTop w:val="0"/>
                                  <w:marBottom w:val="0"/>
                                  <w:divBdr>
                                    <w:top w:val="none" w:sz="0" w:space="0" w:color="auto"/>
                                    <w:left w:val="none" w:sz="0" w:space="0" w:color="auto"/>
                                    <w:bottom w:val="none" w:sz="0" w:space="0" w:color="auto"/>
                                    <w:right w:val="none" w:sz="0" w:space="0" w:color="auto"/>
                                  </w:divBdr>
                                  <w:divsChild>
                                    <w:div w:id="623540136">
                                      <w:marLeft w:val="0"/>
                                      <w:marRight w:val="0"/>
                                      <w:marTop w:val="0"/>
                                      <w:marBottom w:val="0"/>
                                      <w:divBdr>
                                        <w:top w:val="none" w:sz="0" w:space="0" w:color="auto"/>
                                        <w:left w:val="none" w:sz="0" w:space="0" w:color="auto"/>
                                        <w:bottom w:val="none" w:sz="0" w:space="0" w:color="auto"/>
                                        <w:right w:val="none" w:sz="0" w:space="0" w:color="auto"/>
                                      </w:divBdr>
                                      <w:divsChild>
                                        <w:div w:id="1189028127">
                                          <w:marLeft w:val="0"/>
                                          <w:marRight w:val="0"/>
                                          <w:marTop w:val="0"/>
                                          <w:marBottom w:val="0"/>
                                          <w:divBdr>
                                            <w:top w:val="none" w:sz="0" w:space="0" w:color="auto"/>
                                            <w:left w:val="none" w:sz="0" w:space="0" w:color="auto"/>
                                            <w:bottom w:val="none" w:sz="0" w:space="0" w:color="auto"/>
                                            <w:right w:val="none" w:sz="0" w:space="0" w:color="auto"/>
                                          </w:divBdr>
                                          <w:divsChild>
                                            <w:div w:id="434836089">
                                              <w:marLeft w:val="0"/>
                                              <w:marRight w:val="0"/>
                                              <w:marTop w:val="0"/>
                                              <w:marBottom w:val="0"/>
                                              <w:divBdr>
                                                <w:top w:val="none" w:sz="0" w:space="0" w:color="auto"/>
                                                <w:left w:val="none" w:sz="0" w:space="0" w:color="auto"/>
                                                <w:bottom w:val="none" w:sz="0" w:space="0" w:color="auto"/>
                                                <w:right w:val="none" w:sz="0" w:space="0" w:color="auto"/>
                                              </w:divBdr>
                                              <w:divsChild>
                                                <w:div w:id="304744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39490650">
                              <w:marLeft w:val="0"/>
                              <w:marRight w:val="0"/>
                              <w:marTop w:val="0"/>
                              <w:marBottom w:val="0"/>
                              <w:divBdr>
                                <w:top w:val="none" w:sz="0" w:space="0" w:color="auto"/>
                                <w:left w:val="none" w:sz="0" w:space="0" w:color="auto"/>
                                <w:bottom w:val="none" w:sz="0" w:space="0" w:color="auto"/>
                                <w:right w:val="none" w:sz="0" w:space="0" w:color="auto"/>
                              </w:divBdr>
                              <w:divsChild>
                                <w:div w:id="1293832119">
                                  <w:marLeft w:val="0"/>
                                  <w:marRight w:val="0"/>
                                  <w:marTop w:val="0"/>
                                  <w:marBottom w:val="0"/>
                                  <w:divBdr>
                                    <w:top w:val="none" w:sz="0" w:space="0" w:color="auto"/>
                                    <w:left w:val="none" w:sz="0" w:space="0" w:color="auto"/>
                                    <w:bottom w:val="none" w:sz="0" w:space="0" w:color="auto"/>
                                    <w:right w:val="none" w:sz="0" w:space="0" w:color="auto"/>
                                  </w:divBdr>
                                  <w:divsChild>
                                    <w:div w:id="214438151">
                                      <w:marLeft w:val="0"/>
                                      <w:marRight w:val="0"/>
                                      <w:marTop w:val="0"/>
                                      <w:marBottom w:val="0"/>
                                      <w:divBdr>
                                        <w:top w:val="none" w:sz="0" w:space="0" w:color="auto"/>
                                        <w:left w:val="none" w:sz="0" w:space="0" w:color="auto"/>
                                        <w:bottom w:val="none" w:sz="0" w:space="0" w:color="auto"/>
                                        <w:right w:val="none" w:sz="0" w:space="0" w:color="auto"/>
                                      </w:divBdr>
                                      <w:divsChild>
                                        <w:div w:id="2036271979">
                                          <w:marLeft w:val="0"/>
                                          <w:marRight w:val="0"/>
                                          <w:marTop w:val="0"/>
                                          <w:marBottom w:val="0"/>
                                          <w:divBdr>
                                            <w:top w:val="none" w:sz="0" w:space="0" w:color="auto"/>
                                            <w:left w:val="none" w:sz="0" w:space="0" w:color="auto"/>
                                            <w:bottom w:val="none" w:sz="0" w:space="0" w:color="auto"/>
                                            <w:right w:val="none" w:sz="0" w:space="0" w:color="auto"/>
                                          </w:divBdr>
                                          <w:divsChild>
                                            <w:div w:id="166599088">
                                              <w:marLeft w:val="0"/>
                                              <w:marRight w:val="0"/>
                                              <w:marTop w:val="0"/>
                                              <w:marBottom w:val="0"/>
                                              <w:divBdr>
                                                <w:top w:val="none" w:sz="0" w:space="0" w:color="auto"/>
                                                <w:left w:val="none" w:sz="0" w:space="0" w:color="auto"/>
                                                <w:bottom w:val="none" w:sz="0" w:space="0" w:color="auto"/>
                                                <w:right w:val="none" w:sz="0" w:space="0" w:color="auto"/>
                                              </w:divBdr>
                                              <w:divsChild>
                                                <w:div w:id="167408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52000991">
                  <w:marLeft w:val="0"/>
                  <w:marRight w:val="0"/>
                  <w:marTop w:val="0"/>
                  <w:marBottom w:val="0"/>
                  <w:divBdr>
                    <w:top w:val="none" w:sz="0" w:space="0" w:color="auto"/>
                    <w:left w:val="none" w:sz="0" w:space="0" w:color="auto"/>
                    <w:bottom w:val="none" w:sz="0" w:space="0" w:color="auto"/>
                    <w:right w:val="none" w:sz="0" w:space="0" w:color="auto"/>
                  </w:divBdr>
                  <w:divsChild>
                    <w:div w:id="25104610">
                      <w:marLeft w:val="0"/>
                      <w:marRight w:val="0"/>
                      <w:marTop w:val="0"/>
                      <w:marBottom w:val="0"/>
                      <w:divBdr>
                        <w:top w:val="none" w:sz="0" w:space="0" w:color="auto"/>
                        <w:left w:val="none" w:sz="0" w:space="0" w:color="auto"/>
                        <w:bottom w:val="none" w:sz="0" w:space="0" w:color="auto"/>
                        <w:right w:val="none" w:sz="0" w:space="0" w:color="auto"/>
                      </w:divBdr>
                      <w:divsChild>
                        <w:div w:id="1952131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199871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20"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SVN\Kladder\Standarder\Den%20gode%20epikrise\XML\XDIS06\Testprotokol\DIS06_XDIS06_Testprotokol_Afsendels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6ECE5D0E3554470D9F57A6FEBBF483B0"/>
        <w:category>
          <w:name w:val="Generelt"/>
          <w:gallery w:val="placeholder"/>
        </w:category>
        <w:types>
          <w:type w:val="bbPlcHdr"/>
        </w:types>
        <w:behaviors>
          <w:behavior w:val="content"/>
        </w:behaviors>
        <w:guid w:val="{60DFA1E6-F94B-45FC-B302-75C1FA234EC8}"/>
      </w:docPartPr>
      <w:docPartBody>
        <w:p w:rsidR="00E84168" w:rsidRDefault="00866688" w:rsidP="00866688">
          <w:pPr>
            <w:pStyle w:val="6ECE5D0E3554470D9F57A6FEBBF483B01"/>
          </w:pPr>
          <w:r>
            <w:rPr>
              <w:rStyle w:val="Pladsholdertekst"/>
              <w:rFonts w:eastAsia="Calibri"/>
              <w:lang w:val="de-DE"/>
            </w:rPr>
            <w:t>Udfyldes af leverandør</w:t>
          </w:r>
        </w:p>
      </w:docPartBody>
    </w:docPart>
    <w:docPart>
      <w:docPartPr>
        <w:name w:val="12DD7C2E01B048B588D0A7BA18AD80EA"/>
        <w:category>
          <w:name w:val="Generelt"/>
          <w:gallery w:val="placeholder"/>
        </w:category>
        <w:types>
          <w:type w:val="bbPlcHdr"/>
        </w:types>
        <w:behaviors>
          <w:behavior w:val="content"/>
        </w:behaviors>
        <w:guid w:val="{96A8A4BC-FBF3-4E2F-8B24-5A9B524F6EC0}"/>
      </w:docPartPr>
      <w:docPartBody>
        <w:p w:rsidR="00E84168" w:rsidRDefault="00866688" w:rsidP="00866688">
          <w:pPr>
            <w:pStyle w:val="12DD7C2E01B048B588D0A7BA18AD80EA1"/>
          </w:pPr>
          <w:r>
            <w:rPr>
              <w:rStyle w:val="Pladsholdertekst"/>
              <w:rFonts w:eastAsia="Calibri"/>
              <w:lang w:val="de-DE"/>
            </w:rPr>
            <w:t>Udfyldes af leverandør</w:t>
          </w:r>
        </w:p>
      </w:docPartBody>
    </w:docPart>
    <w:docPart>
      <w:docPartPr>
        <w:name w:val="B9EE9C529DD34F61BE49824E67069085"/>
        <w:category>
          <w:name w:val="Generelt"/>
          <w:gallery w:val="placeholder"/>
        </w:category>
        <w:types>
          <w:type w:val="bbPlcHdr"/>
        </w:types>
        <w:behaviors>
          <w:behavior w:val="content"/>
        </w:behaviors>
        <w:guid w:val="{4CC64F18-C5D2-4E21-B40D-E3A026FE8044}"/>
      </w:docPartPr>
      <w:docPartBody>
        <w:p w:rsidR="00E84168" w:rsidRDefault="00866688" w:rsidP="00866688">
          <w:pPr>
            <w:pStyle w:val="B9EE9C529DD34F61BE49824E670690851"/>
          </w:pPr>
          <w:r>
            <w:rPr>
              <w:rStyle w:val="Pladsholdertekst"/>
              <w:rFonts w:eastAsia="Calibri"/>
              <w:lang w:val="de-DE"/>
            </w:rPr>
            <w:t>Udfyldes af leverandør</w:t>
          </w:r>
        </w:p>
      </w:docPartBody>
    </w:docPart>
    <w:docPart>
      <w:docPartPr>
        <w:name w:val="77AB9202DABB4205A5C507F05158BE37"/>
        <w:category>
          <w:name w:val="Generelt"/>
          <w:gallery w:val="placeholder"/>
        </w:category>
        <w:types>
          <w:type w:val="bbPlcHdr"/>
        </w:types>
        <w:behaviors>
          <w:behavior w:val="content"/>
        </w:behaviors>
        <w:guid w:val="{9E837BF9-C402-49DE-A669-B782BC3AFB97}"/>
      </w:docPartPr>
      <w:docPartBody>
        <w:p w:rsidR="00E84168" w:rsidRDefault="00866688" w:rsidP="00866688">
          <w:pPr>
            <w:pStyle w:val="77AB9202DABB4205A5C507F05158BE371"/>
          </w:pPr>
          <w:r>
            <w:rPr>
              <w:rStyle w:val="Pladsholdertekst"/>
              <w:rFonts w:eastAsia="Calibri"/>
              <w:lang w:val="de-DE"/>
            </w:rPr>
            <w:t>Udfyldes af leverandør</w:t>
          </w:r>
        </w:p>
      </w:docPartBody>
    </w:docPart>
    <w:docPart>
      <w:docPartPr>
        <w:name w:val="C1E4CB91F7B049C590A48A596600363C"/>
        <w:category>
          <w:name w:val="Generelt"/>
          <w:gallery w:val="placeholder"/>
        </w:category>
        <w:types>
          <w:type w:val="bbPlcHdr"/>
        </w:types>
        <w:behaviors>
          <w:behavior w:val="content"/>
        </w:behaviors>
        <w:guid w:val="{FB0FED85-4A44-43FA-887B-73C96E598820}"/>
      </w:docPartPr>
      <w:docPartBody>
        <w:p w:rsidR="00E84168" w:rsidRDefault="00866688" w:rsidP="00866688">
          <w:pPr>
            <w:pStyle w:val="C1E4CB91F7B049C590A48A596600363C1"/>
          </w:pPr>
          <w:r>
            <w:rPr>
              <w:rStyle w:val="Pladsholdertekst"/>
              <w:rFonts w:eastAsia="Calibri"/>
              <w:lang w:val="de-DE"/>
            </w:rPr>
            <w:t>Udfyldes af leverandør</w:t>
          </w:r>
        </w:p>
      </w:docPartBody>
    </w:docPart>
    <w:docPart>
      <w:docPartPr>
        <w:name w:val="8D1C63CEA209483594A3BACEA910A21C"/>
        <w:category>
          <w:name w:val="Generelt"/>
          <w:gallery w:val="placeholder"/>
        </w:category>
        <w:types>
          <w:type w:val="bbPlcHdr"/>
        </w:types>
        <w:behaviors>
          <w:behavior w:val="content"/>
        </w:behaviors>
        <w:guid w:val="{652D130E-78C8-43E3-9CF8-2C8F324F1A19}"/>
      </w:docPartPr>
      <w:docPartBody>
        <w:p w:rsidR="00E84168" w:rsidRDefault="00866688" w:rsidP="00866688">
          <w:pPr>
            <w:pStyle w:val="8D1C63CEA209483594A3BACEA910A21C1"/>
          </w:pPr>
          <w:r>
            <w:rPr>
              <w:rStyle w:val="Pladsholdertekst"/>
              <w:rFonts w:eastAsia="Calibri"/>
              <w:lang w:val="de-DE"/>
            </w:rPr>
            <w:t>Udfyldes af leverandør</w:t>
          </w:r>
        </w:p>
      </w:docPartBody>
    </w:docPart>
    <w:docPart>
      <w:docPartPr>
        <w:name w:val="F91B4DF11ED549CA8E781E18AAFBAD24"/>
        <w:category>
          <w:name w:val="Generelt"/>
          <w:gallery w:val="placeholder"/>
        </w:category>
        <w:types>
          <w:type w:val="bbPlcHdr"/>
        </w:types>
        <w:behaviors>
          <w:behavior w:val="content"/>
        </w:behaviors>
        <w:guid w:val="{854DAE07-333E-4374-A82A-75AC58F8CADA}"/>
      </w:docPartPr>
      <w:docPartBody>
        <w:p w:rsidR="00E84168" w:rsidRDefault="00866688" w:rsidP="00866688">
          <w:pPr>
            <w:pStyle w:val="F91B4DF11ED549CA8E781E18AAFBAD241"/>
          </w:pPr>
          <w:r>
            <w:rPr>
              <w:rStyle w:val="Pladsholdertekst"/>
              <w:rFonts w:eastAsia="Calibri"/>
              <w:lang w:val="de-DE"/>
            </w:rPr>
            <w:t>Udfyldes af leverandør</w:t>
          </w:r>
        </w:p>
      </w:docPartBody>
    </w:docPart>
    <w:docPart>
      <w:docPartPr>
        <w:name w:val="4372436E5BB549E0B052144D5C1BB05A"/>
        <w:category>
          <w:name w:val="Generelt"/>
          <w:gallery w:val="placeholder"/>
        </w:category>
        <w:types>
          <w:type w:val="bbPlcHdr"/>
        </w:types>
        <w:behaviors>
          <w:behavior w:val="content"/>
        </w:behaviors>
        <w:guid w:val="{F6CDDC24-36BB-477D-88FE-2A1BE189E71C}"/>
      </w:docPartPr>
      <w:docPartBody>
        <w:p w:rsidR="00E84168" w:rsidRDefault="00866688" w:rsidP="00866688">
          <w:pPr>
            <w:pStyle w:val="4372436E5BB549E0B052144D5C1BB05A1"/>
          </w:pPr>
          <w:r>
            <w:rPr>
              <w:rStyle w:val="Pladsholdertekst"/>
              <w:rFonts w:eastAsia="Calibri"/>
              <w:lang w:val="de-DE"/>
            </w:rPr>
            <w:t>Udfyldes af leverandør</w:t>
          </w:r>
        </w:p>
      </w:docPartBody>
    </w:docPart>
    <w:docPart>
      <w:docPartPr>
        <w:name w:val="CB3882D9568244A1859AA460BD0689DB"/>
        <w:category>
          <w:name w:val="Generelt"/>
          <w:gallery w:val="placeholder"/>
        </w:category>
        <w:types>
          <w:type w:val="bbPlcHdr"/>
        </w:types>
        <w:behaviors>
          <w:behavior w:val="content"/>
        </w:behaviors>
        <w:guid w:val="{B4B0A017-5F6A-4EBE-8D4C-6C252B4550C3}"/>
      </w:docPartPr>
      <w:docPartBody>
        <w:p w:rsidR="00E84168" w:rsidRDefault="00B31038" w:rsidP="00B31038">
          <w:pPr>
            <w:pStyle w:val="CB3882D9568244A1859AA460BD0689DB"/>
          </w:pPr>
          <w:r w:rsidRPr="00687AC8">
            <w:rPr>
              <w:rStyle w:val="Pladsholdertekst"/>
            </w:rPr>
            <w:t>Klik eller tryk for at angive en dato.</w:t>
          </w:r>
        </w:p>
      </w:docPartBody>
    </w:docPart>
    <w:docPart>
      <w:docPartPr>
        <w:name w:val="8C4184C3EF1D4A4DB27F7C191AFD3F58"/>
        <w:category>
          <w:name w:val="General"/>
          <w:gallery w:val="placeholder"/>
        </w:category>
        <w:types>
          <w:type w:val="bbPlcHdr"/>
        </w:types>
        <w:behaviors>
          <w:behavior w:val="content"/>
        </w:behaviors>
        <w:guid w:val="{B13B1DEA-BA02-45C5-B73A-C9D32023263C}"/>
      </w:docPartPr>
      <w:docPartBody>
        <w:p w:rsidR="003C05DF" w:rsidRDefault="00866688" w:rsidP="00866688">
          <w:pPr>
            <w:pStyle w:val="8C4184C3EF1D4A4DB27F7C191AFD3F581"/>
          </w:pPr>
          <w:r w:rsidRPr="00214D69">
            <w:rPr>
              <w:rStyle w:val="Pladsholdertekst"/>
              <w:rFonts w:ascii="Courier New" w:eastAsia="Calibri" w:hAnsi="Courier New" w:cs="Courier New"/>
              <w:sz w:val="18"/>
              <w:szCs w:val="18"/>
            </w:rPr>
            <w:t>Indsæt filnavn</w:t>
          </w:r>
        </w:p>
      </w:docPartBody>
    </w:docPart>
    <w:docPart>
      <w:docPartPr>
        <w:name w:val="298EFD693CF7485F81294B6F72335A48"/>
        <w:category>
          <w:name w:val="General"/>
          <w:gallery w:val="placeholder"/>
        </w:category>
        <w:types>
          <w:type w:val="bbPlcHdr"/>
        </w:types>
        <w:behaviors>
          <w:behavior w:val="content"/>
        </w:behaviors>
        <w:guid w:val="{39F4B4F8-9C01-4675-A24B-FB5BA718E560}"/>
      </w:docPartPr>
      <w:docPartBody>
        <w:p w:rsidR="003C05DF" w:rsidRDefault="00866688" w:rsidP="00866688">
          <w:pPr>
            <w:pStyle w:val="298EFD693CF7485F81294B6F72335A481"/>
          </w:pPr>
          <w:r w:rsidRPr="00775F80">
            <w:rPr>
              <w:rStyle w:val="Pladsholdertekst"/>
              <w:rFonts w:eastAsia="Calibri"/>
            </w:rPr>
            <w:t>Vælg</w:t>
          </w:r>
        </w:p>
      </w:docPartBody>
    </w:docPart>
    <w:docPart>
      <w:docPartPr>
        <w:name w:val="EC53167CD5B942E3BB55F56F1D79F68A"/>
        <w:category>
          <w:name w:val="General"/>
          <w:gallery w:val="placeholder"/>
        </w:category>
        <w:types>
          <w:type w:val="bbPlcHdr"/>
        </w:types>
        <w:behaviors>
          <w:behavior w:val="content"/>
        </w:behaviors>
        <w:guid w:val="{3585BCFF-EF1A-47B2-AC5A-083A0258D43D}"/>
      </w:docPartPr>
      <w:docPartBody>
        <w:p w:rsidR="003C05DF" w:rsidRDefault="00866688" w:rsidP="00866688">
          <w:pPr>
            <w:pStyle w:val="EC53167CD5B942E3BB55F56F1D79F68A1"/>
          </w:pPr>
          <w:r w:rsidRPr="00214D69">
            <w:rPr>
              <w:rStyle w:val="Pladsholdertekst"/>
              <w:rFonts w:ascii="Courier New" w:eastAsia="Calibri" w:hAnsi="Courier New" w:cs="Courier New"/>
              <w:sz w:val="18"/>
              <w:szCs w:val="18"/>
            </w:rPr>
            <w:t>Indsæt filnavn</w:t>
          </w:r>
        </w:p>
      </w:docPartBody>
    </w:docPart>
    <w:docPart>
      <w:docPartPr>
        <w:name w:val="22211B2CD5744C2BB1BDA1D49B551B1B"/>
        <w:category>
          <w:name w:val="General"/>
          <w:gallery w:val="placeholder"/>
        </w:category>
        <w:types>
          <w:type w:val="bbPlcHdr"/>
        </w:types>
        <w:behaviors>
          <w:behavior w:val="content"/>
        </w:behaviors>
        <w:guid w:val="{9BF852FA-687F-4506-A767-AE2314FA10CD}"/>
      </w:docPartPr>
      <w:docPartBody>
        <w:p w:rsidR="003C05DF" w:rsidRDefault="00866688" w:rsidP="00866688">
          <w:pPr>
            <w:pStyle w:val="22211B2CD5744C2BB1BDA1D49B551B1B1"/>
          </w:pPr>
          <w:r w:rsidRPr="00775F80">
            <w:rPr>
              <w:rStyle w:val="Pladsholdertekst"/>
              <w:rFonts w:eastAsia="Calibri"/>
            </w:rPr>
            <w:t>Vælg</w:t>
          </w:r>
        </w:p>
      </w:docPartBody>
    </w:docPart>
    <w:docPart>
      <w:docPartPr>
        <w:name w:val="1CF2468F30F8421D9068D76ACD2B0CE8"/>
        <w:category>
          <w:name w:val="Generelt"/>
          <w:gallery w:val="placeholder"/>
        </w:category>
        <w:types>
          <w:type w:val="bbPlcHdr"/>
        </w:types>
        <w:behaviors>
          <w:behavior w:val="content"/>
        </w:behaviors>
        <w:guid w:val="{439FA9B2-0FE1-4BFF-879B-5750713C5328}"/>
      </w:docPartPr>
      <w:docPartBody>
        <w:p w:rsidR="00877470" w:rsidRDefault="00877470" w:rsidP="00877470">
          <w:pPr>
            <w:pStyle w:val="1CF2468F30F8421D9068D76ACD2B0CE8"/>
          </w:pPr>
          <w:r w:rsidRPr="00214D69">
            <w:rPr>
              <w:rStyle w:val="Pladsholdertekst"/>
              <w:rFonts w:ascii="Courier New" w:eastAsia="Calibri" w:hAnsi="Courier New" w:cs="Courier New"/>
              <w:sz w:val="18"/>
              <w:szCs w:val="18"/>
            </w:rPr>
            <w:t>Indsæt filnavn</w:t>
          </w:r>
        </w:p>
      </w:docPartBody>
    </w:docPart>
    <w:docPart>
      <w:docPartPr>
        <w:name w:val="B13ADB426D434A408D6FBB07776967FC"/>
        <w:category>
          <w:name w:val="Generelt"/>
          <w:gallery w:val="placeholder"/>
        </w:category>
        <w:types>
          <w:type w:val="bbPlcHdr"/>
        </w:types>
        <w:behaviors>
          <w:behavior w:val="content"/>
        </w:behaviors>
        <w:guid w:val="{254A41D7-7964-42F4-B66F-23B5EC37D185}"/>
      </w:docPartPr>
      <w:docPartBody>
        <w:p w:rsidR="00877470" w:rsidRDefault="00877470" w:rsidP="00877470">
          <w:pPr>
            <w:pStyle w:val="B13ADB426D434A408D6FBB07776967FC"/>
          </w:pPr>
          <w:r w:rsidRPr="00775F80">
            <w:rPr>
              <w:rStyle w:val="Pladsholdertekst"/>
              <w:rFonts w:eastAsia="Calibri"/>
            </w:rPr>
            <w:t>Vælg</w:t>
          </w:r>
        </w:p>
      </w:docPartBody>
    </w:docPart>
    <w:docPart>
      <w:docPartPr>
        <w:name w:val="5E866B9742F04EE0A604F88D985C8271"/>
        <w:category>
          <w:name w:val="Generelt"/>
          <w:gallery w:val="placeholder"/>
        </w:category>
        <w:types>
          <w:type w:val="bbPlcHdr"/>
        </w:types>
        <w:behaviors>
          <w:behavior w:val="content"/>
        </w:behaviors>
        <w:guid w:val="{30CBA30F-CCBA-4AC5-9888-A71E5B907DFD}"/>
      </w:docPartPr>
      <w:docPartBody>
        <w:p w:rsidR="00F5032E" w:rsidRDefault="00F5032E" w:rsidP="00F5032E">
          <w:pPr>
            <w:pStyle w:val="5E866B9742F04EE0A604F88D985C8271"/>
          </w:pPr>
          <w:r w:rsidRPr="00214D69">
            <w:rPr>
              <w:rStyle w:val="Pladsholdertekst"/>
              <w:rFonts w:ascii="Courier New" w:eastAsia="Calibri" w:hAnsi="Courier New" w:cs="Courier New"/>
              <w:sz w:val="18"/>
              <w:szCs w:val="18"/>
            </w:rPr>
            <w:t>Indsæt filnavn</w:t>
          </w:r>
        </w:p>
      </w:docPartBody>
    </w:docPart>
    <w:docPart>
      <w:docPartPr>
        <w:name w:val="85C8E2B62A264E269842C2508633B442"/>
        <w:category>
          <w:name w:val="Generelt"/>
          <w:gallery w:val="placeholder"/>
        </w:category>
        <w:types>
          <w:type w:val="bbPlcHdr"/>
        </w:types>
        <w:behaviors>
          <w:behavior w:val="content"/>
        </w:behaviors>
        <w:guid w:val="{993114A5-B2B5-4C33-92E7-966C0D439F62}"/>
      </w:docPartPr>
      <w:docPartBody>
        <w:p w:rsidR="00F5032E" w:rsidRDefault="00F5032E" w:rsidP="00F5032E">
          <w:pPr>
            <w:pStyle w:val="85C8E2B62A264E269842C2508633B442"/>
          </w:pPr>
          <w:r w:rsidRPr="00775F80">
            <w:rPr>
              <w:rStyle w:val="Pladsholdertekst"/>
              <w:rFonts w:eastAsia="Calibri"/>
            </w:rPr>
            <w:t>Vælg</w:t>
          </w:r>
        </w:p>
      </w:docPartBody>
    </w:docPart>
    <w:docPart>
      <w:docPartPr>
        <w:name w:val="1DC6DD55CAA94EDFA3322FC7C7454E80"/>
        <w:category>
          <w:name w:val="Generelt"/>
          <w:gallery w:val="placeholder"/>
        </w:category>
        <w:types>
          <w:type w:val="bbPlcHdr"/>
        </w:types>
        <w:behaviors>
          <w:behavior w:val="content"/>
        </w:behaviors>
        <w:guid w:val="{D23D120C-49CA-48BF-B78D-5245010A69BC}"/>
      </w:docPartPr>
      <w:docPartBody>
        <w:p w:rsidR="00F5032E" w:rsidRDefault="00F5032E" w:rsidP="00F5032E">
          <w:pPr>
            <w:pStyle w:val="1DC6DD55CAA94EDFA3322FC7C7454E80"/>
          </w:pPr>
          <w:r w:rsidRPr="00214D69">
            <w:rPr>
              <w:rStyle w:val="Pladsholdertekst"/>
              <w:rFonts w:ascii="Courier New" w:eastAsia="Calibri" w:hAnsi="Courier New" w:cs="Courier New"/>
              <w:sz w:val="18"/>
              <w:szCs w:val="18"/>
            </w:rPr>
            <w:t>Indsæt filnavn</w:t>
          </w:r>
        </w:p>
      </w:docPartBody>
    </w:docPart>
    <w:docPart>
      <w:docPartPr>
        <w:name w:val="4F19291633DB47DDA831CAAA57DCA2DA"/>
        <w:category>
          <w:name w:val="Generelt"/>
          <w:gallery w:val="placeholder"/>
        </w:category>
        <w:types>
          <w:type w:val="bbPlcHdr"/>
        </w:types>
        <w:behaviors>
          <w:behavior w:val="content"/>
        </w:behaviors>
        <w:guid w:val="{DC0FD035-7B49-44B8-8F93-1C441A71C391}"/>
      </w:docPartPr>
      <w:docPartBody>
        <w:p w:rsidR="00F5032E" w:rsidRDefault="00F5032E" w:rsidP="00F5032E">
          <w:pPr>
            <w:pStyle w:val="4F19291633DB47DDA831CAAA57DCA2DA"/>
          </w:pPr>
          <w:r w:rsidRPr="00775F80">
            <w:rPr>
              <w:rStyle w:val="Pladsholdertekst"/>
              <w:rFonts w:eastAsia="Calibri"/>
            </w:rPr>
            <w:t>Vælg</w:t>
          </w:r>
        </w:p>
      </w:docPartBody>
    </w:docPart>
    <w:docPart>
      <w:docPartPr>
        <w:name w:val="9FFE81264E30F14789560558264F0920"/>
        <w:category>
          <w:name w:val="General"/>
          <w:gallery w:val="placeholder"/>
        </w:category>
        <w:types>
          <w:type w:val="bbPlcHdr"/>
        </w:types>
        <w:behaviors>
          <w:behavior w:val="content"/>
        </w:behaviors>
        <w:guid w:val="{5B4DA2F8-ECD6-744A-AFFC-50A458B4D3C7}"/>
      </w:docPartPr>
      <w:docPartBody>
        <w:p w:rsidR="00664C07" w:rsidRDefault="00B67A3C" w:rsidP="00B67A3C">
          <w:pPr>
            <w:pStyle w:val="9FFE81264E30F14789560558264F0920"/>
          </w:pPr>
          <w:r w:rsidRPr="00214D69">
            <w:rPr>
              <w:rStyle w:val="Pladsholdertekst"/>
              <w:rFonts w:ascii="Courier New" w:eastAsia="Calibri" w:hAnsi="Courier New" w:cs="Courier New"/>
              <w:sz w:val="18"/>
              <w:szCs w:val="18"/>
            </w:rPr>
            <w:t>Indsæt filnavn</w:t>
          </w:r>
        </w:p>
      </w:docPartBody>
    </w:docPart>
    <w:docPart>
      <w:docPartPr>
        <w:name w:val="89ED1191D03F554EBD5365AD1AEB00B1"/>
        <w:category>
          <w:name w:val="General"/>
          <w:gallery w:val="placeholder"/>
        </w:category>
        <w:types>
          <w:type w:val="bbPlcHdr"/>
        </w:types>
        <w:behaviors>
          <w:behavior w:val="content"/>
        </w:behaviors>
        <w:guid w:val="{E70E798C-C153-C642-B5C3-B7606FB058EA}"/>
      </w:docPartPr>
      <w:docPartBody>
        <w:p w:rsidR="00664C07" w:rsidRDefault="00B67A3C" w:rsidP="00B67A3C">
          <w:pPr>
            <w:pStyle w:val="89ED1191D03F554EBD5365AD1AEB00B1"/>
          </w:pPr>
          <w:r w:rsidRPr="00775F80">
            <w:rPr>
              <w:rStyle w:val="Pladsholdertekst"/>
              <w:rFonts w:eastAsia="Calibri"/>
            </w:rPr>
            <w:t>Vælg</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Grande">
    <w:altName w:val="Segoe UI"/>
    <w:panose1 w:val="00000000000000000000"/>
    <w:charset w:val="00"/>
    <w:family w:val="swiss"/>
    <w:notTrueType/>
    <w:pitch w:val="variable"/>
    <w:sig w:usb0="E1000AEF" w:usb1="5000A1FF" w:usb2="00000000" w:usb3="00000000" w:csb0="000001BF" w:csb1="00000000"/>
  </w:font>
  <w:font w:name="Gotham Light">
    <w:altName w:val="Cambria"/>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1304"/>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28E9"/>
    <w:rsid w:val="00016EEB"/>
    <w:rsid w:val="00023A47"/>
    <w:rsid w:val="00085D98"/>
    <w:rsid w:val="000E6A03"/>
    <w:rsid w:val="00117030"/>
    <w:rsid w:val="001C1F3B"/>
    <w:rsid w:val="001E2141"/>
    <w:rsid w:val="001E6351"/>
    <w:rsid w:val="002404AA"/>
    <w:rsid w:val="00243E58"/>
    <w:rsid w:val="00252490"/>
    <w:rsid w:val="002726C2"/>
    <w:rsid w:val="002B0F23"/>
    <w:rsid w:val="002D4F4A"/>
    <w:rsid w:val="002D7427"/>
    <w:rsid w:val="003332AE"/>
    <w:rsid w:val="00366DB8"/>
    <w:rsid w:val="003C05DF"/>
    <w:rsid w:val="003F0C49"/>
    <w:rsid w:val="004632EB"/>
    <w:rsid w:val="004A534E"/>
    <w:rsid w:val="004A704F"/>
    <w:rsid w:val="004B1D2C"/>
    <w:rsid w:val="004E22DE"/>
    <w:rsid w:val="00530904"/>
    <w:rsid w:val="00566727"/>
    <w:rsid w:val="005A0CD1"/>
    <w:rsid w:val="005A3C84"/>
    <w:rsid w:val="005C126E"/>
    <w:rsid w:val="0061576C"/>
    <w:rsid w:val="00647A93"/>
    <w:rsid w:val="00664C07"/>
    <w:rsid w:val="006A5C1A"/>
    <w:rsid w:val="006E5DC4"/>
    <w:rsid w:val="007220A6"/>
    <w:rsid w:val="00743A33"/>
    <w:rsid w:val="00866688"/>
    <w:rsid w:val="0087456A"/>
    <w:rsid w:val="00877470"/>
    <w:rsid w:val="008C0BAC"/>
    <w:rsid w:val="0095512D"/>
    <w:rsid w:val="00997518"/>
    <w:rsid w:val="009A7C31"/>
    <w:rsid w:val="009B3532"/>
    <w:rsid w:val="00A82E97"/>
    <w:rsid w:val="00A8367D"/>
    <w:rsid w:val="00AA1649"/>
    <w:rsid w:val="00B00716"/>
    <w:rsid w:val="00B128E9"/>
    <w:rsid w:val="00B12AB1"/>
    <w:rsid w:val="00B31038"/>
    <w:rsid w:val="00B421B7"/>
    <w:rsid w:val="00B53478"/>
    <w:rsid w:val="00B56B9A"/>
    <w:rsid w:val="00B57315"/>
    <w:rsid w:val="00B62F65"/>
    <w:rsid w:val="00B67A3C"/>
    <w:rsid w:val="00B903E1"/>
    <w:rsid w:val="00BA6B62"/>
    <w:rsid w:val="00C21028"/>
    <w:rsid w:val="00C527CF"/>
    <w:rsid w:val="00C55D43"/>
    <w:rsid w:val="00D34FAE"/>
    <w:rsid w:val="00DE3F85"/>
    <w:rsid w:val="00DE615D"/>
    <w:rsid w:val="00E31C56"/>
    <w:rsid w:val="00E84168"/>
    <w:rsid w:val="00F21ACF"/>
    <w:rsid w:val="00F5032E"/>
    <w:rsid w:val="00F73017"/>
    <w:rsid w:val="00FA3286"/>
    <w:rsid w:val="00FB2B0C"/>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da-DK" w:eastAsia="da-DK"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character" w:styleId="Pladsholdertekst">
    <w:name w:val="Placeholder Text"/>
    <w:basedOn w:val="Standardskrifttypeiafsnit"/>
    <w:uiPriority w:val="99"/>
    <w:semiHidden/>
    <w:rsid w:val="00B67A3C"/>
    <w:rPr>
      <w:color w:val="808080"/>
    </w:rPr>
  </w:style>
  <w:style w:type="paragraph" w:customStyle="1" w:styleId="CB3882D9568244A1859AA460BD0689DB">
    <w:name w:val="CB3882D9568244A1859AA460BD0689DB"/>
    <w:rsid w:val="00B31038"/>
  </w:style>
  <w:style w:type="paragraph" w:customStyle="1" w:styleId="6ECE5D0E3554470D9F57A6FEBBF483B01">
    <w:name w:val="6ECE5D0E3554470D9F57A6FEBBF483B01"/>
    <w:rsid w:val="00866688"/>
    <w:pPr>
      <w:spacing w:after="120" w:line="240" w:lineRule="auto"/>
    </w:pPr>
    <w:rPr>
      <w:rFonts w:eastAsia="Times New Roman" w:cs="Times New Roman"/>
      <w:szCs w:val="24"/>
      <w:lang w:eastAsia="en-US"/>
    </w:rPr>
  </w:style>
  <w:style w:type="paragraph" w:customStyle="1" w:styleId="12DD7C2E01B048B588D0A7BA18AD80EA1">
    <w:name w:val="12DD7C2E01B048B588D0A7BA18AD80EA1"/>
    <w:rsid w:val="00866688"/>
    <w:pPr>
      <w:spacing w:after="120" w:line="240" w:lineRule="auto"/>
    </w:pPr>
    <w:rPr>
      <w:rFonts w:eastAsia="Times New Roman" w:cs="Times New Roman"/>
      <w:szCs w:val="24"/>
      <w:lang w:eastAsia="en-US"/>
    </w:rPr>
  </w:style>
  <w:style w:type="paragraph" w:customStyle="1" w:styleId="B9EE9C529DD34F61BE49824E670690851">
    <w:name w:val="B9EE9C529DD34F61BE49824E670690851"/>
    <w:rsid w:val="00866688"/>
    <w:pPr>
      <w:spacing w:after="120" w:line="240" w:lineRule="auto"/>
    </w:pPr>
    <w:rPr>
      <w:rFonts w:eastAsia="Times New Roman" w:cs="Times New Roman"/>
      <w:szCs w:val="24"/>
      <w:lang w:eastAsia="en-US"/>
    </w:rPr>
  </w:style>
  <w:style w:type="paragraph" w:customStyle="1" w:styleId="77AB9202DABB4205A5C507F05158BE371">
    <w:name w:val="77AB9202DABB4205A5C507F05158BE371"/>
    <w:rsid w:val="00866688"/>
    <w:pPr>
      <w:spacing w:after="120" w:line="240" w:lineRule="auto"/>
    </w:pPr>
    <w:rPr>
      <w:rFonts w:eastAsia="Times New Roman" w:cs="Times New Roman"/>
      <w:szCs w:val="24"/>
      <w:lang w:eastAsia="en-US"/>
    </w:rPr>
  </w:style>
  <w:style w:type="paragraph" w:customStyle="1" w:styleId="C1E4CB91F7B049C590A48A596600363C1">
    <w:name w:val="C1E4CB91F7B049C590A48A596600363C1"/>
    <w:rsid w:val="00866688"/>
    <w:pPr>
      <w:spacing w:after="120" w:line="240" w:lineRule="auto"/>
    </w:pPr>
    <w:rPr>
      <w:rFonts w:eastAsia="Times New Roman" w:cs="Times New Roman"/>
      <w:szCs w:val="24"/>
      <w:lang w:eastAsia="en-US"/>
    </w:rPr>
  </w:style>
  <w:style w:type="paragraph" w:customStyle="1" w:styleId="8D1C63CEA209483594A3BACEA910A21C1">
    <w:name w:val="8D1C63CEA209483594A3BACEA910A21C1"/>
    <w:rsid w:val="00866688"/>
    <w:pPr>
      <w:spacing w:after="120" w:line="240" w:lineRule="auto"/>
    </w:pPr>
    <w:rPr>
      <w:rFonts w:eastAsia="Times New Roman" w:cs="Times New Roman"/>
      <w:szCs w:val="24"/>
      <w:lang w:eastAsia="en-US"/>
    </w:rPr>
  </w:style>
  <w:style w:type="paragraph" w:customStyle="1" w:styleId="F91B4DF11ED549CA8E781E18AAFBAD241">
    <w:name w:val="F91B4DF11ED549CA8E781E18AAFBAD241"/>
    <w:rsid w:val="00866688"/>
    <w:pPr>
      <w:spacing w:after="120" w:line="240" w:lineRule="auto"/>
    </w:pPr>
    <w:rPr>
      <w:rFonts w:eastAsia="Times New Roman" w:cs="Times New Roman"/>
      <w:szCs w:val="24"/>
      <w:lang w:eastAsia="en-US"/>
    </w:rPr>
  </w:style>
  <w:style w:type="paragraph" w:customStyle="1" w:styleId="4372436E5BB549E0B052144D5C1BB05A1">
    <w:name w:val="4372436E5BB549E0B052144D5C1BB05A1"/>
    <w:rsid w:val="00866688"/>
    <w:pPr>
      <w:spacing w:after="120" w:line="240" w:lineRule="auto"/>
    </w:pPr>
    <w:rPr>
      <w:rFonts w:eastAsia="Times New Roman" w:cs="Times New Roman"/>
      <w:szCs w:val="24"/>
      <w:lang w:eastAsia="en-US"/>
    </w:rPr>
  </w:style>
  <w:style w:type="paragraph" w:customStyle="1" w:styleId="5E866B9742F04EE0A604F88D985C8271">
    <w:name w:val="5E866B9742F04EE0A604F88D985C8271"/>
    <w:rsid w:val="00F5032E"/>
    <w:pPr>
      <w:spacing w:line="278" w:lineRule="auto"/>
    </w:pPr>
    <w:rPr>
      <w:kern w:val="2"/>
      <w:sz w:val="24"/>
      <w:szCs w:val="24"/>
      <w14:ligatures w14:val="standardContextual"/>
    </w:rPr>
  </w:style>
  <w:style w:type="paragraph" w:customStyle="1" w:styleId="85C8E2B62A264E269842C2508633B442">
    <w:name w:val="85C8E2B62A264E269842C2508633B442"/>
    <w:rsid w:val="00F5032E"/>
    <w:pPr>
      <w:spacing w:line="278" w:lineRule="auto"/>
    </w:pPr>
    <w:rPr>
      <w:kern w:val="2"/>
      <w:sz w:val="24"/>
      <w:szCs w:val="24"/>
      <w14:ligatures w14:val="standardContextual"/>
    </w:rPr>
  </w:style>
  <w:style w:type="paragraph" w:customStyle="1" w:styleId="1DC6DD55CAA94EDFA3322FC7C7454E80">
    <w:name w:val="1DC6DD55CAA94EDFA3322FC7C7454E80"/>
    <w:rsid w:val="00F5032E"/>
    <w:pPr>
      <w:spacing w:line="278" w:lineRule="auto"/>
    </w:pPr>
    <w:rPr>
      <w:kern w:val="2"/>
      <w:sz w:val="24"/>
      <w:szCs w:val="24"/>
      <w14:ligatures w14:val="standardContextual"/>
    </w:rPr>
  </w:style>
  <w:style w:type="paragraph" w:customStyle="1" w:styleId="4F19291633DB47DDA831CAAA57DCA2DA">
    <w:name w:val="4F19291633DB47DDA831CAAA57DCA2DA"/>
    <w:rsid w:val="00F5032E"/>
    <w:pPr>
      <w:spacing w:line="278" w:lineRule="auto"/>
    </w:pPr>
    <w:rPr>
      <w:kern w:val="2"/>
      <w:sz w:val="24"/>
      <w:szCs w:val="24"/>
      <w14:ligatures w14:val="standardContextual"/>
    </w:rPr>
  </w:style>
  <w:style w:type="paragraph" w:customStyle="1" w:styleId="8C4184C3EF1D4A4DB27F7C191AFD3F581">
    <w:name w:val="8C4184C3EF1D4A4DB27F7C191AFD3F581"/>
    <w:rsid w:val="00866688"/>
    <w:pPr>
      <w:spacing w:after="120" w:line="240" w:lineRule="auto"/>
    </w:pPr>
    <w:rPr>
      <w:rFonts w:eastAsia="Times New Roman" w:cs="Times New Roman"/>
      <w:szCs w:val="24"/>
      <w:lang w:eastAsia="en-US"/>
    </w:rPr>
  </w:style>
  <w:style w:type="paragraph" w:customStyle="1" w:styleId="298EFD693CF7485F81294B6F72335A481">
    <w:name w:val="298EFD693CF7485F81294B6F72335A481"/>
    <w:rsid w:val="00866688"/>
    <w:pPr>
      <w:spacing w:after="120" w:line="240" w:lineRule="auto"/>
    </w:pPr>
    <w:rPr>
      <w:rFonts w:eastAsia="Times New Roman" w:cs="Times New Roman"/>
      <w:szCs w:val="24"/>
      <w:lang w:eastAsia="en-US"/>
    </w:rPr>
  </w:style>
  <w:style w:type="paragraph" w:customStyle="1" w:styleId="EC53167CD5B942E3BB55F56F1D79F68A1">
    <w:name w:val="EC53167CD5B942E3BB55F56F1D79F68A1"/>
    <w:rsid w:val="00866688"/>
    <w:pPr>
      <w:spacing w:after="120" w:line="240" w:lineRule="auto"/>
    </w:pPr>
    <w:rPr>
      <w:rFonts w:eastAsia="Times New Roman" w:cs="Times New Roman"/>
      <w:szCs w:val="24"/>
      <w:lang w:eastAsia="en-US"/>
    </w:rPr>
  </w:style>
  <w:style w:type="paragraph" w:customStyle="1" w:styleId="22211B2CD5744C2BB1BDA1D49B551B1B1">
    <w:name w:val="22211B2CD5744C2BB1BDA1D49B551B1B1"/>
    <w:rsid w:val="00866688"/>
    <w:pPr>
      <w:spacing w:after="120" w:line="240" w:lineRule="auto"/>
    </w:pPr>
    <w:rPr>
      <w:rFonts w:eastAsia="Times New Roman" w:cs="Times New Roman"/>
      <w:szCs w:val="24"/>
      <w:lang w:eastAsia="en-US"/>
    </w:rPr>
  </w:style>
  <w:style w:type="paragraph" w:customStyle="1" w:styleId="1CF2468F30F8421D9068D76ACD2B0CE8">
    <w:name w:val="1CF2468F30F8421D9068D76ACD2B0CE8"/>
    <w:rsid w:val="00877470"/>
    <w:pPr>
      <w:spacing w:line="278" w:lineRule="auto"/>
    </w:pPr>
    <w:rPr>
      <w:kern w:val="2"/>
      <w:sz w:val="24"/>
      <w:szCs w:val="24"/>
      <w14:ligatures w14:val="standardContextual"/>
    </w:rPr>
  </w:style>
  <w:style w:type="paragraph" w:customStyle="1" w:styleId="B13ADB426D434A408D6FBB07776967FC">
    <w:name w:val="B13ADB426D434A408D6FBB07776967FC"/>
    <w:rsid w:val="00877470"/>
    <w:pPr>
      <w:spacing w:line="278" w:lineRule="auto"/>
    </w:pPr>
    <w:rPr>
      <w:kern w:val="2"/>
      <w:sz w:val="24"/>
      <w:szCs w:val="24"/>
      <w14:ligatures w14:val="standardContextual"/>
    </w:rPr>
  </w:style>
  <w:style w:type="paragraph" w:customStyle="1" w:styleId="9FFE81264E30F14789560558264F0920">
    <w:name w:val="9FFE81264E30F14789560558264F0920"/>
    <w:rsid w:val="00B67A3C"/>
    <w:pPr>
      <w:spacing w:line="278" w:lineRule="auto"/>
    </w:pPr>
    <w:rPr>
      <w:kern w:val="2"/>
      <w:sz w:val="24"/>
      <w:szCs w:val="24"/>
      <w:lang w:eastAsia="en-GB"/>
      <w14:ligatures w14:val="standardContextual"/>
    </w:rPr>
  </w:style>
  <w:style w:type="paragraph" w:customStyle="1" w:styleId="89ED1191D03F554EBD5365AD1AEB00B1">
    <w:name w:val="89ED1191D03F554EBD5365AD1AEB00B1"/>
    <w:rsid w:val="00B67A3C"/>
    <w:pPr>
      <w:spacing w:line="278" w:lineRule="auto"/>
    </w:pPr>
    <w:rPr>
      <w:kern w:val="2"/>
      <w:sz w:val="24"/>
      <w:szCs w:val="24"/>
      <w:lang w:eastAsia="en-GB"/>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c2fe1d9f-4f26-4a3e-a615-0ab226802a4b">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A8138CD00F9E9A449E532FAF81265F6F" ma:contentTypeVersion="9" ma:contentTypeDescription="Opret et nyt dokument." ma:contentTypeScope="" ma:versionID="3158898740a536bbfbf0f5465aa5bdc4">
  <xsd:schema xmlns:xsd="http://www.w3.org/2001/XMLSchema" xmlns:xs="http://www.w3.org/2001/XMLSchema" xmlns:p="http://schemas.microsoft.com/office/2006/metadata/properties" xmlns:ns2="c2fe1d9f-4f26-4a3e-a615-0ab226802a4b" targetNamespace="http://schemas.microsoft.com/office/2006/metadata/properties" ma:root="true" ma:fieldsID="57b6ef1423d5fde53fc2e593f9240997" ns2:_="">
    <xsd:import namespace="c2fe1d9f-4f26-4a3e-a615-0ab226802a4b"/>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OCR" minOccurs="0"/>
                <xsd:element ref="ns2:MediaServiceGenerationTime" minOccurs="0"/>
                <xsd:element ref="ns2:MediaServiceEventHashCode" minOccurs="0"/>
                <xsd:element ref="ns2:lcf76f155ced4ddcb4097134ff3c332f"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fe1d9f-4f26-4a3e-a615-0ab226802a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lcf76f155ced4ddcb4097134ff3c332f" ma:index="15" nillable="true" ma:taxonomy="true" ma:internalName="lcf76f155ced4ddcb4097134ff3c332f" ma:taxonomyFieldName="MediaServiceImageTags" ma:displayName="Billedmærker" ma:readOnly="false" ma:fieldId="{5cf76f15-5ced-4ddc-b409-7134ff3c332f}" ma:taxonomyMulti="true" ma:sspId="1eb19e05-fe62-4677-b8eb-b663d3127a74"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dhol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b:Source>
    <b:Tag>Pladsholder1</b:Tag>
    <b:SourceType>Misc</b:SourceType>
    <b:Guid>{37915A7A-3174-4373-9E3F-6F4332013203}</b:Guid>
    <b:RefOrder>1</b:RefOrder>
  </b:Source>
</b:Sources>
</file>

<file path=customXml/itemProps1.xml><?xml version="1.0" encoding="utf-8"?>
<ds:datastoreItem xmlns:ds="http://schemas.openxmlformats.org/officeDocument/2006/customXml" ds:itemID="{3B109A08-8EAD-4286-A9C7-2562B8A4C0D9}">
  <ds:schemaRefs>
    <ds:schemaRef ds:uri="http://schemas.microsoft.com/sharepoint/v3/contenttype/forms"/>
  </ds:schemaRefs>
</ds:datastoreItem>
</file>

<file path=customXml/itemProps2.xml><?xml version="1.0" encoding="utf-8"?>
<ds:datastoreItem xmlns:ds="http://schemas.openxmlformats.org/officeDocument/2006/customXml" ds:itemID="{FD4F1E69-E604-46FA-9BF3-6444360AB7A5}">
  <ds:schemaRefs>
    <ds:schemaRef ds:uri="http://schemas.microsoft.com/office/2006/metadata/properties"/>
    <ds:schemaRef ds:uri="http://schemas.microsoft.com/office/infopath/2007/PartnerControls"/>
    <ds:schemaRef ds:uri="c2fe1d9f-4f26-4a3e-a615-0ab226802a4b"/>
  </ds:schemaRefs>
</ds:datastoreItem>
</file>

<file path=customXml/itemProps3.xml><?xml version="1.0" encoding="utf-8"?>
<ds:datastoreItem xmlns:ds="http://schemas.openxmlformats.org/officeDocument/2006/customXml" ds:itemID="{C24D09E7-3ECF-4126-98DF-3A46716CCE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fe1d9f-4f26-4a3e-a615-0ab226802a4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06B8685-20D7-4A7A-9ED7-32AF11BC60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DIS06_XDIS06_Testprotokol_Afsendelse.dotx</Template>
  <TotalTime>47</TotalTime>
  <Pages>15</Pages>
  <Words>2062</Words>
  <Characters>12583</Characters>
  <Application>Microsoft Office Word</Application>
  <DocSecurity>0</DocSecurity>
  <Lines>104</Lines>
  <Paragraphs>29</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End-2-end test protokol kildesystem</vt:lpstr>
      <vt:lpstr>MedCom</vt:lpstr>
    </vt:vector>
  </TitlesOfParts>
  <Company/>
  <LinksUpToDate>false</LinksUpToDate>
  <CharactersWithSpaces>14616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End-2-end test protokol kildesystem</dc:title>
  <dc:subject>Projektplan</dc:subject>
  <dc:creator>mbr@mediq.dk</dc:creator>
  <cp:keywords/>
  <cp:lastModifiedBy>Ioanna Wilhjelm Hørup Petersen</cp:lastModifiedBy>
  <cp:revision>3</cp:revision>
  <cp:lastPrinted>2015-02-24T04:31:00Z</cp:lastPrinted>
  <dcterms:created xsi:type="dcterms:W3CDTF">2025-02-07T07:41:00Z</dcterms:created>
  <dcterms:modified xsi:type="dcterms:W3CDTF">2025-03-04T08:48:00Z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ato for revision">
    <vt:lpwstr>2022-11-03</vt:lpwstr>
  </property>
  <property fmtid="{D5CDD505-2E9C-101B-9397-08002B2CF9AE}" pid="3" name="afsendelse/modtagelsea">
    <vt:lpwstr>afsendelse (upload)</vt:lpwstr>
  </property>
  <property fmtid="{D5CDD505-2E9C-101B-9397-08002B2CF9AE}" pid="4" name="Editor">
    <vt:lpwstr>SGA</vt:lpwstr>
  </property>
  <property fmtid="{D5CDD505-2E9C-101B-9397-08002B2CF9AE}" pid="5" name="Namespace">
    <vt:lpwstr>urn:hl7-org:v3</vt:lpwstr>
  </property>
  <property fmtid="{D5CDD505-2E9C-101B-9397-08002B2CF9AE}" pid="6" name="Version">
    <vt:lpwstr>1.6</vt:lpwstr>
  </property>
  <property fmtid="{D5CDD505-2E9C-101B-9397-08002B2CF9AE}" pid="7" name="ContentTypeId">
    <vt:lpwstr>0x010100A8138CD00F9E9A449E532FAF81265F6F</vt:lpwstr>
  </property>
  <property fmtid="{D5CDD505-2E9C-101B-9397-08002B2CF9AE}" pid="8" name="MediaServiceImageTags">
    <vt:lpwstr/>
  </property>
  <property fmtid="{D5CDD505-2E9C-101B-9397-08002B2CF9AE}" pid="9" name="Profile">
    <vt:lpwstr>APD-DK 2.0.1</vt:lpwstr>
  </property>
</Properties>
</file>