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288D5A0B" w:rsidR="00954E7C" w:rsidRDefault="00D8314F" w:rsidP="00C31DFA">
                  <w:pPr>
                    <w:pStyle w:val="Afsenderadresse"/>
                  </w:pPr>
                  <w:r>
                    <w:t>29.11</w:t>
                  </w:r>
                  <w:r w:rsidR="00DA47E7">
                    <w:t>.2021</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proofErr w:type="spellStart"/>
                  <w:r>
                    <w:t>Cyber</w:t>
                  </w:r>
                  <w:proofErr w:type="spellEnd"/>
                  <w:r>
                    <w:t xml:space="preserve">- og </w:t>
                  </w:r>
                  <w:proofErr w:type="spellStart"/>
                  <w:r>
                    <w:t>informationssikkerhed</w:t>
                  </w:r>
                  <w:proofErr w:type="spellEnd"/>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7E2CCB1F" w:rsidR="00C31DFA" w:rsidRDefault="00D8314F" w:rsidP="00C31DFA">
      <w:pPr>
        <w:pStyle w:val="Overskrift1"/>
      </w:pPr>
      <w:r>
        <w:t>Tilslutnings</w:t>
      </w:r>
      <w:r w:rsidR="00E832E1">
        <w:t>aftale vedr. trust på brugerstyring</w:t>
      </w:r>
    </w:p>
    <w:p w14:paraId="35C76D8B" w14:textId="77777777" w:rsidR="00F3469A" w:rsidRDefault="00F3469A" w:rsidP="00F3469A">
      <w:pPr>
        <w:pStyle w:val="Overskrift2"/>
      </w:pPr>
      <w:r>
        <w:t>Parterne</w:t>
      </w:r>
    </w:p>
    <w:p w14:paraId="3EC245C3" w14:textId="77777777" w:rsidR="00F3469A" w:rsidRDefault="00F3469A" w:rsidP="00F3469A">
      <w:r>
        <w:t>Aftalen indgås mellem</w:t>
      </w:r>
    </w:p>
    <w:p w14:paraId="3DFB22A1" w14:textId="77777777" w:rsidR="00F3469A" w:rsidRDefault="00F3469A" w:rsidP="00F3469A"/>
    <w:p w14:paraId="6E819926" w14:textId="77777777" w:rsidR="009219D5" w:rsidRDefault="00E832E1" w:rsidP="00F3469A">
      <w:pPr>
        <w:jc w:val="center"/>
      </w:pPr>
      <w:r>
        <w:t>[Ekstern serviceudbyder</w:t>
      </w:r>
    </w:p>
    <w:p w14:paraId="21849240" w14:textId="77777777" w:rsidR="009219D5" w:rsidRDefault="009219D5" w:rsidP="00F3469A">
      <w:pPr>
        <w:jc w:val="center"/>
      </w:pPr>
      <w:r>
        <w:t>Adresse</w:t>
      </w:r>
    </w:p>
    <w:p w14:paraId="3E55B25F" w14:textId="77777777" w:rsidR="009219D5" w:rsidRDefault="009219D5" w:rsidP="00F3469A">
      <w:pPr>
        <w:jc w:val="center"/>
      </w:pPr>
      <w:r>
        <w:t>Postnummer og by</w:t>
      </w:r>
    </w:p>
    <w:p w14:paraId="25BC1C67" w14:textId="129CB586" w:rsidR="00F3469A" w:rsidRDefault="009219D5" w:rsidP="00F3469A">
      <w:pPr>
        <w:jc w:val="center"/>
      </w:pPr>
      <w:r>
        <w:t>CVR-nummer</w:t>
      </w:r>
      <w:r w:rsidR="00E832E1">
        <w:t>]</w:t>
      </w:r>
    </w:p>
    <w:p w14:paraId="35AB1DDC" w14:textId="77777777" w:rsidR="00E832E1" w:rsidRDefault="00E832E1" w:rsidP="00F3469A">
      <w:pPr>
        <w:jc w:val="center"/>
      </w:pPr>
    </w:p>
    <w:p w14:paraId="3C9A6213" w14:textId="77777777" w:rsidR="00F3469A" w:rsidRDefault="00F3469A" w:rsidP="00F3469A">
      <w:pPr>
        <w:jc w:val="center"/>
      </w:pPr>
      <w:r>
        <w:t>Og</w:t>
      </w:r>
    </w:p>
    <w:p w14:paraId="09B157C2" w14:textId="77777777" w:rsidR="00F3469A" w:rsidRDefault="00F3469A" w:rsidP="00F3469A">
      <w:pPr>
        <w:jc w:val="center"/>
      </w:pPr>
    </w:p>
    <w:p w14:paraId="4FADE3B5" w14:textId="77777777" w:rsidR="00E832E1" w:rsidRDefault="00E832E1" w:rsidP="00E832E1">
      <w:pPr>
        <w:jc w:val="center"/>
      </w:pPr>
      <w:r>
        <w:t>Sundhedsdatastyrelsen</w:t>
      </w:r>
    </w:p>
    <w:p w14:paraId="5D0569EC" w14:textId="77777777" w:rsidR="00E832E1" w:rsidRDefault="00E832E1" w:rsidP="00E832E1">
      <w:pPr>
        <w:jc w:val="center"/>
      </w:pPr>
      <w:r>
        <w:t>Øresunds Boulevard 5</w:t>
      </w:r>
    </w:p>
    <w:p w14:paraId="33BD7467" w14:textId="77777777" w:rsidR="00E832E1" w:rsidRDefault="00E832E1" w:rsidP="00E832E1">
      <w:pPr>
        <w:jc w:val="center"/>
      </w:pPr>
      <w:r>
        <w:t>2300 København S</w:t>
      </w:r>
    </w:p>
    <w:p w14:paraId="21E2E1FC" w14:textId="40E2F4DE" w:rsidR="00F3469A" w:rsidRDefault="004E060B" w:rsidP="00F3469A">
      <w:pPr>
        <w:jc w:val="left"/>
      </w:pPr>
      <w:r w:rsidRPr="007F336A">
        <w:t>33257872</w:t>
      </w:r>
    </w:p>
    <w:p w14:paraId="1804391F" w14:textId="77777777" w:rsidR="00C31DFA" w:rsidRDefault="00C31DFA" w:rsidP="00C31DFA">
      <w:pPr>
        <w:pStyle w:val="Overskrift2"/>
      </w:pPr>
      <w:r>
        <w:t>Aftalens omfang</w:t>
      </w:r>
    </w:p>
    <w:p w14:paraId="74E26361" w14:textId="1142F9C4" w:rsidR="00E832E1" w:rsidRDefault="00C31DFA" w:rsidP="00C31DFA">
      <w:r>
        <w:t xml:space="preserve">Aftalen </w:t>
      </w:r>
      <w:r w:rsidR="00E832E1">
        <w:t xml:space="preserve">vedrører Sundhedsdatastyrelsens løsning til </w:t>
      </w:r>
      <w:r>
        <w:t xml:space="preserve">trustbaseret adgang til </w:t>
      </w:r>
      <w:r w:rsidR="00E832E1">
        <w:t xml:space="preserve">serviceudbyderens services. Sundhedsdatastyrelsens løsning omfatter en central trustbaseret brugerstyringsløsning via SEB og en decentral løsning, der bygger på webserviceadgang til serviceudbyderens løsninger. </w:t>
      </w:r>
      <w:r w:rsidR="004E060B">
        <w:t>Konceptet er nærmere beskrevet i dokumentet: Etablering af trustløsninger i sundhedsvæsenet – vejledning og standardaftaler.</w:t>
      </w:r>
    </w:p>
    <w:p w14:paraId="16497128" w14:textId="40ECEC96" w:rsidR="00E832E1" w:rsidRDefault="00E832E1" w:rsidP="00E832E1">
      <w:pPr>
        <w:pStyle w:val="Overskrift2"/>
      </w:pPr>
      <w:r>
        <w:t>Adgangspolitik</w:t>
      </w:r>
    </w:p>
    <w:p w14:paraId="5C3D107B" w14:textId="419CF323" w:rsidR="00E832E1" w:rsidRDefault="00E832E1" w:rsidP="00E832E1">
      <w:r>
        <w:t>Serviceudbyderen skal formulere en politik for adgang til hver af sine services. Adgangspolitikken skal fastlægge</w:t>
      </w:r>
    </w:p>
    <w:p w14:paraId="3D285657" w14:textId="1FEB87E1" w:rsidR="00E832E1" w:rsidRDefault="00E832E1" w:rsidP="00E832E1">
      <w:pPr>
        <w:pStyle w:val="Listeafsnit"/>
        <w:numPr>
          <w:ilvl w:val="0"/>
          <w:numId w:val="24"/>
        </w:numPr>
        <w:jc w:val="left"/>
      </w:pPr>
      <w:r>
        <w:t>Hvem må tildeles hvilke rettigheder til servicen (roller, jobfunktioner, grupper, vikarer, eksterne konsulenter m.v.)</w:t>
      </w:r>
    </w:p>
    <w:p w14:paraId="29C8923D" w14:textId="77A7DFD5" w:rsidR="00E832E1" w:rsidRDefault="00E832E1" w:rsidP="00E832E1">
      <w:pPr>
        <w:pStyle w:val="Listeafsnit"/>
        <w:numPr>
          <w:ilvl w:val="0"/>
          <w:numId w:val="24"/>
        </w:numPr>
        <w:jc w:val="left"/>
      </w:pPr>
      <w:r>
        <w:t>Hvordan må rettigheder anvendes</w:t>
      </w:r>
    </w:p>
    <w:p w14:paraId="7E42F206" w14:textId="1576BB49" w:rsidR="00E832E1" w:rsidRDefault="00E832E1" w:rsidP="00E832E1">
      <w:pPr>
        <w:pStyle w:val="Listeafsnit"/>
        <w:numPr>
          <w:ilvl w:val="0"/>
          <w:numId w:val="24"/>
        </w:numPr>
        <w:jc w:val="left"/>
      </w:pPr>
      <w:r>
        <w:t>Hvilket autenticitetssikringsniveau skal anvendes</w:t>
      </w:r>
    </w:p>
    <w:p w14:paraId="06FBA31C" w14:textId="57876974" w:rsidR="00E832E1" w:rsidRDefault="00E832E1" w:rsidP="00E832E1">
      <w:pPr>
        <w:pStyle w:val="Listeafsnit"/>
        <w:numPr>
          <w:ilvl w:val="0"/>
          <w:numId w:val="24"/>
        </w:numPr>
        <w:jc w:val="left"/>
      </w:pPr>
      <w:r>
        <w:lastRenderedPageBreak/>
        <w:t>Hvilke informationer om brugeren, der er nødvendige</w:t>
      </w:r>
    </w:p>
    <w:p w14:paraId="00E57391" w14:textId="665816C7" w:rsidR="00B24980" w:rsidRDefault="00B24980" w:rsidP="00B24980">
      <w:pPr>
        <w:pStyle w:val="Listeafsnit"/>
        <w:ind w:left="340"/>
        <w:jc w:val="left"/>
      </w:pPr>
    </w:p>
    <w:p w14:paraId="5C6EBC1D" w14:textId="7FBDC39D" w:rsidR="00B24980" w:rsidRDefault="00B24980" w:rsidP="00B24980">
      <w:pPr>
        <w:pStyle w:val="Overskrift2"/>
      </w:pPr>
      <w:r>
        <w:t>Instruks til Sundhedsdatastyrelsen</w:t>
      </w:r>
    </w:p>
    <w:p w14:paraId="65B1ECF9" w14:textId="6CECC51B" w:rsidR="00B24980" w:rsidRPr="00B24980" w:rsidRDefault="00B24980" w:rsidP="00B24980">
      <w:r>
        <w:t>Sundhedsdatastyrelsen udfører sin opgave efter instruks fra serviceudbyderen. Serviceudbyderen skal fastlægge krav til databehandlingen</w:t>
      </w:r>
      <w:r w:rsidR="00D8314F">
        <w:t xml:space="preserve"> i en databehandleraftale</w:t>
      </w:r>
      <w:r>
        <w:t xml:space="preserve">, herunder krav til brugerstyring, logning og opfølgning. </w:t>
      </w:r>
      <w:r w:rsidR="00D8314F">
        <w:t xml:space="preserve">Databehandleraftalen lægges sammen med tilslutningsaftalen på </w:t>
      </w:r>
      <w:bookmarkStart w:id="3" w:name="_GoBack"/>
      <w:r w:rsidR="00D8314F">
        <w:t>NSPOP.</w:t>
      </w:r>
      <w:bookmarkEnd w:id="3"/>
    </w:p>
    <w:p w14:paraId="14C0DAEC" w14:textId="2296F084" w:rsidR="00E832E1" w:rsidRDefault="00E832E1" w:rsidP="00E832E1">
      <w:pPr>
        <w:jc w:val="left"/>
      </w:pPr>
    </w:p>
    <w:p w14:paraId="1395BBB1" w14:textId="1923C7B6" w:rsidR="00E832E1" w:rsidRDefault="00E832E1" w:rsidP="00E832E1">
      <w:pPr>
        <w:jc w:val="left"/>
      </w:pPr>
      <w:r>
        <w:t xml:space="preserve">Serviceudbyderen skal en gang årligt </w:t>
      </w:r>
      <w:r w:rsidR="004E060B">
        <w:t xml:space="preserve">i samarbejde med Sundhedsdatastyrelsen </w:t>
      </w:r>
      <w:r>
        <w:t xml:space="preserve">gennemgå </w:t>
      </w:r>
      <w:r w:rsidR="00B24980">
        <w:t>adgangspolitikker og instrukser.</w:t>
      </w:r>
    </w:p>
    <w:p w14:paraId="69F3CF06" w14:textId="59F9E7D5" w:rsidR="00B24980" w:rsidRDefault="00B24980" w:rsidP="00E832E1">
      <w:pPr>
        <w:jc w:val="left"/>
      </w:pPr>
    </w:p>
    <w:p w14:paraId="633FC772" w14:textId="5C08C56A" w:rsidR="00B24980" w:rsidRDefault="00B24980" w:rsidP="00E832E1">
      <w:pPr>
        <w:jc w:val="left"/>
      </w:pPr>
      <w:r>
        <w:t>For hver service, der er dækket af denne aftale, skal serviceudbyderen udfylde bilaget ”Servicebeskrivelse</w:t>
      </w:r>
      <w:r w:rsidR="000843BB">
        <w:t>”</w:t>
      </w:r>
      <w:r>
        <w:t>.</w:t>
      </w:r>
    </w:p>
    <w:p w14:paraId="4716A05A" w14:textId="7B991AC0" w:rsidR="00E832E1" w:rsidRDefault="00E832E1" w:rsidP="00E832E1">
      <w:pPr>
        <w:pStyle w:val="Overskrift2"/>
      </w:pPr>
      <w:r>
        <w:t>Sundhedsdatastyrelsens opgave</w:t>
      </w:r>
    </w:p>
    <w:p w14:paraId="3CC437B1" w14:textId="1F00C20E" w:rsidR="00B24980" w:rsidRDefault="00E832E1" w:rsidP="00E832E1">
      <w:r>
        <w:t>Sundhedsdatastyrelsen sikrer, at adgange kun gives i overensstemmelse med adgangspolitikken for den enkelte service.</w:t>
      </w:r>
    </w:p>
    <w:p w14:paraId="7B214C41" w14:textId="4DA94D57" w:rsidR="00B24980" w:rsidRDefault="00B24980" w:rsidP="00E832E1"/>
    <w:p w14:paraId="7308EEE0" w14:textId="46F2D9E5" w:rsidR="00B24980" w:rsidRDefault="00B24980" w:rsidP="00E832E1">
      <w:r>
        <w:t xml:space="preserve">Sundhedsdatastyrelsen varetager logning i SEB og i webservices (decentral trust), mens logning i selve servicen varetages af serviceudbyderen. </w:t>
      </w:r>
    </w:p>
    <w:p w14:paraId="6D9E13CF" w14:textId="1AC678EC" w:rsidR="00B24980" w:rsidRDefault="00B24980" w:rsidP="00E832E1"/>
    <w:p w14:paraId="7FE14F3C" w14:textId="00323C9E" w:rsidR="00B24980" w:rsidRDefault="00B24980" w:rsidP="00B24980">
      <w:r>
        <w:t xml:space="preserve">Sundhedsdatastyrelsen fører tilsyn med de lokale identitetsudbydere i henhold til Bilag </w:t>
      </w:r>
      <w:r w:rsidR="004E060B">
        <w:t xml:space="preserve">4: </w:t>
      </w:r>
      <w:r>
        <w:t>Tilsynskoncept.</w:t>
      </w:r>
    </w:p>
    <w:p w14:paraId="01A9A7CA" w14:textId="77777777" w:rsidR="00B24980" w:rsidRDefault="00B24980" w:rsidP="00B24980"/>
    <w:p w14:paraId="31916CD0" w14:textId="2AE71ADF" w:rsidR="00B717BF" w:rsidRDefault="00B24980" w:rsidP="00B24980">
      <w:r>
        <w:t>Tilsynet består som minimum af en gennemgang af den halvårligt modtagne ledelseserklæring.</w:t>
      </w:r>
      <w:r w:rsidR="00B717BF">
        <w:t xml:space="preserve"> </w:t>
      </w:r>
    </w:p>
    <w:p w14:paraId="7EFE9B93" w14:textId="78B6BD8F" w:rsidR="00B717BF" w:rsidRDefault="00B717BF" w:rsidP="00B24980"/>
    <w:p w14:paraId="1593205F" w14:textId="6C13503F" w:rsidR="00B717BF" w:rsidRDefault="00B717BF" w:rsidP="00B24980">
      <w:r>
        <w:t>Herudover er der mellem parterne aftalt, at Sundhedsdatastyrelsen foretager følgende tilsynsaktiviteter:</w:t>
      </w:r>
    </w:p>
    <w:p w14:paraId="2B2E27AF" w14:textId="42A9989C" w:rsidR="00B717BF" w:rsidRDefault="00B717BF" w:rsidP="00B24980"/>
    <w:tbl>
      <w:tblPr>
        <w:tblStyle w:val="Tabel-Gitter"/>
        <w:tblW w:w="0" w:type="auto"/>
        <w:tblLook w:val="04A0" w:firstRow="1" w:lastRow="0" w:firstColumn="1" w:lastColumn="0" w:noHBand="0" w:noVBand="1"/>
      </w:tblPr>
      <w:tblGrid>
        <w:gridCol w:w="4246"/>
        <w:gridCol w:w="4247"/>
      </w:tblGrid>
      <w:tr w:rsidR="00B717BF" w14:paraId="490720AE" w14:textId="77777777" w:rsidTr="00B717BF">
        <w:tc>
          <w:tcPr>
            <w:tcW w:w="4246" w:type="dxa"/>
          </w:tcPr>
          <w:p w14:paraId="5D956B67" w14:textId="6578AAF4" w:rsidR="00B717BF" w:rsidRDefault="00B717BF" w:rsidP="00B24980">
            <w:r>
              <w:t>Inspektioner</w:t>
            </w:r>
          </w:p>
        </w:tc>
        <w:tc>
          <w:tcPr>
            <w:tcW w:w="4247" w:type="dxa"/>
          </w:tcPr>
          <w:p w14:paraId="4846390A" w14:textId="77777777" w:rsidR="00B717BF" w:rsidRDefault="00B717BF" w:rsidP="00B24980"/>
        </w:tc>
      </w:tr>
      <w:tr w:rsidR="00B717BF" w14:paraId="01CA2D3D" w14:textId="77777777" w:rsidTr="00B717BF">
        <w:tc>
          <w:tcPr>
            <w:tcW w:w="4246" w:type="dxa"/>
          </w:tcPr>
          <w:p w14:paraId="317D8A34" w14:textId="1FF342B4" w:rsidR="00B717BF" w:rsidRDefault="00B717BF" w:rsidP="00B24980">
            <w:r>
              <w:t>Andre tilsynsaktiviteter, f.eks. opfølgende spørgsmål til de lokale identitetsudbydere</w:t>
            </w:r>
          </w:p>
        </w:tc>
        <w:tc>
          <w:tcPr>
            <w:tcW w:w="4247" w:type="dxa"/>
          </w:tcPr>
          <w:p w14:paraId="382BC24F" w14:textId="77777777" w:rsidR="00B717BF" w:rsidRDefault="00B717BF" w:rsidP="00B24980"/>
        </w:tc>
      </w:tr>
    </w:tbl>
    <w:p w14:paraId="7F506505" w14:textId="5F00FA8D" w:rsidR="00B717BF" w:rsidRDefault="00B717BF" w:rsidP="00B24980"/>
    <w:p w14:paraId="4398D9F3" w14:textId="6A140B20" w:rsidR="00B717BF" w:rsidRPr="00981CB1" w:rsidRDefault="00B717BF" w:rsidP="00B24980">
      <w:r>
        <w:t>Herudover er Sundhedsdatastyrelsen forpligtet til at følge op på anmeldte sikkerhedshændelser.</w:t>
      </w:r>
    </w:p>
    <w:p w14:paraId="04B7F427" w14:textId="77777777" w:rsidR="00981CB1" w:rsidRDefault="00981CB1" w:rsidP="00C31DFA"/>
    <w:p w14:paraId="2FF84D2E" w14:textId="708500B7" w:rsidR="00981CB1" w:rsidRDefault="00B24980" w:rsidP="00981CB1">
      <w:r>
        <w:t xml:space="preserve">Parterne </w:t>
      </w:r>
      <w:r w:rsidR="00981CB1">
        <w:t xml:space="preserve">har pligt til uden forsinkelse af underrette hinanden ved sikkerhedshændelser, som kan påvirke modparten. Parterne har pligt til uden forsinkelse at medvirke ved afdækning samt afhjælpning af sikkerhedshændelser, f.eks. ved at gennemgå logs. </w:t>
      </w:r>
    </w:p>
    <w:p w14:paraId="5D684CCD" w14:textId="77777777" w:rsidR="00C31DFA" w:rsidRDefault="00C31DFA" w:rsidP="00C31DFA">
      <w:pPr>
        <w:pStyle w:val="Overskrift2"/>
      </w:pPr>
      <w:r>
        <w:lastRenderedPageBreak/>
        <w:t>Samarbejde</w:t>
      </w:r>
    </w:p>
    <w:p w14:paraId="05573117" w14:textId="4B1E8BEC" w:rsidR="00C31DFA" w:rsidRDefault="00981CB1" w:rsidP="00C31DFA">
      <w:r>
        <w:t>Hver part er forpligtet til at udnævne kontaktpersoner samt sikre den løbende opdatering af kontaktoplysningerne. Kontaktpersonerne er parternes kontaktpunkt.</w:t>
      </w:r>
    </w:p>
    <w:p w14:paraId="6DEACB07" w14:textId="4787353C" w:rsidR="0047009C" w:rsidRDefault="0047009C" w:rsidP="00C31DFA"/>
    <w:p w14:paraId="5C04CA13" w14:textId="3BF5CEE4" w:rsidR="00B717BF" w:rsidRDefault="00B717BF" w:rsidP="009C4931">
      <w:pPr>
        <w:pStyle w:val="Overskrift3"/>
      </w:pPr>
      <w:r>
        <w:t>Kontaktpersoner</w:t>
      </w:r>
    </w:p>
    <w:tbl>
      <w:tblPr>
        <w:tblStyle w:val="Tabel-Gitter"/>
        <w:tblW w:w="0" w:type="auto"/>
        <w:tblLook w:val="04A0" w:firstRow="1" w:lastRow="0" w:firstColumn="1" w:lastColumn="0" w:noHBand="0" w:noVBand="1"/>
      </w:tblPr>
      <w:tblGrid>
        <w:gridCol w:w="2123"/>
        <w:gridCol w:w="2123"/>
        <w:gridCol w:w="2123"/>
        <w:gridCol w:w="2124"/>
      </w:tblGrid>
      <w:tr w:rsidR="00B717BF" w14:paraId="7ADBA9FD" w14:textId="77777777" w:rsidTr="009C4931">
        <w:tc>
          <w:tcPr>
            <w:tcW w:w="4246" w:type="dxa"/>
            <w:gridSpan w:val="2"/>
          </w:tcPr>
          <w:p w14:paraId="73D1E5D5" w14:textId="06B6D5DE" w:rsidR="00B717BF" w:rsidRPr="009C4931" w:rsidRDefault="00B717BF" w:rsidP="00C31DFA">
            <w:pPr>
              <w:rPr>
                <w:b/>
              </w:rPr>
            </w:pPr>
            <w:r>
              <w:rPr>
                <w:b/>
              </w:rPr>
              <w:t>Kontaktperson hos serviceudbyderen</w:t>
            </w:r>
          </w:p>
        </w:tc>
        <w:tc>
          <w:tcPr>
            <w:tcW w:w="4247" w:type="dxa"/>
            <w:gridSpan w:val="2"/>
          </w:tcPr>
          <w:p w14:paraId="62CD58FC" w14:textId="4768A0BD" w:rsidR="00B717BF" w:rsidRPr="009C4931" w:rsidRDefault="00B717BF" w:rsidP="00C31DFA">
            <w:pPr>
              <w:rPr>
                <w:b/>
              </w:rPr>
            </w:pPr>
            <w:r>
              <w:rPr>
                <w:b/>
              </w:rPr>
              <w:t>Kontaktperson hos Sundhedsdatastyrelsen</w:t>
            </w:r>
          </w:p>
        </w:tc>
      </w:tr>
      <w:tr w:rsidR="00B717BF" w14:paraId="51CA2521" w14:textId="77777777" w:rsidTr="009C4931">
        <w:tc>
          <w:tcPr>
            <w:tcW w:w="2123" w:type="dxa"/>
          </w:tcPr>
          <w:p w14:paraId="58154512" w14:textId="23EBBB6B" w:rsidR="00B717BF" w:rsidRDefault="00B717BF" w:rsidP="00C31DFA">
            <w:r>
              <w:t>Navn</w:t>
            </w:r>
          </w:p>
        </w:tc>
        <w:tc>
          <w:tcPr>
            <w:tcW w:w="2123" w:type="dxa"/>
          </w:tcPr>
          <w:p w14:paraId="4307AE9D" w14:textId="77777777" w:rsidR="00B717BF" w:rsidRDefault="00B717BF" w:rsidP="00C31DFA"/>
        </w:tc>
        <w:tc>
          <w:tcPr>
            <w:tcW w:w="2123" w:type="dxa"/>
          </w:tcPr>
          <w:p w14:paraId="18C2862B" w14:textId="469C0B31" w:rsidR="00B717BF" w:rsidRDefault="00B717BF" w:rsidP="00C31DFA">
            <w:r>
              <w:t>Navn</w:t>
            </w:r>
          </w:p>
        </w:tc>
        <w:tc>
          <w:tcPr>
            <w:tcW w:w="2124" w:type="dxa"/>
          </w:tcPr>
          <w:p w14:paraId="79A1DDE2" w14:textId="77777777" w:rsidR="00B717BF" w:rsidRDefault="00B717BF" w:rsidP="00C31DFA"/>
        </w:tc>
      </w:tr>
      <w:tr w:rsidR="00B717BF" w14:paraId="7E94ECBA" w14:textId="77777777" w:rsidTr="009C4931">
        <w:tc>
          <w:tcPr>
            <w:tcW w:w="2123" w:type="dxa"/>
          </w:tcPr>
          <w:p w14:paraId="4F4F4629" w14:textId="648E9EE4" w:rsidR="00B717BF" w:rsidRDefault="00B717BF" w:rsidP="00C31DFA">
            <w:r>
              <w:t>Telefonnummer</w:t>
            </w:r>
          </w:p>
        </w:tc>
        <w:tc>
          <w:tcPr>
            <w:tcW w:w="2123" w:type="dxa"/>
          </w:tcPr>
          <w:p w14:paraId="2F437919" w14:textId="77777777" w:rsidR="00B717BF" w:rsidRDefault="00B717BF" w:rsidP="00C31DFA"/>
        </w:tc>
        <w:tc>
          <w:tcPr>
            <w:tcW w:w="2123" w:type="dxa"/>
          </w:tcPr>
          <w:p w14:paraId="4A8984A1" w14:textId="3A04F9C4" w:rsidR="00B717BF" w:rsidRDefault="00B717BF" w:rsidP="00C31DFA">
            <w:r>
              <w:t>Telefonnummer</w:t>
            </w:r>
          </w:p>
        </w:tc>
        <w:tc>
          <w:tcPr>
            <w:tcW w:w="2124" w:type="dxa"/>
          </w:tcPr>
          <w:p w14:paraId="18B1F872" w14:textId="77777777" w:rsidR="00B717BF" w:rsidRDefault="00B717BF" w:rsidP="00C31DFA"/>
        </w:tc>
      </w:tr>
      <w:tr w:rsidR="00B717BF" w14:paraId="12FC636C" w14:textId="77777777" w:rsidTr="009C4931">
        <w:tc>
          <w:tcPr>
            <w:tcW w:w="2123" w:type="dxa"/>
          </w:tcPr>
          <w:p w14:paraId="17975D5F" w14:textId="5277CDE8" w:rsidR="00B717BF" w:rsidRDefault="00B717BF" w:rsidP="00C31DFA">
            <w:r>
              <w:t>E-mail</w:t>
            </w:r>
          </w:p>
        </w:tc>
        <w:tc>
          <w:tcPr>
            <w:tcW w:w="2123" w:type="dxa"/>
          </w:tcPr>
          <w:p w14:paraId="24E5C5E1" w14:textId="77777777" w:rsidR="00B717BF" w:rsidRDefault="00B717BF" w:rsidP="00C31DFA"/>
        </w:tc>
        <w:tc>
          <w:tcPr>
            <w:tcW w:w="2123" w:type="dxa"/>
          </w:tcPr>
          <w:p w14:paraId="1DE4FD57" w14:textId="34D08C10" w:rsidR="00B717BF" w:rsidRDefault="00B717BF" w:rsidP="00C31DFA">
            <w:r>
              <w:t>E-mail</w:t>
            </w:r>
          </w:p>
        </w:tc>
        <w:tc>
          <w:tcPr>
            <w:tcW w:w="2124" w:type="dxa"/>
          </w:tcPr>
          <w:p w14:paraId="74D7B9B6" w14:textId="77777777" w:rsidR="00B717BF" w:rsidRDefault="00B717BF" w:rsidP="00C31DFA"/>
        </w:tc>
      </w:tr>
    </w:tbl>
    <w:p w14:paraId="231E86C8" w14:textId="77777777" w:rsidR="00B717BF" w:rsidRDefault="00B717BF" w:rsidP="00C31DFA"/>
    <w:p w14:paraId="7D02DFF2" w14:textId="5F488036" w:rsidR="00C31DFA" w:rsidRPr="00C31DFA" w:rsidRDefault="007B1066" w:rsidP="00C31DFA">
      <w:pPr>
        <w:pStyle w:val="Overskrift2"/>
      </w:pPr>
      <w:r>
        <w:t>Ændringer</w:t>
      </w:r>
    </w:p>
    <w:p w14:paraId="725647A3" w14:textId="00EFC667" w:rsidR="00C31DFA" w:rsidRDefault="00981CB1" w:rsidP="00C31DFA">
      <w:r>
        <w:t>Større ændringer i en aftaleparts set</w:t>
      </w:r>
      <w:r w:rsidR="00D8314F">
        <w:t xml:space="preserve"> </w:t>
      </w:r>
      <w:r>
        <w: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7777777" w:rsidR="00C31DFA" w:rsidRDefault="00981CB1" w:rsidP="00C31DFA">
      <w:r>
        <w:t>Aftalen træder i kraft, når den er underskrevet af begge parter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67133F36" w:rsidR="0047009C" w:rsidRPr="0047009C" w:rsidRDefault="0047009C" w:rsidP="0047009C">
      <w:r>
        <w:t>Aftalen kan af hver part opsiges skriftligt til ophør</w:t>
      </w:r>
      <w:r w:rsidR="00E3681C">
        <w:t xml:space="preserve"> med udgangen af en måned med 3</w:t>
      </w:r>
      <w:r>
        <w:t xml:space="preserve"> måned</w:t>
      </w:r>
      <w:r w:rsidR="00E3681C">
        <w:t>er</w:t>
      </w:r>
      <w:r>
        <w:t>s varsel. Denne frist bortfalder, såfremt der er tale om misligholdelse jf. ovenfor.</w:t>
      </w:r>
    </w:p>
    <w:p w14:paraId="0BCEA6DC" w14:textId="14191F53" w:rsidR="00C31DFA" w:rsidRDefault="00C31DFA" w:rsidP="00C31DFA">
      <w:pPr>
        <w:pStyle w:val="Overskrift2"/>
      </w:pPr>
      <w:r>
        <w:lastRenderedPageBreak/>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4247"/>
      </w:tblGrid>
      <w:tr w:rsidR="0047009C" w14:paraId="2348C16B" w14:textId="77777777" w:rsidTr="0047009C">
        <w:tc>
          <w:tcPr>
            <w:tcW w:w="4246" w:type="dxa"/>
          </w:tcPr>
          <w:p w14:paraId="4BC28807" w14:textId="77777777" w:rsidR="0047009C" w:rsidRDefault="0047009C" w:rsidP="0047009C">
            <w:r>
              <w:t>Dato</w:t>
            </w:r>
          </w:p>
          <w:p w14:paraId="1CD14E84" w14:textId="5407D6A6" w:rsidR="0047009C" w:rsidRDefault="0047009C" w:rsidP="0047009C"/>
        </w:tc>
        <w:tc>
          <w:tcPr>
            <w:tcW w:w="4247" w:type="dxa"/>
          </w:tcPr>
          <w:p w14:paraId="24BDE00B" w14:textId="25CA7B28" w:rsidR="0047009C" w:rsidRDefault="0047009C" w:rsidP="0047009C">
            <w:r>
              <w:t>Dato</w:t>
            </w:r>
          </w:p>
        </w:tc>
      </w:tr>
      <w:tr w:rsidR="0047009C" w14:paraId="3FD39875" w14:textId="77777777" w:rsidTr="0047009C">
        <w:tc>
          <w:tcPr>
            <w:tcW w:w="4246" w:type="dxa"/>
          </w:tcPr>
          <w:p w14:paraId="6237187D" w14:textId="6A6467A3" w:rsidR="0047009C" w:rsidRDefault="0047009C" w:rsidP="0047009C">
            <w:r>
              <w:t xml:space="preserve">For </w:t>
            </w:r>
            <w:r w:rsidR="00B24980">
              <w:t>Serviceudbyderen</w:t>
            </w:r>
          </w:p>
          <w:p w14:paraId="606E5831" w14:textId="77777777" w:rsidR="0047009C" w:rsidRDefault="0047009C" w:rsidP="0047009C"/>
          <w:p w14:paraId="26B51471" w14:textId="77777777" w:rsidR="0047009C" w:rsidRDefault="0047009C" w:rsidP="0047009C"/>
          <w:p w14:paraId="6A295AE7" w14:textId="77777777" w:rsidR="0047009C" w:rsidRDefault="0047009C" w:rsidP="0047009C"/>
          <w:p w14:paraId="3930DAEC" w14:textId="197262B7" w:rsidR="0047009C" w:rsidRDefault="0047009C" w:rsidP="0047009C">
            <w:r>
              <w:t>---------------------------------------------------------</w:t>
            </w:r>
          </w:p>
        </w:tc>
        <w:tc>
          <w:tcPr>
            <w:tcW w:w="4247" w:type="dxa"/>
          </w:tcPr>
          <w:p w14:paraId="17602907" w14:textId="79BA8884" w:rsidR="0047009C" w:rsidRDefault="0047009C" w:rsidP="0047009C">
            <w:r>
              <w:t xml:space="preserve">For </w:t>
            </w:r>
            <w:r w:rsidR="00B24980">
              <w:t>Sundhedsdatastyrelsen</w:t>
            </w:r>
          </w:p>
          <w:p w14:paraId="04141DE0" w14:textId="77777777" w:rsidR="00B24980" w:rsidRDefault="00B24980" w:rsidP="0047009C"/>
          <w:p w14:paraId="5753DB83" w14:textId="77777777" w:rsidR="0047009C" w:rsidRDefault="0047009C" w:rsidP="0047009C"/>
          <w:p w14:paraId="51E479A7" w14:textId="77777777" w:rsidR="0047009C" w:rsidRDefault="0047009C" w:rsidP="0047009C"/>
          <w:p w14:paraId="224B5A4A" w14:textId="570E1C8A" w:rsidR="0047009C" w:rsidRDefault="0047009C" w:rsidP="0047009C">
            <w:r>
              <w:t>-----------------------------------------------------------</w:t>
            </w:r>
          </w:p>
        </w:tc>
      </w:tr>
      <w:tr w:rsidR="0047009C" w14:paraId="3405CA2A" w14:textId="77777777" w:rsidTr="0047009C">
        <w:tc>
          <w:tcPr>
            <w:tcW w:w="4246" w:type="dxa"/>
          </w:tcPr>
          <w:p w14:paraId="059AD49A" w14:textId="77777777" w:rsidR="0047009C" w:rsidRDefault="0047009C" w:rsidP="0047009C">
            <w:r>
              <w:t>[Underskriverens navn]</w:t>
            </w:r>
          </w:p>
          <w:p w14:paraId="42AD5DA2" w14:textId="357FDF00" w:rsidR="0047009C" w:rsidRDefault="0047009C" w:rsidP="0047009C"/>
        </w:tc>
        <w:tc>
          <w:tcPr>
            <w:tcW w:w="4247" w:type="dxa"/>
          </w:tcPr>
          <w:p w14:paraId="0FEDE20D" w14:textId="11CDC6D0" w:rsidR="0047009C" w:rsidRDefault="0047009C" w:rsidP="0047009C">
            <w:r>
              <w:t>[Underskriverens navn]</w:t>
            </w:r>
          </w:p>
        </w:tc>
      </w:tr>
      <w:tr w:rsidR="0047009C" w14:paraId="7314056E" w14:textId="77777777" w:rsidTr="0047009C">
        <w:tc>
          <w:tcPr>
            <w:tcW w:w="4246" w:type="dxa"/>
          </w:tcPr>
          <w:p w14:paraId="6B34538D" w14:textId="77777777" w:rsidR="0047009C" w:rsidRDefault="0047009C" w:rsidP="0047009C">
            <w:r>
              <w:t>Sundhedsdatastyrelsen</w:t>
            </w:r>
          </w:p>
          <w:p w14:paraId="338C9699" w14:textId="18F7884B" w:rsidR="0047009C" w:rsidRDefault="0047009C" w:rsidP="0047009C"/>
        </w:tc>
        <w:tc>
          <w:tcPr>
            <w:tcW w:w="4247" w:type="dxa"/>
          </w:tcPr>
          <w:p w14:paraId="337A3A1C" w14:textId="236548A2" w:rsidR="0047009C" w:rsidRDefault="0047009C" w:rsidP="0047009C">
            <w:r>
              <w:t>[Myndighedens navn]</w:t>
            </w:r>
          </w:p>
        </w:tc>
      </w:tr>
      <w:tr w:rsidR="0047009C" w14:paraId="73BC26E4" w14:textId="77777777" w:rsidTr="0047009C">
        <w:tc>
          <w:tcPr>
            <w:tcW w:w="4246" w:type="dxa"/>
          </w:tcPr>
          <w:p w14:paraId="6221552E" w14:textId="736305BF" w:rsidR="0047009C" w:rsidRDefault="0047009C" w:rsidP="00B24980">
            <w:r>
              <w:t xml:space="preserve">CVR: </w:t>
            </w:r>
          </w:p>
        </w:tc>
        <w:tc>
          <w:tcPr>
            <w:tcW w:w="4247" w:type="dxa"/>
          </w:tcPr>
          <w:p w14:paraId="33CDA83E" w14:textId="205A4E99" w:rsidR="0047009C" w:rsidRDefault="00B24980" w:rsidP="0047009C">
            <w:r>
              <w:t xml:space="preserve">CVR: </w:t>
            </w:r>
            <w:r w:rsidRPr="00E3681C">
              <w:rPr>
                <w:rFonts w:cstheme="minorHAnsi"/>
                <w:color w:val="222222"/>
                <w:szCs w:val="22"/>
                <w:shd w:val="clear" w:color="auto" w:fill="F2F4F6"/>
              </w:rPr>
              <w:t>33257872</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77777777" w:rsidR="00C31DFA" w:rsidRDefault="00C31DFA">
      <w:pPr>
        <w:spacing w:line="240" w:lineRule="auto"/>
        <w:jc w:val="left"/>
      </w:pPr>
      <w:r>
        <w:br w:type="page"/>
      </w:r>
    </w:p>
    <w:p w14:paraId="2CE2E41B" w14:textId="3A2F8464" w:rsidR="00C31DFA" w:rsidRDefault="00E3681C" w:rsidP="00E3681C">
      <w:pPr>
        <w:pStyle w:val="Overskrift1"/>
      </w:pPr>
      <w:r>
        <w:lastRenderedPageBreak/>
        <w:t>Bilag: Servicebeskrivelse</w:t>
      </w:r>
    </w:p>
    <w:p w14:paraId="4BF6D123" w14:textId="7CBC8A06" w:rsidR="00DC1F6F" w:rsidRDefault="00DC1F6F" w:rsidP="00DC1F6F"/>
    <w:p w14:paraId="6807FCD7" w14:textId="55FA2C75" w:rsidR="00DC1F6F" w:rsidRDefault="00DC1F6F" w:rsidP="00DC1F6F">
      <w:pPr>
        <w:pStyle w:val="Overskrift4"/>
      </w:pPr>
      <w:r>
        <w:t>Servicens navn: _______________________________________</w:t>
      </w:r>
    </w:p>
    <w:p w14:paraId="7C51AA4B" w14:textId="79AB801B" w:rsidR="00E3681C" w:rsidRDefault="00DC1F6F" w:rsidP="00DC1F6F">
      <w:pPr>
        <w:pStyle w:val="Overskrift4"/>
      </w:pPr>
      <w:r>
        <w:t>Serviceudbyder: ______________________________________</w:t>
      </w:r>
    </w:p>
    <w:tbl>
      <w:tblPr>
        <w:tblStyle w:val="Tabel-Gitter"/>
        <w:tblW w:w="0" w:type="auto"/>
        <w:tblLook w:val="04A0" w:firstRow="1" w:lastRow="0" w:firstColumn="1" w:lastColumn="0" w:noHBand="0" w:noVBand="1"/>
      </w:tblPr>
      <w:tblGrid>
        <w:gridCol w:w="1842"/>
        <w:gridCol w:w="2515"/>
        <w:gridCol w:w="2142"/>
        <w:gridCol w:w="1994"/>
      </w:tblGrid>
      <w:tr w:rsidR="00DC1F6F" w14:paraId="425D85C3" w14:textId="623E1A2C" w:rsidTr="005A17CB">
        <w:tc>
          <w:tcPr>
            <w:tcW w:w="8493" w:type="dxa"/>
            <w:gridSpan w:val="4"/>
          </w:tcPr>
          <w:p w14:paraId="037F03E6" w14:textId="7E9807DC" w:rsidR="00DC1F6F" w:rsidRDefault="00DC1F6F" w:rsidP="002C0CE7">
            <w:pPr>
              <w:rPr>
                <w:b/>
              </w:rPr>
            </w:pPr>
            <w:r>
              <w:rPr>
                <w:b/>
              </w:rPr>
              <w:t>Politik for adgangsstyring</w:t>
            </w:r>
          </w:p>
        </w:tc>
      </w:tr>
      <w:tr w:rsidR="00DC1F6F" w14:paraId="32A38219" w14:textId="3AC52FF9" w:rsidTr="00DC1F6F">
        <w:tc>
          <w:tcPr>
            <w:tcW w:w="1842" w:type="dxa"/>
          </w:tcPr>
          <w:p w14:paraId="19570E90" w14:textId="779A24F1" w:rsidR="00DC1F6F" w:rsidRPr="0037795D" w:rsidRDefault="00DC1F6F" w:rsidP="002C0CE7">
            <w:pPr>
              <w:rPr>
                <w:b/>
              </w:rPr>
            </w:pPr>
            <w:r>
              <w:rPr>
                <w:b/>
              </w:rPr>
              <w:t>Rolle, jobfunktion, gruppe m.v.</w:t>
            </w:r>
          </w:p>
        </w:tc>
        <w:tc>
          <w:tcPr>
            <w:tcW w:w="2515" w:type="dxa"/>
          </w:tcPr>
          <w:p w14:paraId="3BD67817" w14:textId="5C464899" w:rsidR="00DC1F6F" w:rsidRPr="0037795D" w:rsidRDefault="00DC1F6F" w:rsidP="002C0CE7">
            <w:pPr>
              <w:rPr>
                <w:b/>
              </w:rPr>
            </w:pPr>
            <w:r>
              <w:rPr>
                <w:b/>
              </w:rPr>
              <w:t>Rettighed</w:t>
            </w:r>
          </w:p>
        </w:tc>
        <w:tc>
          <w:tcPr>
            <w:tcW w:w="2142" w:type="dxa"/>
          </w:tcPr>
          <w:p w14:paraId="2DC9D2AA" w14:textId="6C7B8D60" w:rsidR="00DC1F6F" w:rsidRDefault="00DC1F6F" w:rsidP="002C0CE7">
            <w:pPr>
              <w:rPr>
                <w:b/>
              </w:rPr>
            </w:pPr>
            <w:r>
              <w:rPr>
                <w:b/>
              </w:rPr>
              <w:t>Autentifikationsniveau</w:t>
            </w:r>
          </w:p>
        </w:tc>
        <w:tc>
          <w:tcPr>
            <w:tcW w:w="1994" w:type="dxa"/>
          </w:tcPr>
          <w:p w14:paraId="39CE3DBF" w14:textId="78C1BA5A" w:rsidR="00DC1F6F" w:rsidRDefault="00DC1F6F" w:rsidP="002C0CE7">
            <w:pPr>
              <w:rPr>
                <w:b/>
              </w:rPr>
            </w:pPr>
            <w:r>
              <w:rPr>
                <w:b/>
              </w:rPr>
              <w:t>Oplysning om bruger</w:t>
            </w:r>
          </w:p>
        </w:tc>
      </w:tr>
      <w:tr w:rsidR="00DC1F6F" w14:paraId="12F54CFD" w14:textId="38239D82" w:rsidTr="00DC1F6F">
        <w:trPr>
          <w:trHeight w:val="336"/>
        </w:trPr>
        <w:tc>
          <w:tcPr>
            <w:tcW w:w="1842" w:type="dxa"/>
            <w:vMerge w:val="restart"/>
          </w:tcPr>
          <w:p w14:paraId="45C2D7B7" w14:textId="6C475CA2" w:rsidR="00DC1F6F" w:rsidRDefault="00DC1F6F" w:rsidP="002C0CE7"/>
        </w:tc>
        <w:tc>
          <w:tcPr>
            <w:tcW w:w="2515" w:type="dxa"/>
          </w:tcPr>
          <w:p w14:paraId="7D32DD2B" w14:textId="77777777" w:rsidR="00DC1F6F" w:rsidRDefault="00DC1F6F" w:rsidP="002C0CE7"/>
        </w:tc>
        <w:tc>
          <w:tcPr>
            <w:tcW w:w="2142" w:type="dxa"/>
          </w:tcPr>
          <w:p w14:paraId="235BC730" w14:textId="77777777" w:rsidR="00DC1F6F" w:rsidRDefault="00DC1F6F" w:rsidP="002C0CE7"/>
        </w:tc>
        <w:tc>
          <w:tcPr>
            <w:tcW w:w="1994" w:type="dxa"/>
          </w:tcPr>
          <w:p w14:paraId="495E44E4" w14:textId="77777777" w:rsidR="00DC1F6F" w:rsidRDefault="00DC1F6F" w:rsidP="002C0CE7"/>
        </w:tc>
      </w:tr>
      <w:tr w:rsidR="00DC1F6F" w14:paraId="2ECDFDE9" w14:textId="4085AF4D" w:rsidTr="00DC1F6F">
        <w:trPr>
          <w:trHeight w:val="333"/>
        </w:trPr>
        <w:tc>
          <w:tcPr>
            <w:tcW w:w="1842" w:type="dxa"/>
            <w:vMerge/>
          </w:tcPr>
          <w:p w14:paraId="67974380" w14:textId="77777777" w:rsidR="00DC1F6F" w:rsidRDefault="00DC1F6F" w:rsidP="002C0CE7"/>
        </w:tc>
        <w:tc>
          <w:tcPr>
            <w:tcW w:w="2515" w:type="dxa"/>
          </w:tcPr>
          <w:p w14:paraId="31056B2E" w14:textId="0B2B0022" w:rsidR="00DC1F6F" w:rsidRDefault="00DC1F6F" w:rsidP="002C0CE7"/>
        </w:tc>
        <w:tc>
          <w:tcPr>
            <w:tcW w:w="2142" w:type="dxa"/>
          </w:tcPr>
          <w:p w14:paraId="37ED89D8" w14:textId="77777777" w:rsidR="00DC1F6F" w:rsidRDefault="00DC1F6F" w:rsidP="002C0CE7"/>
        </w:tc>
        <w:tc>
          <w:tcPr>
            <w:tcW w:w="1994" w:type="dxa"/>
          </w:tcPr>
          <w:p w14:paraId="63A2F9F5" w14:textId="77777777" w:rsidR="00DC1F6F" w:rsidRDefault="00DC1F6F" w:rsidP="002C0CE7"/>
        </w:tc>
      </w:tr>
      <w:tr w:rsidR="00DC1F6F" w14:paraId="25D1A026" w14:textId="7E5C15CD" w:rsidTr="00DC1F6F">
        <w:trPr>
          <w:trHeight w:val="333"/>
        </w:trPr>
        <w:tc>
          <w:tcPr>
            <w:tcW w:w="1842" w:type="dxa"/>
            <w:vMerge/>
          </w:tcPr>
          <w:p w14:paraId="2F929056" w14:textId="77777777" w:rsidR="00DC1F6F" w:rsidRDefault="00DC1F6F" w:rsidP="002C0CE7"/>
        </w:tc>
        <w:tc>
          <w:tcPr>
            <w:tcW w:w="2515" w:type="dxa"/>
          </w:tcPr>
          <w:p w14:paraId="24B81207" w14:textId="0BB0D4BF" w:rsidR="00DC1F6F" w:rsidRDefault="00DC1F6F" w:rsidP="002C0CE7"/>
        </w:tc>
        <w:tc>
          <w:tcPr>
            <w:tcW w:w="2142" w:type="dxa"/>
          </w:tcPr>
          <w:p w14:paraId="449867C4" w14:textId="77777777" w:rsidR="00DC1F6F" w:rsidRDefault="00DC1F6F" w:rsidP="002C0CE7"/>
        </w:tc>
        <w:tc>
          <w:tcPr>
            <w:tcW w:w="1994" w:type="dxa"/>
          </w:tcPr>
          <w:p w14:paraId="2DBD4598" w14:textId="77777777" w:rsidR="00DC1F6F" w:rsidRDefault="00DC1F6F" w:rsidP="002C0CE7"/>
        </w:tc>
      </w:tr>
      <w:tr w:rsidR="00DC1F6F" w14:paraId="0FB2C95E" w14:textId="5123B641" w:rsidTr="00DC1F6F">
        <w:trPr>
          <w:trHeight w:val="333"/>
        </w:trPr>
        <w:tc>
          <w:tcPr>
            <w:tcW w:w="1842" w:type="dxa"/>
            <w:vMerge/>
          </w:tcPr>
          <w:p w14:paraId="75F99264" w14:textId="77777777" w:rsidR="00DC1F6F" w:rsidRDefault="00DC1F6F" w:rsidP="002C0CE7"/>
        </w:tc>
        <w:tc>
          <w:tcPr>
            <w:tcW w:w="2515" w:type="dxa"/>
          </w:tcPr>
          <w:p w14:paraId="0271F633" w14:textId="19DE664D" w:rsidR="00DC1F6F" w:rsidRDefault="00DC1F6F" w:rsidP="002C0CE7"/>
        </w:tc>
        <w:tc>
          <w:tcPr>
            <w:tcW w:w="2142" w:type="dxa"/>
          </w:tcPr>
          <w:p w14:paraId="68FEBD58" w14:textId="77777777" w:rsidR="00DC1F6F" w:rsidRDefault="00DC1F6F" w:rsidP="002C0CE7"/>
        </w:tc>
        <w:tc>
          <w:tcPr>
            <w:tcW w:w="1994" w:type="dxa"/>
          </w:tcPr>
          <w:p w14:paraId="6213B3E1" w14:textId="77777777" w:rsidR="00DC1F6F" w:rsidRDefault="00DC1F6F" w:rsidP="002C0CE7"/>
        </w:tc>
      </w:tr>
      <w:tr w:rsidR="00DC1F6F" w14:paraId="68D7AE3C" w14:textId="7DA001BE" w:rsidTr="00DC1F6F">
        <w:trPr>
          <w:trHeight w:val="450"/>
        </w:trPr>
        <w:tc>
          <w:tcPr>
            <w:tcW w:w="1842" w:type="dxa"/>
            <w:vMerge w:val="restart"/>
          </w:tcPr>
          <w:p w14:paraId="1E29ECA3" w14:textId="018AFA75" w:rsidR="00DC1F6F" w:rsidRDefault="00DC1F6F" w:rsidP="002C0CE7"/>
        </w:tc>
        <w:tc>
          <w:tcPr>
            <w:tcW w:w="2515" w:type="dxa"/>
          </w:tcPr>
          <w:p w14:paraId="4967DA5E" w14:textId="02869EE9" w:rsidR="00DC1F6F" w:rsidRDefault="00DC1F6F" w:rsidP="002C0CE7"/>
        </w:tc>
        <w:tc>
          <w:tcPr>
            <w:tcW w:w="2142" w:type="dxa"/>
          </w:tcPr>
          <w:p w14:paraId="303127FC" w14:textId="77777777" w:rsidR="00DC1F6F" w:rsidRDefault="00DC1F6F" w:rsidP="002C0CE7"/>
        </w:tc>
        <w:tc>
          <w:tcPr>
            <w:tcW w:w="1994" w:type="dxa"/>
          </w:tcPr>
          <w:p w14:paraId="7E6FD300" w14:textId="77777777" w:rsidR="00DC1F6F" w:rsidRDefault="00DC1F6F" w:rsidP="002C0CE7"/>
        </w:tc>
      </w:tr>
      <w:tr w:rsidR="00DC1F6F" w14:paraId="06B920BF" w14:textId="22FEA64E" w:rsidTr="00DC1F6F">
        <w:trPr>
          <w:trHeight w:val="450"/>
        </w:trPr>
        <w:tc>
          <w:tcPr>
            <w:tcW w:w="1842" w:type="dxa"/>
            <w:vMerge/>
          </w:tcPr>
          <w:p w14:paraId="35441CC6" w14:textId="77777777" w:rsidR="00DC1F6F" w:rsidRDefault="00DC1F6F" w:rsidP="002C0CE7"/>
        </w:tc>
        <w:tc>
          <w:tcPr>
            <w:tcW w:w="2515" w:type="dxa"/>
          </w:tcPr>
          <w:p w14:paraId="11109DC4" w14:textId="4BB71B9E" w:rsidR="00DC1F6F" w:rsidRDefault="00DC1F6F" w:rsidP="002C0CE7"/>
        </w:tc>
        <w:tc>
          <w:tcPr>
            <w:tcW w:w="2142" w:type="dxa"/>
          </w:tcPr>
          <w:p w14:paraId="458126C5" w14:textId="77777777" w:rsidR="00DC1F6F" w:rsidRDefault="00DC1F6F" w:rsidP="002C0CE7"/>
        </w:tc>
        <w:tc>
          <w:tcPr>
            <w:tcW w:w="1994" w:type="dxa"/>
          </w:tcPr>
          <w:p w14:paraId="1E3EC931" w14:textId="77777777" w:rsidR="00DC1F6F" w:rsidRDefault="00DC1F6F" w:rsidP="002C0CE7"/>
        </w:tc>
      </w:tr>
      <w:tr w:rsidR="00DC1F6F" w14:paraId="5F990B51" w14:textId="69B921E2" w:rsidTr="00DC1F6F">
        <w:tc>
          <w:tcPr>
            <w:tcW w:w="1842" w:type="dxa"/>
          </w:tcPr>
          <w:p w14:paraId="0729F650" w14:textId="2CA75CE1" w:rsidR="00DC1F6F" w:rsidRDefault="00DC1F6F" w:rsidP="002C0CE7"/>
        </w:tc>
        <w:tc>
          <w:tcPr>
            <w:tcW w:w="2515" w:type="dxa"/>
          </w:tcPr>
          <w:p w14:paraId="6FDB1401" w14:textId="4AAB6751" w:rsidR="00DC1F6F" w:rsidRDefault="00DC1F6F" w:rsidP="002C0CE7"/>
        </w:tc>
        <w:tc>
          <w:tcPr>
            <w:tcW w:w="2142" w:type="dxa"/>
          </w:tcPr>
          <w:p w14:paraId="429B6C5D" w14:textId="77777777" w:rsidR="00DC1F6F" w:rsidRDefault="00DC1F6F" w:rsidP="002C0CE7"/>
        </w:tc>
        <w:tc>
          <w:tcPr>
            <w:tcW w:w="1994" w:type="dxa"/>
          </w:tcPr>
          <w:p w14:paraId="7E55C712" w14:textId="77777777" w:rsidR="00DC1F6F" w:rsidRDefault="00DC1F6F" w:rsidP="002C0CE7"/>
        </w:tc>
      </w:tr>
      <w:tr w:rsidR="00DC1F6F" w14:paraId="3945365E" w14:textId="3BC2F3ED" w:rsidTr="00DC1F6F">
        <w:tc>
          <w:tcPr>
            <w:tcW w:w="1842" w:type="dxa"/>
          </w:tcPr>
          <w:p w14:paraId="0D5412F9" w14:textId="222CBEE3" w:rsidR="00DC1F6F" w:rsidRDefault="00DC1F6F" w:rsidP="002C0CE7"/>
        </w:tc>
        <w:tc>
          <w:tcPr>
            <w:tcW w:w="2515" w:type="dxa"/>
          </w:tcPr>
          <w:p w14:paraId="6D688730" w14:textId="2BA2DE09" w:rsidR="00DC1F6F" w:rsidRDefault="00DC1F6F" w:rsidP="002C0CE7"/>
        </w:tc>
        <w:tc>
          <w:tcPr>
            <w:tcW w:w="2142" w:type="dxa"/>
          </w:tcPr>
          <w:p w14:paraId="5E172722" w14:textId="77777777" w:rsidR="00DC1F6F" w:rsidRDefault="00DC1F6F" w:rsidP="002C0CE7"/>
        </w:tc>
        <w:tc>
          <w:tcPr>
            <w:tcW w:w="1994" w:type="dxa"/>
          </w:tcPr>
          <w:p w14:paraId="4114A4A3" w14:textId="77777777" w:rsidR="00DC1F6F" w:rsidRDefault="00DC1F6F" w:rsidP="002C0CE7"/>
        </w:tc>
      </w:tr>
    </w:tbl>
    <w:p w14:paraId="7A9D9495" w14:textId="5EEB3A2C" w:rsidR="00E3681C" w:rsidRDefault="00E3681C" w:rsidP="00E3681C"/>
    <w:p w14:paraId="0123A0FA" w14:textId="7D0CE546" w:rsidR="00DC1F6F" w:rsidRDefault="00DC1F6F" w:rsidP="00DC1F6F">
      <w:pPr>
        <w:pStyle w:val="Overskrift2"/>
      </w:pPr>
      <w:r>
        <w:t>Andre sikkerhedskrav</w:t>
      </w:r>
    </w:p>
    <w:p w14:paraId="72C4AABC" w14:textId="0F464899" w:rsidR="00DC1F6F" w:rsidRPr="00DC1F6F" w:rsidRDefault="00DC1F6F" w:rsidP="00DC1F6F">
      <w:r>
        <w:t>(Her indskrives evt. andre sikkerhedskrav, der er specifikke for servicen)</w:t>
      </w:r>
    </w:p>
    <w:sectPr w:rsidR="00DC1F6F" w:rsidRPr="00DC1F6F" w:rsidSect="0028256F">
      <w:headerReference w:type="default" r:id="rId8"/>
      <w:footerReference w:type="default" r:id="rId9"/>
      <w:headerReference w:type="first" r:id="rId10"/>
      <w:footerReference w:type="first" r:id="rId11"/>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D79958" w14:textId="77777777" w:rsidR="00120BE9" w:rsidRDefault="00120BE9" w:rsidP="00354FC0">
      <w:r>
        <w:separator/>
      </w:r>
    </w:p>
  </w:endnote>
  <w:endnote w:type="continuationSeparator" w:id="0">
    <w:p w14:paraId="473EBC5B" w14:textId="77777777" w:rsidR="00120BE9" w:rsidRDefault="00120BE9"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618C496F"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B3F1B">
            <w:rPr>
              <w:noProof/>
              <w:sz w:val="22"/>
              <w:szCs w:val="22"/>
            </w:rPr>
            <w:t>5</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B3F1B">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6A5A2566"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B3F1B">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B3F1B">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8E380E" w14:textId="77777777" w:rsidR="00120BE9" w:rsidRDefault="00120BE9" w:rsidP="00354FC0">
      <w:r>
        <w:separator/>
      </w:r>
    </w:p>
  </w:footnote>
  <w:footnote w:type="continuationSeparator" w:id="0">
    <w:p w14:paraId="2FF46128" w14:textId="77777777" w:rsidR="00120BE9" w:rsidRDefault="00120BE9"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2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E557602"/>
    <w:multiLevelType w:val="multilevel"/>
    <w:tmpl w:val="AB6025E0"/>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DFA"/>
    <w:rsid w:val="00014776"/>
    <w:rsid w:val="0001724F"/>
    <w:rsid w:val="00023BD0"/>
    <w:rsid w:val="00034867"/>
    <w:rsid w:val="00054A97"/>
    <w:rsid w:val="00062D9B"/>
    <w:rsid w:val="0006653E"/>
    <w:rsid w:val="00070DCD"/>
    <w:rsid w:val="000716E6"/>
    <w:rsid w:val="00073557"/>
    <w:rsid w:val="0007511B"/>
    <w:rsid w:val="00075B36"/>
    <w:rsid w:val="000843BB"/>
    <w:rsid w:val="000852A9"/>
    <w:rsid w:val="00085798"/>
    <w:rsid w:val="00087914"/>
    <w:rsid w:val="00090AA2"/>
    <w:rsid w:val="00090ECC"/>
    <w:rsid w:val="00094689"/>
    <w:rsid w:val="0009586B"/>
    <w:rsid w:val="00097CF9"/>
    <w:rsid w:val="000A07B9"/>
    <w:rsid w:val="000A5728"/>
    <w:rsid w:val="000A7095"/>
    <w:rsid w:val="000B0A48"/>
    <w:rsid w:val="000B58A9"/>
    <w:rsid w:val="000C13A5"/>
    <w:rsid w:val="000C2BE3"/>
    <w:rsid w:val="000C4904"/>
    <w:rsid w:val="000C594D"/>
    <w:rsid w:val="000C7153"/>
    <w:rsid w:val="000D6F96"/>
    <w:rsid w:val="000E799A"/>
    <w:rsid w:val="00104A40"/>
    <w:rsid w:val="00106CA1"/>
    <w:rsid w:val="001078CB"/>
    <w:rsid w:val="00120342"/>
    <w:rsid w:val="001203AB"/>
    <w:rsid w:val="00120BE9"/>
    <w:rsid w:val="0012417E"/>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25863"/>
    <w:rsid w:val="003334EA"/>
    <w:rsid w:val="00333C33"/>
    <w:rsid w:val="003361C1"/>
    <w:rsid w:val="00342EA9"/>
    <w:rsid w:val="0034483F"/>
    <w:rsid w:val="00345AA7"/>
    <w:rsid w:val="0035052D"/>
    <w:rsid w:val="00353EA4"/>
    <w:rsid w:val="00354FC0"/>
    <w:rsid w:val="00363307"/>
    <w:rsid w:val="0037511E"/>
    <w:rsid w:val="0038455F"/>
    <w:rsid w:val="00395046"/>
    <w:rsid w:val="003964F8"/>
    <w:rsid w:val="003A413D"/>
    <w:rsid w:val="003B252E"/>
    <w:rsid w:val="003B44D5"/>
    <w:rsid w:val="003B5C9E"/>
    <w:rsid w:val="003D29B4"/>
    <w:rsid w:val="003D678B"/>
    <w:rsid w:val="003D76FA"/>
    <w:rsid w:val="003E21FD"/>
    <w:rsid w:val="004019BF"/>
    <w:rsid w:val="004211F4"/>
    <w:rsid w:val="00421A2B"/>
    <w:rsid w:val="00425FAA"/>
    <w:rsid w:val="004260A0"/>
    <w:rsid w:val="0043553A"/>
    <w:rsid w:val="00436BEA"/>
    <w:rsid w:val="004412A9"/>
    <w:rsid w:val="00444286"/>
    <w:rsid w:val="004602B0"/>
    <w:rsid w:val="004608CC"/>
    <w:rsid w:val="0046235B"/>
    <w:rsid w:val="0047009C"/>
    <w:rsid w:val="00485A70"/>
    <w:rsid w:val="0049638E"/>
    <w:rsid w:val="004A00A4"/>
    <w:rsid w:val="004A17BF"/>
    <w:rsid w:val="004A3E24"/>
    <w:rsid w:val="004A5891"/>
    <w:rsid w:val="004B1135"/>
    <w:rsid w:val="004C379B"/>
    <w:rsid w:val="004D468A"/>
    <w:rsid w:val="004E060B"/>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4A31"/>
    <w:rsid w:val="0079668A"/>
    <w:rsid w:val="007A500C"/>
    <w:rsid w:val="007B0359"/>
    <w:rsid w:val="007B1066"/>
    <w:rsid w:val="007B18E6"/>
    <w:rsid w:val="007B4144"/>
    <w:rsid w:val="007B7765"/>
    <w:rsid w:val="007C12F6"/>
    <w:rsid w:val="007C3F93"/>
    <w:rsid w:val="007D54FD"/>
    <w:rsid w:val="007D6EB3"/>
    <w:rsid w:val="007E1875"/>
    <w:rsid w:val="007E51DB"/>
    <w:rsid w:val="007F1627"/>
    <w:rsid w:val="007F57DB"/>
    <w:rsid w:val="00800FA8"/>
    <w:rsid w:val="008062EA"/>
    <w:rsid w:val="00817B61"/>
    <w:rsid w:val="00822143"/>
    <w:rsid w:val="00824A8D"/>
    <w:rsid w:val="008356ED"/>
    <w:rsid w:val="00863862"/>
    <w:rsid w:val="008643BF"/>
    <w:rsid w:val="00866910"/>
    <w:rsid w:val="00874FF1"/>
    <w:rsid w:val="008857BB"/>
    <w:rsid w:val="00892C16"/>
    <w:rsid w:val="008964B7"/>
    <w:rsid w:val="008A59E1"/>
    <w:rsid w:val="008B1F18"/>
    <w:rsid w:val="008B2558"/>
    <w:rsid w:val="008C202B"/>
    <w:rsid w:val="008C27BA"/>
    <w:rsid w:val="008E398D"/>
    <w:rsid w:val="008E642C"/>
    <w:rsid w:val="008E7CAB"/>
    <w:rsid w:val="00900209"/>
    <w:rsid w:val="009037C6"/>
    <w:rsid w:val="00910D22"/>
    <w:rsid w:val="0091114C"/>
    <w:rsid w:val="009111D2"/>
    <w:rsid w:val="00912E7A"/>
    <w:rsid w:val="00914943"/>
    <w:rsid w:val="009219D5"/>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C4931"/>
    <w:rsid w:val="009D248F"/>
    <w:rsid w:val="009E0C98"/>
    <w:rsid w:val="009F0E89"/>
    <w:rsid w:val="009F17C1"/>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F1B"/>
    <w:rsid w:val="00AC03AA"/>
    <w:rsid w:val="00AC6101"/>
    <w:rsid w:val="00AC730B"/>
    <w:rsid w:val="00AD0A11"/>
    <w:rsid w:val="00AD63D6"/>
    <w:rsid w:val="00AE6C3A"/>
    <w:rsid w:val="00B0564B"/>
    <w:rsid w:val="00B06ED3"/>
    <w:rsid w:val="00B233C4"/>
    <w:rsid w:val="00B24980"/>
    <w:rsid w:val="00B401BA"/>
    <w:rsid w:val="00B427C9"/>
    <w:rsid w:val="00B4789E"/>
    <w:rsid w:val="00B52433"/>
    <w:rsid w:val="00B55AFF"/>
    <w:rsid w:val="00B57B24"/>
    <w:rsid w:val="00B717BF"/>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21431"/>
    <w:rsid w:val="00C2270C"/>
    <w:rsid w:val="00C26CAD"/>
    <w:rsid w:val="00C27382"/>
    <w:rsid w:val="00C31DFA"/>
    <w:rsid w:val="00C33AEC"/>
    <w:rsid w:val="00C3609E"/>
    <w:rsid w:val="00C36A54"/>
    <w:rsid w:val="00C374AD"/>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0FED"/>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8314F"/>
    <w:rsid w:val="00D9112D"/>
    <w:rsid w:val="00DA1625"/>
    <w:rsid w:val="00DA1CFC"/>
    <w:rsid w:val="00DA47E7"/>
    <w:rsid w:val="00DB6672"/>
    <w:rsid w:val="00DC1F6F"/>
    <w:rsid w:val="00DC2324"/>
    <w:rsid w:val="00DC4AE1"/>
    <w:rsid w:val="00DC7D7D"/>
    <w:rsid w:val="00DF1CBE"/>
    <w:rsid w:val="00DF7D8C"/>
    <w:rsid w:val="00E23D0B"/>
    <w:rsid w:val="00E3108E"/>
    <w:rsid w:val="00E3681C"/>
    <w:rsid w:val="00E3728E"/>
    <w:rsid w:val="00E511EB"/>
    <w:rsid w:val="00E645F8"/>
    <w:rsid w:val="00E67583"/>
    <w:rsid w:val="00E756AA"/>
    <w:rsid w:val="00E832E1"/>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469A"/>
    <w:rsid w:val="00F35B06"/>
    <w:rsid w:val="00F41248"/>
    <w:rsid w:val="00F41C4A"/>
    <w:rsid w:val="00F74A87"/>
    <w:rsid w:val="00F804EE"/>
    <w:rsid w:val="00F814B4"/>
    <w:rsid w:val="00F85F97"/>
    <w:rsid w:val="00F959D3"/>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44EA32-6B79-4879-A4E7-A14C2B709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0</TotalTime>
  <Pages>5</Pages>
  <Words>563</Words>
  <Characters>4382</Characters>
  <Application>Microsoft Office Word</Application>
  <DocSecurity>4</DocSecurity>
  <Lines>36</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Helle Mørch</cp:lastModifiedBy>
  <cp:revision>2</cp:revision>
  <dcterms:created xsi:type="dcterms:W3CDTF">2023-08-11T06:09:00Z</dcterms:created>
  <dcterms:modified xsi:type="dcterms:W3CDTF">2023-08-11T06:09:00Z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