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385E5CCF"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38CBEBC" w14:textId="77777777" w:rsidTr="00954E7C">
              <w:tc>
                <w:tcPr>
                  <w:tcW w:w="2200" w:type="dxa"/>
                </w:tcPr>
                <w:p w14:paraId="01EEDC79" w14:textId="4F8639F0" w:rsidR="00954E7C" w:rsidRDefault="009D7DA7" w:rsidP="008C14CF">
                  <w:pPr>
                    <w:pStyle w:val="Afsenderadresse"/>
                  </w:pPr>
                  <w:r>
                    <w:t>10.05.2021</w:t>
                  </w:r>
                </w:p>
              </w:tc>
            </w:tr>
            <w:tr w:rsidR="00954E7C" w14:paraId="451192F7" w14:textId="77777777" w:rsidTr="00954E7C">
              <w:tc>
                <w:tcPr>
                  <w:tcW w:w="2200" w:type="dxa"/>
                </w:tcPr>
                <w:p w14:paraId="097E15A8" w14:textId="77777777" w:rsidR="0028256F" w:rsidRDefault="008C14CF" w:rsidP="005726B0">
                  <w:pPr>
                    <w:pStyle w:val="Afsenderadresse"/>
                  </w:pPr>
                  <w:bookmarkStart w:id="0" w:name="UnderskriverAfdeling" w:colFirst="0" w:colLast="0"/>
                  <w:r>
                    <w:t>Cyber- og informationssikkerhed</w:t>
                  </w:r>
                </w:p>
              </w:tc>
            </w:tr>
            <w:tr w:rsidR="00954E7C" w14:paraId="05449679" w14:textId="77777777" w:rsidTr="00954E7C">
              <w:tc>
                <w:tcPr>
                  <w:tcW w:w="2200" w:type="dxa"/>
                </w:tcPr>
                <w:p w14:paraId="4E3FEBC4" w14:textId="77777777" w:rsidR="00954E7C" w:rsidRDefault="008C14CF" w:rsidP="00073557">
                  <w:pPr>
                    <w:pStyle w:val="Initialer"/>
                  </w:pPr>
                  <w:bookmarkStart w:id="1" w:name="UnderskriverInitialer" w:colFirst="0" w:colLast="0"/>
                  <w:bookmarkEnd w:id="0"/>
                  <w:r>
                    <w:t>PIHJ</w:t>
                  </w:r>
                </w:p>
              </w:tc>
            </w:tr>
            <w:bookmarkEnd w:id="1"/>
          </w:tbl>
          <w:p w14:paraId="334D5263" w14:textId="77777777" w:rsidR="00DC4AE1" w:rsidRPr="00FE7782" w:rsidRDefault="00DC4AE1" w:rsidP="00D50FB4">
            <w:pPr>
              <w:pStyle w:val="Afsenderadresse"/>
            </w:pPr>
          </w:p>
        </w:tc>
      </w:tr>
    </w:tbl>
    <w:p w14:paraId="171B378F" w14:textId="77777777" w:rsidR="008C14CF" w:rsidRDefault="008C14CF" w:rsidP="008C14CF">
      <w:pPr>
        <w:pStyle w:val="Overskrift1"/>
      </w:pPr>
    </w:p>
    <w:p w14:paraId="0A2F31EF" w14:textId="77777777" w:rsidR="008C14CF" w:rsidRDefault="008C14CF" w:rsidP="008C14CF">
      <w:pPr>
        <w:pStyle w:val="Overskrift1"/>
      </w:pPr>
      <w:r>
        <w:t>Ledelseserklæring (</w:t>
      </w:r>
      <w:r w:rsidR="003B46EB">
        <w:t>de</w:t>
      </w:r>
      <w:r>
        <w:t>central trust)</w:t>
      </w:r>
    </w:p>
    <w:p w14:paraId="4F9B4E27" w14:textId="77777777" w:rsidR="008C14CF" w:rsidRPr="00A40205" w:rsidRDefault="008C14CF" w:rsidP="008C14CF">
      <w:pPr>
        <w:pStyle w:val="Overskrift2"/>
      </w:pPr>
      <w:r w:rsidRPr="00A40205">
        <w:t xml:space="preserve">Bekræftelse på gennemgang af </w:t>
      </w:r>
      <w:r w:rsidR="00E3599C">
        <w:t xml:space="preserve">lokal </w:t>
      </w:r>
      <w:r w:rsidRPr="00A40205">
        <w:t>brugeradministr</w:t>
      </w:r>
      <w:r>
        <w:t>ation i forbindelse med ”trusted</w:t>
      </w:r>
      <w:r w:rsidRPr="00A40205">
        <w:t xml:space="preserve">” adgang </w:t>
      </w:r>
      <w:r w:rsidR="008A320A">
        <w:t>til eksterne webapplikationer</w:t>
      </w:r>
    </w:p>
    <w:p w14:paraId="14120E14" w14:textId="77777777" w:rsidR="008C14CF" w:rsidRDefault="008C14CF" w:rsidP="008C14CF">
      <w:pPr>
        <w:ind w:left="360"/>
      </w:pPr>
    </w:p>
    <w:p w14:paraId="13B2DBED" w14:textId="77777777" w:rsidR="008C14CF" w:rsidRDefault="008C14CF" w:rsidP="00C8758E">
      <w:pPr>
        <w:pStyle w:val="Overskrift3"/>
      </w:pPr>
      <w:r w:rsidRPr="00B37479">
        <w:t xml:space="preserve">Vedr.: </w:t>
      </w:r>
      <w:r>
        <w:t xml:space="preserve">&lt;Organisation&gt; anvendelse af </w:t>
      </w:r>
      <w:r w:rsidR="008A320A">
        <w:t xml:space="preserve">lokal </w:t>
      </w:r>
      <w:r>
        <w:t>brugerstyring</w:t>
      </w:r>
      <w:r w:rsidR="008A320A">
        <w:t>sløsning</w:t>
      </w:r>
    </w:p>
    <w:p w14:paraId="4FABD196" w14:textId="77777777" w:rsidR="008C14CF" w:rsidRDefault="008C14CF" w:rsidP="008C14CF">
      <w:pPr>
        <w:ind w:left="360"/>
        <w:rPr>
          <w:b/>
        </w:rPr>
      </w:pPr>
    </w:p>
    <w:p w14:paraId="0D945411" w14:textId="2FDBC9D7" w:rsidR="008C14CF" w:rsidRDefault="008C14CF" w:rsidP="008C14CF">
      <w:pPr>
        <w:ind w:left="360"/>
      </w:pPr>
      <w:r>
        <w:t xml:space="preserve">&lt;Organisation&gt; har indgået en aftale om trust med Sundhedsdatastyrelsen vedr. anvendelse af </w:t>
      </w:r>
      <w:r w:rsidR="008A320A">
        <w:t>decentral trustløsning</w:t>
      </w:r>
      <w:r>
        <w:t xml:space="preserve">, </w:t>
      </w:r>
      <w:r w:rsidR="00C57018">
        <w:t>&lt;</w:t>
      </w:r>
      <w:r w:rsidR="00C57018" w:rsidRPr="00C57018">
        <w:t xml:space="preserve"> </w:t>
      </w:r>
      <w:r w:rsidR="00C57018">
        <w:t>hvorefter denne har forpligtet sig til halvårligt at bekræfte over for Sundhedsdatastyrelsen, at den overholder alle forpligtelser efter den indgåede aftale. Ligeledes angives i ledelseserklæringen, hvem der fungerer som kontaktperson.</w:t>
      </w:r>
    </w:p>
    <w:p w14:paraId="0E69CB39" w14:textId="77777777" w:rsidR="008C14CF" w:rsidRDefault="008C14CF" w:rsidP="008C14CF">
      <w:pPr>
        <w:ind w:left="360"/>
      </w:pPr>
    </w:p>
    <w:p w14:paraId="0BA60248" w14:textId="335794EB" w:rsidR="008C14CF" w:rsidRDefault="008C14CF" w:rsidP="008C14CF">
      <w:pPr>
        <w:ind w:left="360"/>
      </w:pPr>
      <w:r>
        <w:t>Denne bekræftelse på gennemgang af &lt;organisation&gt; brugerstyring bedes indsendt senest d. 1. xx 201x</w:t>
      </w:r>
      <w:r w:rsidR="006129F4">
        <w:t xml:space="preserve"> til informationssikkerhed@sundhedsdata.dk</w:t>
      </w:r>
      <w:bookmarkStart w:id="2" w:name="_GoBack"/>
      <w:bookmarkEnd w:id="2"/>
      <w:r>
        <w:t xml:space="preserve">. </w:t>
      </w:r>
    </w:p>
    <w:p w14:paraId="7AB23CF3" w14:textId="014FDEEF" w:rsidR="008C14CF" w:rsidRDefault="008C14CF" w:rsidP="008C14CF">
      <w:pPr>
        <w:ind w:left="360"/>
      </w:pPr>
      <w:r>
        <w:t xml:space="preserve">Hvis vi ikke har modtaget den senest d. 1. xx 201x, vil vi lukke for &lt;organisation&gt; </w:t>
      </w:r>
      <w:r w:rsidR="00C57018">
        <w:t>adgang til services baseret på decentral trust.</w:t>
      </w:r>
    </w:p>
    <w:p w14:paraId="22D92A58" w14:textId="77777777" w:rsidR="008C14CF" w:rsidRDefault="008C14CF" w:rsidP="008C14CF"/>
    <w:p w14:paraId="003A3363" w14:textId="77777777" w:rsidR="008C14CF" w:rsidRDefault="008C14CF" w:rsidP="008C14CF">
      <w:pPr>
        <w:ind w:firstLine="360"/>
      </w:pPr>
      <w:r>
        <w:t xml:space="preserve">Mvh. </w:t>
      </w:r>
    </w:p>
    <w:p w14:paraId="53D20008" w14:textId="77777777" w:rsidR="008C14CF" w:rsidRDefault="008C14CF" w:rsidP="008C14CF">
      <w:pPr>
        <w:ind w:firstLine="360"/>
      </w:pPr>
      <w:r>
        <w:t>Sundhedsdatastyrelsen</w:t>
      </w:r>
    </w:p>
    <w:p w14:paraId="3A580D0C" w14:textId="77777777" w:rsidR="008C14CF" w:rsidRDefault="008C14CF" w:rsidP="008C14CF"/>
    <w:p w14:paraId="14DAA56C" w14:textId="33EAE2BB" w:rsidR="00C57018" w:rsidRDefault="00C57018" w:rsidP="00C57018">
      <w:pPr>
        <w:pStyle w:val="Overskrift3"/>
      </w:pPr>
      <w:r>
        <w:t>Kontaktperson vedr. decentral trustløsning</w:t>
      </w:r>
    </w:p>
    <w:tbl>
      <w:tblPr>
        <w:tblStyle w:val="Tabel-Gitter"/>
        <w:tblW w:w="0" w:type="auto"/>
        <w:tblLook w:val="04A0" w:firstRow="1" w:lastRow="0" w:firstColumn="1" w:lastColumn="0" w:noHBand="0" w:noVBand="1"/>
      </w:tblPr>
      <w:tblGrid>
        <w:gridCol w:w="2122"/>
        <w:gridCol w:w="6371"/>
      </w:tblGrid>
      <w:tr w:rsidR="00C57018" w14:paraId="721D479F" w14:textId="77777777" w:rsidTr="00F84437">
        <w:tc>
          <w:tcPr>
            <w:tcW w:w="2122" w:type="dxa"/>
          </w:tcPr>
          <w:p w14:paraId="2308E4F2" w14:textId="77777777" w:rsidR="00C57018" w:rsidRDefault="00C57018" w:rsidP="00F84437">
            <w:r>
              <w:t>Navn</w:t>
            </w:r>
          </w:p>
        </w:tc>
        <w:tc>
          <w:tcPr>
            <w:tcW w:w="6371" w:type="dxa"/>
          </w:tcPr>
          <w:p w14:paraId="2743E10C" w14:textId="77777777" w:rsidR="00C57018" w:rsidRDefault="00C57018" w:rsidP="00F84437"/>
        </w:tc>
      </w:tr>
      <w:tr w:rsidR="00C57018" w14:paraId="6F9B78B8" w14:textId="77777777" w:rsidTr="00F84437">
        <w:tc>
          <w:tcPr>
            <w:tcW w:w="2122" w:type="dxa"/>
          </w:tcPr>
          <w:p w14:paraId="68519CCA" w14:textId="77777777" w:rsidR="00C57018" w:rsidRDefault="00C57018" w:rsidP="00F84437">
            <w:r>
              <w:t>Titel</w:t>
            </w:r>
          </w:p>
        </w:tc>
        <w:tc>
          <w:tcPr>
            <w:tcW w:w="6371" w:type="dxa"/>
          </w:tcPr>
          <w:p w14:paraId="1DF8DF4E" w14:textId="77777777" w:rsidR="00C57018" w:rsidRDefault="00C57018" w:rsidP="00F84437"/>
        </w:tc>
      </w:tr>
      <w:tr w:rsidR="00C57018" w14:paraId="7E3A7DFE" w14:textId="77777777" w:rsidTr="00F84437">
        <w:tc>
          <w:tcPr>
            <w:tcW w:w="2122" w:type="dxa"/>
          </w:tcPr>
          <w:p w14:paraId="3A730C53" w14:textId="77777777" w:rsidR="00C57018" w:rsidRDefault="00C57018" w:rsidP="00F84437">
            <w:r>
              <w:t>Telefon</w:t>
            </w:r>
          </w:p>
        </w:tc>
        <w:tc>
          <w:tcPr>
            <w:tcW w:w="6371" w:type="dxa"/>
          </w:tcPr>
          <w:p w14:paraId="6AACB221" w14:textId="77777777" w:rsidR="00C57018" w:rsidRDefault="00C57018" w:rsidP="00F84437"/>
        </w:tc>
      </w:tr>
      <w:tr w:rsidR="00C57018" w14:paraId="6E9C2EB6" w14:textId="77777777" w:rsidTr="00F84437">
        <w:tc>
          <w:tcPr>
            <w:tcW w:w="2122" w:type="dxa"/>
          </w:tcPr>
          <w:p w14:paraId="25006998" w14:textId="77777777" w:rsidR="00C57018" w:rsidRDefault="00C57018" w:rsidP="00F84437">
            <w:r>
              <w:t>E-mail</w:t>
            </w:r>
          </w:p>
        </w:tc>
        <w:tc>
          <w:tcPr>
            <w:tcW w:w="6371" w:type="dxa"/>
          </w:tcPr>
          <w:p w14:paraId="1BDFAA7D" w14:textId="77777777" w:rsidR="00C57018" w:rsidRDefault="00C57018" w:rsidP="00F84437"/>
        </w:tc>
      </w:tr>
    </w:tbl>
    <w:p w14:paraId="78B8E9E2" w14:textId="77777777" w:rsidR="00C57018" w:rsidRPr="005F7722" w:rsidRDefault="00C57018" w:rsidP="00C57018"/>
    <w:p w14:paraId="2277140A" w14:textId="5552996C" w:rsidR="008C14CF" w:rsidRDefault="008C14CF" w:rsidP="00C8758E">
      <w:pPr>
        <w:pStyle w:val="Overskrift3"/>
      </w:pPr>
      <w:r>
        <w:lastRenderedPageBreak/>
        <w:t>Erklæring</w:t>
      </w:r>
    </w:p>
    <w:p w14:paraId="4D489860" w14:textId="77777777" w:rsidR="008C14CF" w:rsidRDefault="008C14CF" w:rsidP="008C14CF"/>
    <w:p w14:paraId="3E98EF70" w14:textId="77777777" w:rsidR="00C57018" w:rsidRDefault="00C57018" w:rsidP="00C57018">
      <w:pPr>
        <w:ind w:left="360"/>
      </w:pPr>
      <w:r>
        <w:t xml:space="preserve">&lt;Organisationen&gt; bekræfter hermed, at alle forpligtelser som følger af den indgåede trustaftale til stadighed overholdes. </w:t>
      </w:r>
    </w:p>
    <w:p w14:paraId="0C26602D" w14:textId="77777777" w:rsidR="00C57018" w:rsidRDefault="00C57018" w:rsidP="00C57018">
      <w:pPr>
        <w:ind w:left="360"/>
      </w:pPr>
    </w:p>
    <w:p w14:paraId="37445293" w14:textId="77777777" w:rsidR="00C57018" w:rsidRDefault="00C57018" w:rsidP="00C57018">
      <w:pPr>
        <w:ind w:left="360"/>
      </w:pPr>
      <w:r>
        <w:t xml:space="preserve">Vi erklærer i den forbindelse, at: </w:t>
      </w:r>
    </w:p>
    <w:p w14:paraId="53209C08" w14:textId="77777777" w:rsidR="00C57018" w:rsidRDefault="00C57018" w:rsidP="00C57018">
      <w:pPr>
        <w:numPr>
          <w:ilvl w:val="0"/>
          <w:numId w:val="21"/>
        </w:numPr>
        <w:spacing w:before="240" w:line="260" w:lineRule="exact"/>
      </w:pPr>
      <w:r>
        <w:t xml:space="preserve">vi har etableret processer for brugerrettighedsstyring, som omfatter oprettelse, nedlæggelse, identifikation og autentifikation, samt regelmæssig gennemgang af tildelte adgange. </w:t>
      </w:r>
    </w:p>
    <w:p w14:paraId="250EB573" w14:textId="77777777" w:rsidR="00C57018" w:rsidRDefault="00C57018" w:rsidP="00C57018">
      <w:pPr>
        <w:numPr>
          <w:ilvl w:val="0"/>
          <w:numId w:val="21"/>
        </w:numPr>
        <w:spacing w:before="240" w:line="260" w:lineRule="exact"/>
      </w:pPr>
      <w:r>
        <w:t xml:space="preserve">vi inden for det seneste år har gennemgået vores politikker, procedurer og instrukser vedrørende adgangsstyring med henblik på at sikre, at de er fyldestgørende og afspejler de faktiske forhold og krav fra serviceudbyderen. </w:t>
      </w:r>
    </w:p>
    <w:p w14:paraId="4053CEC0" w14:textId="77777777" w:rsidR="00C57018" w:rsidRDefault="00C57018" w:rsidP="00C57018">
      <w:pPr>
        <w:pStyle w:val="Listeafsnit"/>
        <w:numPr>
          <w:ilvl w:val="0"/>
          <w:numId w:val="21"/>
        </w:numPr>
        <w:spacing w:before="240" w:line="260" w:lineRule="exact"/>
      </w:pPr>
      <w:r>
        <w:t xml:space="preserve">vi efterlever egne procedurer og instrukser vedrørende adgangsstyring. </w:t>
      </w:r>
    </w:p>
    <w:p w14:paraId="6A2F6AA6" w14:textId="77777777" w:rsidR="00C57018" w:rsidRDefault="00C57018" w:rsidP="00C57018">
      <w:pPr>
        <w:numPr>
          <w:ilvl w:val="0"/>
          <w:numId w:val="21"/>
        </w:numPr>
        <w:spacing w:before="240" w:line="260" w:lineRule="exact"/>
      </w:pPr>
      <w:r>
        <w:t xml:space="preserve">vi inden for de sidste 6 måneder har foretaget gennemgang af samtlige brugere og privilegier, således at kun medarbejdere, for hvem det er relevant i deres opgaveløsning, er tildelt adgang til sundhedsfaglige systemer via SEB. </w:t>
      </w:r>
    </w:p>
    <w:p w14:paraId="2FAD6550" w14:textId="77777777" w:rsidR="008C14CF" w:rsidRDefault="008C14CF" w:rsidP="008C14CF">
      <w:pPr>
        <w:ind w:left="360"/>
      </w:pPr>
    </w:p>
    <w:p w14:paraId="2A148940" w14:textId="77777777" w:rsidR="008C14CF" w:rsidRDefault="008C14CF" w:rsidP="008C14CF">
      <w:pPr>
        <w:ind w:left="360"/>
      </w:pPr>
    </w:p>
    <w:p w14:paraId="4582FED6" w14:textId="77777777" w:rsidR="008C14CF" w:rsidRDefault="008C14CF" w:rsidP="008C14CF">
      <w:pPr>
        <w:ind w:left="360"/>
      </w:pPr>
      <w:r>
        <w:t>Med venlig hilsen</w:t>
      </w:r>
    </w:p>
    <w:p w14:paraId="4D7737CD" w14:textId="2E461866" w:rsidR="00CD29FD" w:rsidRDefault="008C14CF" w:rsidP="008C14CF">
      <w:pPr>
        <w:ind w:left="360"/>
      </w:pPr>
      <w:r>
        <w:t>(En repræsentant for ledelsen, som ses på &lt;organisation&gt; organisationsdiagram på hjemmesiden)</w:t>
      </w:r>
    </w:p>
    <w:p w14:paraId="5222CFA7" w14:textId="0AA19B72" w:rsidR="00C57018" w:rsidRDefault="00C57018" w:rsidP="008C14CF">
      <w:pPr>
        <w:ind w:left="360"/>
      </w:pPr>
    </w:p>
    <w:tbl>
      <w:tblPr>
        <w:tblStyle w:val="Tabel-Gitter"/>
        <w:tblW w:w="0" w:type="auto"/>
        <w:tblInd w:w="360" w:type="dxa"/>
        <w:tblLook w:val="04A0" w:firstRow="1" w:lastRow="0" w:firstColumn="1" w:lastColumn="0" w:noHBand="0" w:noVBand="1"/>
      </w:tblPr>
      <w:tblGrid>
        <w:gridCol w:w="4076"/>
        <w:gridCol w:w="4057"/>
      </w:tblGrid>
      <w:tr w:rsidR="00C57018" w14:paraId="48D5E821" w14:textId="77777777" w:rsidTr="00F84437">
        <w:tc>
          <w:tcPr>
            <w:tcW w:w="4076" w:type="dxa"/>
          </w:tcPr>
          <w:p w14:paraId="313320E8" w14:textId="77777777" w:rsidR="00C57018" w:rsidRDefault="00C57018" w:rsidP="00F84437">
            <w:r>
              <w:t>Dato</w:t>
            </w:r>
          </w:p>
        </w:tc>
        <w:tc>
          <w:tcPr>
            <w:tcW w:w="4057" w:type="dxa"/>
          </w:tcPr>
          <w:p w14:paraId="11822519" w14:textId="77777777" w:rsidR="00C57018" w:rsidRDefault="00C57018" w:rsidP="00F84437"/>
        </w:tc>
      </w:tr>
      <w:tr w:rsidR="00C57018" w14:paraId="682E81C2" w14:textId="77777777" w:rsidTr="00F84437">
        <w:tc>
          <w:tcPr>
            <w:tcW w:w="4076" w:type="dxa"/>
          </w:tcPr>
          <w:p w14:paraId="51370EBB" w14:textId="77777777" w:rsidR="00C57018" w:rsidRDefault="00C57018" w:rsidP="00F84437">
            <w:r>
              <w:t>Navn</w:t>
            </w:r>
          </w:p>
        </w:tc>
        <w:tc>
          <w:tcPr>
            <w:tcW w:w="4057" w:type="dxa"/>
          </w:tcPr>
          <w:p w14:paraId="483D067B" w14:textId="77777777" w:rsidR="00C57018" w:rsidRDefault="00C57018" w:rsidP="00F84437"/>
        </w:tc>
      </w:tr>
      <w:tr w:rsidR="00C57018" w14:paraId="12D73AA3" w14:textId="77777777" w:rsidTr="00F84437">
        <w:tc>
          <w:tcPr>
            <w:tcW w:w="4076" w:type="dxa"/>
          </w:tcPr>
          <w:p w14:paraId="5B34F0F4" w14:textId="77777777" w:rsidR="00C57018" w:rsidRDefault="00C57018" w:rsidP="00F84437">
            <w:r>
              <w:t>Titel</w:t>
            </w:r>
          </w:p>
        </w:tc>
        <w:tc>
          <w:tcPr>
            <w:tcW w:w="4057" w:type="dxa"/>
          </w:tcPr>
          <w:p w14:paraId="190C95B0" w14:textId="77777777" w:rsidR="00C57018" w:rsidRDefault="00C57018" w:rsidP="00F84437"/>
        </w:tc>
      </w:tr>
      <w:tr w:rsidR="00C57018" w14:paraId="12701281" w14:textId="77777777" w:rsidTr="00F84437">
        <w:tc>
          <w:tcPr>
            <w:tcW w:w="4076" w:type="dxa"/>
          </w:tcPr>
          <w:p w14:paraId="65F12D72" w14:textId="77777777" w:rsidR="00C57018" w:rsidRDefault="00C57018" w:rsidP="00F84437">
            <w:r>
              <w:t>Afdeling</w:t>
            </w:r>
          </w:p>
        </w:tc>
        <w:tc>
          <w:tcPr>
            <w:tcW w:w="4057" w:type="dxa"/>
          </w:tcPr>
          <w:p w14:paraId="70694B06" w14:textId="77777777" w:rsidR="00C57018" w:rsidRDefault="00C57018" w:rsidP="00F84437"/>
        </w:tc>
      </w:tr>
    </w:tbl>
    <w:p w14:paraId="708292F0" w14:textId="77777777" w:rsidR="00C57018" w:rsidRDefault="00C57018" w:rsidP="00C57018">
      <w:pPr>
        <w:ind w:left="360"/>
      </w:pPr>
    </w:p>
    <w:p w14:paraId="5C4BE43E" w14:textId="77777777" w:rsidR="00C57018" w:rsidRDefault="00C57018" w:rsidP="00C57018">
      <w:pPr>
        <w:ind w:left="360"/>
      </w:pPr>
    </w:p>
    <w:p w14:paraId="667FFD75" w14:textId="77777777" w:rsidR="00C57018" w:rsidRDefault="00C57018" w:rsidP="00C57018">
      <w:pPr>
        <w:ind w:left="360"/>
      </w:pPr>
      <w:r>
        <w:t>Underskrift</w:t>
      </w:r>
    </w:p>
    <w:p w14:paraId="572B50A9" w14:textId="77777777" w:rsidR="00C57018" w:rsidRDefault="00C57018" w:rsidP="00C57018">
      <w:pPr>
        <w:ind w:left="360"/>
      </w:pPr>
    </w:p>
    <w:p w14:paraId="33C25776" w14:textId="77777777" w:rsidR="00C57018" w:rsidRDefault="00C57018" w:rsidP="00C57018">
      <w:pPr>
        <w:pBdr>
          <w:bottom w:val="single" w:sz="12" w:space="1" w:color="auto"/>
        </w:pBdr>
        <w:ind w:left="360"/>
      </w:pPr>
    </w:p>
    <w:p w14:paraId="41A20B34" w14:textId="77777777" w:rsidR="00C57018" w:rsidRDefault="00C57018" w:rsidP="00C57018">
      <w:pPr>
        <w:ind w:left="360"/>
      </w:pPr>
    </w:p>
    <w:p w14:paraId="74D518DC" w14:textId="77777777" w:rsidR="00C57018" w:rsidRDefault="00C57018" w:rsidP="008C14CF">
      <w:pPr>
        <w:ind w:left="360"/>
      </w:pPr>
    </w:p>
    <w:p w14:paraId="039A26E7" w14:textId="45CDBD7A" w:rsidR="00C57018" w:rsidRDefault="00C57018" w:rsidP="008C14CF">
      <w:pPr>
        <w:ind w:left="360"/>
      </w:pPr>
    </w:p>
    <w:p w14:paraId="00EAD37B" w14:textId="77777777" w:rsidR="00C57018" w:rsidRPr="00CD29FD" w:rsidRDefault="00C57018" w:rsidP="008C14CF">
      <w:pPr>
        <w:ind w:left="360"/>
      </w:pPr>
    </w:p>
    <w:sectPr w:rsidR="00C57018" w:rsidRPr="00CD29FD" w:rsidSect="0028256F">
      <w:headerReference w:type="default" r:id="rId8"/>
      <w:footerReference w:type="default" r:id="rId9"/>
      <w:headerReference w:type="first" r:id="rId10"/>
      <w:footerReference w:type="first" r:id="rId11"/>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E927A0" w14:textId="77777777" w:rsidR="00124671" w:rsidRDefault="00124671" w:rsidP="00354FC0">
      <w:r>
        <w:separator/>
      </w:r>
    </w:p>
  </w:endnote>
  <w:endnote w:type="continuationSeparator" w:id="0">
    <w:p w14:paraId="32DA2ACF" w14:textId="77777777" w:rsidR="00124671" w:rsidRDefault="00124671"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14505738" w14:textId="77777777" w:rsidTr="00754EEB">
      <w:trPr>
        <w:trHeight w:hRule="exact" w:val="539"/>
      </w:trPr>
      <w:tc>
        <w:tcPr>
          <w:tcW w:w="7597" w:type="dxa"/>
          <w:tcBorders>
            <w:top w:val="single" w:sz="18" w:space="0" w:color="007EC5"/>
          </w:tcBorders>
          <w:tcMar>
            <w:right w:w="1134" w:type="dxa"/>
          </w:tcMar>
        </w:tcPr>
        <w:p w14:paraId="7099BAE1" w14:textId="77777777" w:rsidR="00062D9B" w:rsidRPr="00C21431" w:rsidRDefault="00062D9B" w:rsidP="00573527">
          <w:pPr>
            <w:pStyle w:val="Sidefod"/>
            <w:spacing w:line="180" w:lineRule="atLeast"/>
          </w:pPr>
        </w:p>
      </w:tc>
      <w:tc>
        <w:tcPr>
          <w:tcW w:w="907" w:type="dxa"/>
          <w:tcBorders>
            <w:top w:val="single" w:sz="18" w:space="0" w:color="BFE600"/>
          </w:tcBorders>
        </w:tcPr>
        <w:p w14:paraId="54A335B6" w14:textId="7C2E7E2C"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692EB97C"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6BFDEC7F" w14:textId="77777777" w:rsidTr="00754EEB">
      <w:trPr>
        <w:trHeight w:hRule="exact" w:val="652"/>
      </w:trPr>
      <w:tc>
        <w:tcPr>
          <w:tcW w:w="7597" w:type="dxa"/>
          <w:tcBorders>
            <w:top w:val="single" w:sz="18" w:space="0" w:color="007EC5"/>
          </w:tcBorders>
          <w:tcMar>
            <w:right w:w="1134" w:type="dxa"/>
          </w:tcMar>
        </w:tcPr>
        <w:p w14:paraId="0A91A9FD"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132FC18" w14:textId="795A4B4D"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129F4">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129F4">
            <w:rPr>
              <w:noProof/>
              <w:sz w:val="22"/>
              <w:szCs w:val="22"/>
            </w:rPr>
            <w:t>2</w:t>
          </w:r>
          <w:r w:rsidRPr="00C21431">
            <w:rPr>
              <w:sz w:val="22"/>
              <w:szCs w:val="22"/>
            </w:rPr>
            <w:fldChar w:fldCharType="end"/>
          </w:r>
        </w:p>
      </w:tc>
    </w:tr>
  </w:tbl>
  <w:p w14:paraId="0766C4CB"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DB92E" w14:textId="77777777" w:rsidR="00124671" w:rsidRDefault="00124671" w:rsidP="00354FC0">
      <w:r>
        <w:separator/>
      </w:r>
    </w:p>
  </w:footnote>
  <w:footnote w:type="continuationSeparator" w:id="0">
    <w:p w14:paraId="0903F44C" w14:textId="77777777" w:rsidR="00124671" w:rsidRDefault="00124671"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80AD5"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2E585468" wp14:editId="0DAAF725">
          <wp:simplePos x="0" y="0"/>
          <wp:positionH relativeFrom="page">
            <wp:posOffset>6109970</wp:posOffset>
          </wp:positionH>
          <wp:positionV relativeFrom="page">
            <wp:posOffset>521970</wp:posOffset>
          </wp:positionV>
          <wp:extent cx="1080000" cy="489600"/>
          <wp:effectExtent l="0" t="0" r="6350" b="5715"/>
          <wp:wrapSquare wrapText="bothSides"/>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2D8065A" wp14:editId="6478A893">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CCE07"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03E7EF3D" wp14:editId="73D1B6D9">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4F608BCE" wp14:editId="45E04A1B">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30167"/>
    <w:multiLevelType w:val="hybridMultilevel"/>
    <w:tmpl w:val="F19EF898"/>
    <w:lvl w:ilvl="0" w:tplc="59DCCF44">
      <w:numFmt w:val="bullet"/>
      <w:lvlText w:val="-"/>
      <w:lvlJc w:val="left"/>
      <w:pPr>
        <w:ind w:left="720" w:hanging="360"/>
      </w:pPr>
      <w:rPr>
        <w:rFonts w:ascii="Calibri" w:eastAsia="Times New Roman"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3"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71F22E1F"/>
    <w:multiLevelType w:val="hybridMultilevel"/>
    <w:tmpl w:val="46D0F632"/>
    <w:lvl w:ilvl="0" w:tplc="0406000D">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5"/>
  </w:num>
  <w:num w:numId="2">
    <w:abstractNumId w:val="12"/>
  </w:num>
  <w:num w:numId="3">
    <w:abstractNumId w:val="13"/>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7"/>
  </w:num>
  <w:num w:numId="15">
    <w:abstractNumId w:val="14"/>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4CF"/>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20342"/>
    <w:rsid w:val="001203AB"/>
    <w:rsid w:val="0012417E"/>
    <w:rsid w:val="00124671"/>
    <w:rsid w:val="00142EED"/>
    <w:rsid w:val="00146EF1"/>
    <w:rsid w:val="00154E9A"/>
    <w:rsid w:val="001B18CC"/>
    <w:rsid w:val="001C0A16"/>
    <w:rsid w:val="001C32A9"/>
    <w:rsid w:val="001C548E"/>
    <w:rsid w:val="001C774A"/>
    <w:rsid w:val="001E10AE"/>
    <w:rsid w:val="001E1718"/>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246E"/>
    <w:rsid w:val="00353EA4"/>
    <w:rsid w:val="00354FC0"/>
    <w:rsid w:val="00363307"/>
    <w:rsid w:val="0037511E"/>
    <w:rsid w:val="0038455F"/>
    <w:rsid w:val="00395046"/>
    <w:rsid w:val="003964F8"/>
    <w:rsid w:val="003A413D"/>
    <w:rsid w:val="003B252E"/>
    <w:rsid w:val="003B44D5"/>
    <w:rsid w:val="003B46EB"/>
    <w:rsid w:val="003B5C9E"/>
    <w:rsid w:val="003D678B"/>
    <w:rsid w:val="003D76FA"/>
    <w:rsid w:val="003E21FD"/>
    <w:rsid w:val="004019BF"/>
    <w:rsid w:val="004211F4"/>
    <w:rsid w:val="00421A2B"/>
    <w:rsid w:val="00425FAA"/>
    <w:rsid w:val="004260A0"/>
    <w:rsid w:val="00436BEA"/>
    <w:rsid w:val="004412A9"/>
    <w:rsid w:val="00444286"/>
    <w:rsid w:val="004602B0"/>
    <w:rsid w:val="004608CC"/>
    <w:rsid w:val="0046235B"/>
    <w:rsid w:val="00485A70"/>
    <w:rsid w:val="004A00A4"/>
    <w:rsid w:val="004A3E24"/>
    <w:rsid w:val="004A5891"/>
    <w:rsid w:val="004B1135"/>
    <w:rsid w:val="004C379B"/>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29F4"/>
    <w:rsid w:val="00634169"/>
    <w:rsid w:val="00641BE0"/>
    <w:rsid w:val="00645DE2"/>
    <w:rsid w:val="00646F5A"/>
    <w:rsid w:val="00647A44"/>
    <w:rsid w:val="0065214A"/>
    <w:rsid w:val="006565D2"/>
    <w:rsid w:val="006754BE"/>
    <w:rsid w:val="006B369B"/>
    <w:rsid w:val="006C32A1"/>
    <w:rsid w:val="006C43F0"/>
    <w:rsid w:val="006C5035"/>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63862"/>
    <w:rsid w:val="008643BF"/>
    <w:rsid w:val="00866910"/>
    <w:rsid w:val="00874FF1"/>
    <w:rsid w:val="00892C16"/>
    <w:rsid w:val="008964B7"/>
    <w:rsid w:val="008A320A"/>
    <w:rsid w:val="008A59E1"/>
    <w:rsid w:val="008B1F18"/>
    <w:rsid w:val="008B2558"/>
    <w:rsid w:val="008C14CF"/>
    <w:rsid w:val="008C202B"/>
    <w:rsid w:val="008C27BA"/>
    <w:rsid w:val="008E398D"/>
    <w:rsid w:val="008E7CAB"/>
    <w:rsid w:val="00900209"/>
    <w:rsid w:val="0090038D"/>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B0C91"/>
    <w:rsid w:val="009C0992"/>
    <w:rsid w:val="009D248F"/>
    <w:rsid w:val="009D7DA7"/>
    <w:rsid w:val="009E0C98"/>
    <w:rsid w:val="009F0E89"/>
    <w:rsid w:val="009F17C1"/>
    <w:rsid w:val="009F2E88"/>
    <w:rsid w:val="009F5D00"/>
    <w:rsid w:val="009F7DD0"/>
    <w:rsid w:val="00A04460"/>
    <w:rsid w:val="00A12C08"/>
    <w:rsid w:val="00A157D0"/>
    <w:rsid w:val="00A21999"/>
    <w:rsid w:val="00A23264"/>
    <w:rsid w:val="00A25B34"/>
    <w:rsid w:val="00A43A58"/>
    <w:rsid w:val="00A607EA"/>
    <w:rsid w:val="00A61A3E"/>
    <w:rsid w:val="00A714A1"/>
    <w:rsid w:val="00A90605"/>
    <w:rsid w:val="00A9097C"/>
    <w:rsid w:val="00A95627"/>
    <w:rsid w:val="00AA46A8"/>
    <w:rsid w:val="00AC03AA"/>
    <w:rsid w:val="00AC6101"/>
    <w:rsid w:val="00AC730B"/>
    <w:rsid w:val="00AD0A11"/>
    <w:rsid w:val="00AD63D6"/>
    <w:rsid w:val="00AE6C3A"/>
    <w:rsid w:val="00B0564B"/>
    <w:rsid w:val="00B06ED3"/>
    <w:rsid w:val="00B401BA"/>
    <w:rsid w:val="00B427C9"/>
    <w:rsid w:val="00B4789E"/>
    <w:rsid w:val="00B52433"/>
    <w:rsid w:val="00B55AFF"/>
    <w:rsid w:val="00B8272B"/>
    <w:rsid w:val="00B83F84"/>
    <w:rsid w:val="00B94148"/>
    <w:rsid w:val="00BA0500"/>
    <w:rsid w:val="00BA2033"/>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57018"/>
    <w:rsid w:val="00C64793"/>
    <w:rsid w:val="00C67322"/>
    <w:rsid w:val="00C7387A"/>
    <w:rsid w:val="00C767E6"/>
    <w:rsid w:val="00C8758E"/>
    <w:rsid w:val="00C92843"/>
    <w:rsid w:val="00CA37DE"/>
    <w:rsid w:val="00CB2EAC"/>
    <w:rsid w:val="00CC1FA7"/>
    <w:rsid w:val="00CC3117"/>
    <w:rsid w:val="00CC38A7"/>
    <w:rsid w:val="00CD29FD"/>
    <w:rsid w:val="00CD6EF6"/>
    <w:rsid w:val="00CE01EF"/>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C2324"/>
    <w:rsid w:val="00DC4AE1"/>
    <w:rsid w:val="00DC7D7D"/>
    <w:rsid w:val="00DF1CBE"/>
    <w:rsid w:val="00DF7D8C"/>
    <w:rsid w:val="00E23D0B"/>
    <w:rsid w:val="00E3108E"/>
    <w:rsid w:val="00E3599C"/>
    <w:rsid w:val="00E3728E"/>
    <w:rsid w:val="00E511EB"/>
    <w:rsid w:val="00E645F8"/>
    <w:rsid w:val="00E67583"/>
    <w:rsid w:val="00E756AA"/>
    <w:rsid w:val="00E83934"/>
    <w:rsid w:val="00E869A6"/>
    <w:rsid w:val="00E95D29"/>
    <w:rsid w:val="00EA6D88"/>
    <w:rsid w:val="00EB29D2"/>
    <w:rsid w:val="00EB38A2"/>
    <w:rsid w:val="00EB6342"/>
    <w:rsid w:val="00EB767E"/>
    <w:rsid w:val="00EC010E"/>
    <w:rsid w:val="00EE02CE"/>
    <w:rsid w:val="00EE3253"/>
    <w:rsid w:val="00EE40B0"/>
    <w:rsid w:val="00EE7935"/>
    <w:rsid w:val="00EF6A79"/>
    <w:rsid w:val="00F06364"/>
    <w:rsid w:val="00F06ED0"/>
    <w:rsid w:val="00F14AD6"/>
    <w:rsid w:val="00F16F3D"/>
    <w:rsid w:val="00F35B06"/>
    <w:rsid w:val="00F41248"/>
    <w:rsid w:val="00F41C4A"/>
    <w:rsid w:val="00F74A87"/>
    <w:rsid w:val="00F804EE"/>
    <w:rsid w:val="00F814B4"/>
    <w:rsid w:val="00F85F97"/>
    <w:rsid w:val="00F959D3"/>
    <w:rsid w:val="00FB58AD"/>
    <w:rsid w:val="00FB5F3A"/>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EB7BDD0"/>
  <w15:docId w15:val="{EA1A4DFA-ED73-49FC-BED6-78117B7CB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semiHidden/>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0038D"/>
    <w:rPr>
      <w:sz w:val="16"/>
      <w:szCs w:val="16"/>
    </w:rPr>
  </w:style>
  <w:style w:type="paragraph" w:styleId="Kommentartekst">
    <w:name w:val="annotation text"/>
    <w:basedOn w:val="Normal"/>
    <w:link w:val="KommentartekstTegn"/>
    <w:semiHidden/>
    <w:unhideWhenUsed/>
    <w:rsid w:val="0090038D"/>
    <w:pPr>
      <w:spacing w:line="240" w:lineRule="auto"/>
    </w:pPr>
    <w:rPr>
      <w:sz w:val="20"/>
      <w:szCs w:val="20"/>
    </w:rPr>
  </w:style>
  <w:style w:type="character" w:customStyle="1" w:styleId="KommentartekstTegn">
    <w:name w:val="Kommentartekst Tegn"/>
    <w:basedOn w:val="Standardskrifttypeiafsnit"/>
    <w:link w:val="Kommentartekst"/>
    <w:semiHidden/>
    <w:rsid w:val="0090038D"/>
    <w:rPr>
      <w:rFonts w:asciiTheme="minorHAnsi" w:hAnsiTheme="minorHAnsi"/>
    </w:rPr>
  </w:style>
  <w:style w:type="paragraph" w:styleId="Kommentaremne">
    <w:name w:val="annotation subject"/>
    <w:basedOn w:val="Kommentartekst"/>
    <w:next w:val="Kommentartekst"/>
    <w:link w:val="KommentaremneTegn"/>
    <w:semiHidden/>
    <w:unhideWhenUsed/>
    <w:rsid w:val="0090038D"/>
    <w:rPr>
      <w:b/>
      <w:bCs/>
    </w:rPr>
  </w:style>
  <w:style w:type="character" w:customStyle="1" w:styleId="KommentaremneTegn">
    <w:name w:val="Kommentaremne Tegn"/>
    <w:basedOn w:val="KommentartekstTegn"/>
    <w:link w:val="Kommentaremne"/>
    <w:semiHidden/>
    <w:rsid w:val="0090038D"/>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5A15C-5FAA-4442-AAA0-7380EBC63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2</TotalTime>
  <Pages>2</Pages>
  <Words>262</Words>
  <Characters>1797</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3</cp:revision>
  <dcterms:created xsi:type="dcterms:W3CDTF">2021-05-10T10:44:00Z</dcterms:created>
  <dcterms:modified xsi:type="dcterms:W3CDTF">2021-05-10T10:46:00Z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ies>
</file>