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04D09241" w:rsidR="00954E7C" w:rsidRDefault="001A3616" w:rsidP="00C31DFA">
                  <w:pPr>
                    <w:pStyle w:val="Afsenderadresse"/>
                  </w:pPr>
                  <w:bookmarkStart w:id="0" w:name="_GoBack"/>
                  <w:bookmarkEnd w:id="0"/>
                  <w:r>
                    <w:t>29.11</w:t>
                  </w:r>
                  <w:r w:rsidR="00383816">
                    <w:t>.2021</w:t>
                  </w:r>
                  <w:r w:rsidR="00954E7C">
                    <w:t xml:space="preserve"> </w:t>
                  </w:r>
                  <w:bookmarkStart w:id="1" w:name="Jnr"/>
                  <w:bookmarkEnd w:id="1"/>
                </w:p>
              </w:tc>
            </w:tr>
            <w:tr w:rsidR="00954E7C" w14:paraId="54F645DB" w14:textId="77777777" w:rsidTr="00954E7C">
              <w:tc>
                <w:tcPr>
                  <w:tcW w:w="2200" w:type="dxa"/>
                </w:tcPr>
                <w:p w14:paraId="5B54881A" w14:textId="77777777" w:rsidR="0028256F" w:rsidRDefault="00C31DFA" w:rsidP="005726B0">
                  <w:pPr>
                    <w:pStyle w:val="Afsenderadresse"/>
                  </w:pPr>
                  <w:bookmarkStart w:id="2"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3" w:name="UnderskriverInitialer" w:colFirst="0" w:colLast="0"/>
                  <w:bookmarkEnd w:id="2"/>
                  <w:r>
                    <w:t>PIHJ</w:t>
                  </w:r>
                </w:p>
              </w:tc>
            </w:tr>
            <w:bookmarkEnd w:id="3"/>
          </w:tbl>
          <w:p w14:paraId="5C77DAC1" w14:textId="77777777" w:rsidR="00DC4AE1" w:rsidRPr="00FE7782" w:rsidRDefault="00DC4AE1" w:rsidP="00D50FB4">
            <w:pPr>
              <w:pStyle w:val="Afsenderadresse"/>
            </w:pPr>
          </w:p>
        </w:tc>
      </w:tr>
    </w:tbl>
    <w:p w14:paraId="69B0916A" w14:textId="25683E3C" w:rsidR="00C31DFA" w:rsidRDefault="00C31DFA" w:rsidP="00C31DFA">
      <w:pPr>
        <w:pStyle w:val="Overskrift1"/>
      </w:pPr>
      <w:r>
        <w:t xml:space="preserve">Bilag 1 </w:t>
      </w:r>
      <w:r w:rsidR="005B67B5">
        <w:t>Service</w:t>
      </w:r>
      <w:r w:rsidR="007F336A">
        <w:t>aftale</w:t>
      </w:r>
      <w:r w:rsidR="005B67B5">
        <w:t xml:space="preserve"> vedr. trusted brugerstyring</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Pr="00383816" w:rsidRDefault="00C31DFA" w:rsidP="00C31DFA">
      <w:pPr>
        <w:pStyle w:val="Overskrift2"/>
      </w:pPr>
      <w:r w:rsidRPr="00383816">
        <w:t>Aftalens omfang</w:t>
      </w:r>
    </w:p>
    <w:p w14:paraId="04B7F427" w14:textId="4879598B" w:rsidR="00981CB1" w:rsidRPr="00383816" w:rsidRDefault="00C31DFA" w:rsidP="00C31DFA">
      <w:r w:rsidRPr="00383816">
        <w:t>Aftalen o</w:t>
      </w:r>
      <w:r w:rsidR="00895695" w:rsidRPr="00383816">
        <w:t xml:space="preserve">mfatter trustbaseret adgang til </w:t>
      </w:r>
      <w:r w:rsidRPr="00383816">
        <w:t>services</w:t>
      </w:r>
      <w:r w:rsidR="00895695" w:rsidRPr="00383816">
        <w:t xml:space="preserve"> på den nationale serviceplatform (NSP).</w:t>
      </w:r>
      <w:r w:rsidRPr="00383816">
        <w:t xml:space="preserve"> Oplysninger om roller og privilegier</w:t>
      </w:r>
      <w:r w:rsidR="00895695" w:rsidRPr="00383816">
        <w:t>, der kan tildeles i de enkelte typer af organisationer</w:t>
      </w:r>
      <w:r w:rsidRPr="00383816">
        <w:t xml:space="preserve"> fremgår af </w:t>
      </w:r>
      <w:r w:rsidR="00F3469A" w:rsidRPr="00383816">
        <w:t xml:space="preserve">de servicebeskrivelser, der er udarbejdet af de enkelte serviceudbydere, og som kan findes </w:t>
      </w:r>
      <w:hyperlink r:id="rId8" w:history="1">
        <w:r w:rsidR="00F3469A" w:rsidRPr="00383816">
          <w:rPr>
            <w:rStyle w:val="Hyperlink"/>
          </w:rPr>
          <w:t>her</w:t>
        </w:r>
      </w:hyperlink>
      <w:r w:rsidR="00370610" w:rsidRPr="00383816">
        <w:t xml:space="preserve">. </w:t>
      </w:r>
    </w:p>
    <w:p w14:paraId="3D332028" w14:textId="0E9250D2" w:rsidR="0020014B" w:rsidRPr="00383816" w:rsidRDefault="0020014B" w:rsidP="00C31DFA"/>
    <w:p w14:paraId="1E33517F" w14:textId="052FD83F" w:rsidR="0020014B" w:rsidRPr="00383816" w:rsidRDefault="0020014B" w:rsidP="00C31DFA">
      <w:r w:rsidRPr="00383816">
        <w:t>Ved indgåelse af aftalen får identitetsudbyderen ret til at oprette brugere i de tilknyttede services med de roller, som er gældende for den pågældende organisationstype.</w:t>
      </w:r>
    </w:p>
    <w:p w14:paraId="3850DF1A" w14:textId="77777777" w:rsidR="00370610" w:rsidRPr="00383816" w:rsidRDefault="00370610" w:rsidP="00C31DFA"/>
    <w:tbl>
      <w:tblPr>
        <w:tblStyle w:val="Tabel-Gitter"/>
        <w:tblW w:w="0" w:type="auto"/>
        <w:tblLook w:val="04A0" w:firstRow="1" w:lastRow="0" w:firstColumn="1" w:lastColumn="0" w:noHBand="0" w:noVBand="1"/>
      </w:tblPr>
      <w:tblGrid>
        <w:gridCol w:w="4246"/>
        <w:gridCol w:w="1561"/>
      </w:tblGrid>
      <w:tr w:rsidR="00370610" w:rsidRPr="00383816" w14:paraId="12DD7E5A" w14:textId="77777777" w:rsidTr="00370610">
        <w:tc>
          <w:tcPr>
            <w:tcW w:w="4246" w:type="dxa"/>
          </w:tcPr>
          <w:p w14:paraId="4901EC55" w14:textId="057F0913" w:rsidR="00370610" w:rsidRPr="00383816" w:rsidRDefault="00370610" w:rsidP="00C31DFA">
            <w:pPr>
              <w:rPr>
                <w:b/>
              </w:rPr>
            </w:pPr>
            <w:r w:rsidRPr="00383816">
              <w:rPr>
                <w:b/>
              </w:rPr>
              <w:t>Organisationstype</w:t>
            </w:r>
          </w:p>
        </w:tc>
        <w:tc>
          <w:tcPr>
            <w:tcW w:w="1561" w:type="dxa"/>
          </w:tcPr>
          <w:p w14:paraId="69D45C15" w14:textId="33BF9F9E" w:rsidR="00370610" w:rsidRPr="00383816" w:rsidRDefault="00370610" w:rsidP="00C31DFA">
            <w:pPr>
              <w:rPr>
                <w:b/>
              </w:rPr>
            </w:pPr>
            <w:r w:rsidRPr="00383816">
              <w:rPr>
                <w:b/>
              </w:rPr>
              <w:t>Sæt kryds</w:t>
            </w:r>
          </w:p>
        </w:tc>
      </w:tr>
      <w:tr w:rsidR="00370610" w:rsidRPr="00383816" w14:paraId="237D080B" w14:textId="77777777" w:rsidTr="00370610">
        <w:tc>
          <w:tcPr>
            <w:tcW w:w="4246" w:type="dxa"/>
          </w:tcPr>
          <w:p w14:paraId="56450BAD" w14:textId="6AADF4BE" w:rsidR="00370610" w:rsidRPr="00383816" w:rsidRDefault="00370610" w:rsidP="00C31DFA">
            <w:r w:rsidRPr="00383816">
              <w:t>Kommune</w:t>
            </w:r>
          </w:p>
        </w:tc>
        <w:tc>
          <w:tcPr>
            <w:tcW w:w="1561" w:type="dxa"/>
          </w:tcPr>
          <w:p w14:paraId="31DDC28A" w14:textId="77777777" w:rsidR="00370610" w:rsidRPr="00383816" w:rsidRDefault="00370610" w:rsidP="00C31DFA"/>
        </w:tc>
      </w:tr>
      <w:tr w:rsidR="00370610" w:rsidRPr="00383816" w14:paraId="726B8692" w14:textId="77777777" w:rsidTr="00370610">
        <w:tc>
          <w:tcPr>
            <w:tcW w:w="4246" w:type="dxa"/>
          </w:tcPr>
          <w:p w14:paraId="07D790AD" w14:textId="34CD9044" w:rsidR="00370610" w:rsidRPr="00383816" w:rsidRDefault="00370610" w:rsidP="00C31DFA">
            <w:r w:rsidRPr="00383816">
              <w:t>Region</w:t>
            </w:r>
          </w:p>
        </w:tc>
        <w:tc>
          <w:tcPr>
            <w:tcW w:w="1561" w:type="dxa"/>
          </w:tcPr>
          <w:p w14:paraId="73D5F6D7" w14:textId="77777777" w:rsidR="00370610" w:rsidRPr="00383816" w:rsidRDefault="00370610" w:rsidP="00C31DFA"/>
        </w:tc>
      </w:tr>
      <w:tr w:rsidR="00370610" w:rsidRPr="0020014B" w14:paraId="0DF074B8" w14:textId="77777777" w:rsidTr="00370610">
        <w:tc>
          <w:tcPr>
            <w:tcW w:w="4246" w:type="dxa"/>
          </w:tcPr>
          <w:p w14:paraId="5B1582D7" w14:textId="340DC1DD" w:rsidR="00370610" w:rsidRPr="00383816" w:rsidRDefault="00370610" w:rsidP="00370610">
            <w:r w:rsidRPr="00383816">
              <w:lastRenderedPageBreak/>
              <w:t>Privatpraktiserende læge (overenskomst m. sygesikringen)</w:t>
            </w:r>
          </w:p>
        </w:tc>
        <w:tc>
          <w:tcPr>
            <w:tcW w:w="1561" w:type="dxa"/>
          </w:tcPr>
          <w:p w14:paraId="63494BDE" w14:textId="77777777" w:rsidR="00370610" w:rsidRPr="00383816" w:rsidRDefault="00370610" w:rsidP="00C31DFA"/>
        </w:tc>
      </w:tr>
      <w:tr w:rsidR="00370610" w:rsidRPr="0020014B" w14:paraId="29A2392D" w14:textId="77777777" w:rsidTr="00370610">
        <w:tc>
          <w:tcPr>
            <w:tcW w:w="4246" w:type="dxa"/>
          </w:tcPr>
          <w:p w14:paraId="255EF80F" w14:textId="454DB8EA" w:rsidR="00370610" w:rsidRPr="00383816" w:rsidRDefault="00370610" w:rsidP="00C31DFA">
            <w:r w:rsidRPr="00383816">
              <w:t>Privatpraksis (øvrige) (overenskomst m. sygesikringen)</w:t>
            </w:r>
          </w:p>
        </w:tc>
        <w:tc>
          <w:tcPr>
            <w:tcW w:w="1561" w:type="dxa"/>
          </w:tcPr>
          <w:p w14:paraId="475F2F31" w14:textId="77777777" w:rsidR="00370610" w:rsidRPr="0020014B" w:rsidRDefault="00370610" w:rsidP="00C31DFA">
            <w:pPr>
              <w:rPr>
                <w:highlight w:val="yellow"/>
              </w:rPr>
            </w:pPr>
          </w:p>
        </w:tc>
      </w:tr>
      <w:tr w:rsidR="00370610" w:rsidRPr="0020014B" w14:paraId="43B2A1A4" w14:textId="77777777" w:rsidTr="00370610">
        <w:tc>
          <w:tcPr>
            <w:tcW w:w="4246" w:type="dxa"/>
          </w:tcPr>
          <w:p w14:paraId="6A048E53" w14:textId="5F5425E3" w:rsidR="00370610" w:rsidRPr="00383816" w:rsidRDefault="00370610" w:rsidP="00C31DFA">
            <w:r w:rsidRPr="00383816">
              <w:t>Selvejende eller privat plejeorganisation</w:t>
            </w:r>
          </w:p>
        </w:tc>
        <w:tc>
          <w:tcPr>
            <w:tcW w:w="1561" w:type="dxa"/>
          </w:tcPr>
          <w:p w14:paraId="4BD4F472" w14:textId="77777777" w:rsidR="00370610" w:rsidRPr="0020014B" w:rsidRDefault="00370610" w:rsidP="00C31DFA">
            <w:pPr>
              <w:rPr>
                <w:highlight w:val="yellow"/>
              </w:rPr>
            </w:pPr>
          </w:p>
        </w:tc>
      </w:tr>
      <w:tr w:rsidR="00370610" w:rsidRPr="0020014B" w14:paraId="0229A157" w14:textId="77777777" w:rsidTr="00370610">
        <w:tc>
          <w:tcPr>
            <w:tcW w:w="4246" w:type="dxa"/>
          </w:tcPr>
          <w:p w14:paraId="39C75BA6" w14:textId="5CDF02E6" w:rsidR="00370610" w:rsidRPr="00383816" w:rsidRDefault="00370610" w:rsidP="00C31DFA">
            <w:r w:rsidRPr="00383816">
              <w:t>Kriminalforsorgen</w:t>
            </w:r>
          </w:p>
        </w:tc>
        <w:tc>
          <w:tcPr>
            <w:tcW w:w="1561" w:type="dxa"/>
          </w:tcPr>
          <w:p w14:paraId="3013C998" w14:textId="77777777" w:rsidR="00370610" w:rsidRPr="0020014B" w:rsidRDefault="00370610" w:rsidP="00C31DFA">
            <w:pPr>
              <w:rPr>
                <w:highlight w:val="yellow"/>
              </w:rPr>
            </w:pPr>
          </w:p>
        </w:tc>
      </w:tr>
      <w:tr w:rsidR="00370610" w14:paraId="14E90798" w14:textId="77777777" w:rsidTr="00370610">
        <w:tc>
          <w:tcPr>
            <w:tcW w:w="4246" w:type="dxa"/>
          </w:tcPr>
          <w:p w14:paraId="3948045E" w14:textId="619E41C0" w:rsidR="00370610" w:rsidRPr="00383816" w:rsidRDefault="00370610" w:rsidP="00C31DFA">
            <w:r w:rsidRPr="00383816">
              <w:t>Selvejende eller private bosteder</w:t>
            </w:r>
          </w:p>
        </w:tc>
        <w:tc>
          <w:tcPr>
            <w:tcW w:w="1561" w:type="dxa"/>
          </w:tcPr>
          <w:p w14:paraId="1ADC6A5C" w14:textId="77777777" w:rsidR="00370610" w:rsidRDefault="00370610" w:rsidP="00C31DFA"/>
        </w:tc>
      </w:tr>
    </w:tbl>
    <w:p w14:paraId="542E1E7F" w14:textId="77777777" w:rsidR="00370610" w:rsidRDefault="00370610" w:rsidP="00C31DFA"/>
    <w:p w14:paraId="1CFFAF5D" w14:textId="03235609" w:rsidR="0009102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w:t>
      </w:r>
      <w:r w:rsidR="0091066E">
        <w:lastRenderedPageBreak/>
        <w:t>adgange</w:t>
      </w:r>
      <w:r>
        <w:t>. Processerne skal tage højde for, at medarbejdernes privilegier i forhold til den eksterne 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en lokale identitetsudbyder føre en log, der dokumenterer alle tildelinger af privilegier til egne medarbejdere i forhold til serviceudbydernes systemer. Loggen skal som minimum indeholde oplysninger om, hvem der har tildelt privilegier (administrator-id), 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p>
    <w:p w14:paraId="4DE4CBB9" w14:textId="77777777" w:rsidR="00C31DFA" w:rsidRDefault="00C31DFA" w:rsidP="00C31DFA"/>
    <w:p w14:paraId="5D684CCD" w14:textId="77777777" w:rsidR="00C31DFA" w:rsidRDefault="00C31DFA" w:rsidP="00C31DFA">
      <w:pPr>
        <w:pStyle w:val="Overskrift2"/>
      </w:pPr>
      <w:r>
        <w:lastRenderedPageBreak/>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174B080" w:rsidR="00C31DFA" w:rsidRDefault="00981CB1" w:rsidP="00C31DFA">
      <w:r>
        <w:t xml:space="preserve">Aftalen træder i kraft, når den er underskrevet af </w:t>
      </w:r>
      <w:r w:rsidR="001A3616">
        <w:t>den lokale identitetsudbyder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2877D8" w14:paraId="2348C16B" w14:textId="77777777" w:rsidTr="002877D8">
        <w:tc>
          <w:tcPr>
            <w:tcW w:w="7655" w:type="dxa"/>
          </w:tcPr>
          <w:p w14:paraId="24BDE00B" w14:textId="25CA7B28" w:rsidR="002877D8" w:rsidRDefault="002877D8" w:rsidP="0047009C">
            <w:r>
              <w:t>Dato</w:t>
            </w:r>
          </w:p>
        </w:tc>
      </w:tr>
      <w:tr w:rsidR="002877D8" w14:paraId="3FD39875" w14:textId="77777777" w:rsidTr="002877D8">
        <w:tc>
          <w:tcPr>
            <w:tcW w:w="7655" w:type="dxa"/>
          </w:tcPr>
          <w:p w14:paraId="4A5DC148" w14:textId="564111EF" w:rsidR="002877D8" w:rsidRDefault="002877D8" w:rsidP="0047009C">
            <w:r>
              <w:lastRenderedPageBreak/>
              <w:t>For den lokale identitetsudbyder (underskrives af en person, der fremgår af organisationsdiagrammet på organisationens hjemmeside eller med anvendelse af digital signatur)</w:t>
            </w:r>
          </w:p>
          <w:p w14:paraId="17602907" w14:textId="77777777" w:rsidR="002877D8" w:rsidRDefault="002877D8" w:rsidP="0047009C"/>
          <w:p w14:paraId="5753DB83" w14:textId="77777777" w:rsidR="002877D8" w:rsidRDefault="002877D8" w:rsidP="0047009C"/>
          <w:p w14:paraId="51E479A7" w14:textId="77777777" w:rsidR="002877D8" w:rsidRDefault="002877D8" w:rsidP="0047009C"/>
          <w:p w14:paraId="224B5A4A" w14:textId="570E1C8A" w:rsidR="002877D8" w:rsidRDefault="002877D8" w:rsidP="0047009C">
            <w:r>
              <w:t>-----------------------------------------------------------</w:t>
            </w:r>
          </w:p>
        </w:tc>
      </w:tr>
      <w:tr w:rsidR="002877D8" w14:paraId="3405CA2A" w14:textId="77777777" w:rsidTr="002877D8">
        <w:tc>
          <w:tcPr>
            <w:tcW w:w="7655" w:type="dxa"/>
          </w:tcPr>
          <w:p w14:paraId="0FEDE20D" w14:textId="11CDC6D0" w:rsidR="002877D8" w:rsidRDefault="002877D8" w:rsidP="0047009C">
            <w:r>
              <w:t>[Underskriverens navn]</w:t>
            </w:r>
          </w:p>
        </w:tc>
      </w:tr>
      <w:tr w:rsidR="002877D8" w14:paraId="7314056E" w14:textId="77777777" w:rsidTr="002877D8">
        <w:tc>
          <w:tcPr>
            <w:tcW w:w="7655" w:type="dxa"/>
          </w:tcPr>
          <w:p w14:paraId="337A3A1C" w14:textId="236548A2" w:rsidR="002877D8" w:rsidRDefault="002877D8" w:rsidP="0047009C">
            <w:r>
              <w:t>[Myndighedens navn]</w:t>
            </w:r>
          </w:p>
        </w:tc>
      </w:tr>
      <w:tr w:rsidR="002877D8" w14:paraId="73BC26E4" w14:textId="77777777" w:rsidTr="002877D8">
        <w:tc>
          <w:tcPr>
            <w:tcW w:w="7655" w:type="dxa"/>
          </w:tcPr>
          <w:p w14:paraId="33CDA83E" w14:textId="7166E877" w:rsidR="002877D8" w:rsidRDefault="002877D8"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43FAAFA5" w:rsidR="00C31DFA" w:rsidRDefault="00C31DFA">
      <w:pPr>
        <w:spacing w:line="240" w:lineRule="auto"/>
        <w:jc w:val="left"/>
      </w:pPr>
    </w:p>
    <w:sectPr w:rsidR="00C31DFA" w:rsidSect="0028256F">
      <w:headerReference w:type="default" r:id="rId9"/>
      <w:footerReference w:type="default" r:id="rId10"/>
      <w:headerReference w:type="first" r:id="rId11"/>
      <w:footerReference w:type="first" r:id="rId12"/>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E67DB" w14:textId="77777777" w:rsidR="00DB7B97" w:rsidRDefault="00DB7B97" w:rsidP="00354FC0">
      <w:r>
        <w:separator/>
      </w:r>
    </w:p>
  </w:endnote>
  <w:endnote w:type="continuationSeparator" w:id="0">
    <w:p w14:paraId="09FFBA8B" w14:textId="77777777" w:rsidR="00DB7B97" w:rsidRDefault="00DB7B97"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019B7575"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3</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73EBF3A2"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D0AF9A" w14:textId="77777777" w:rsidR="00DB7B97" w:rsidRDefault="00DB7B97" w:rsidP="00354FC0">
      <w:r>
        <w:separator/>
      </w:r>
    </w:p>
  </w:footnote>
  <w:footnote w:type="continuationSeparator" w:id="0">
    <w:p w14:paraId="30EBD94D" w14:textId="77777777" w:rsidR="00DB7B97" w:rsidRDefault="00DB7B97"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8.6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102A"/>
    <w:rsid w:val="00094689"/>
    <w:rsid w:val="0009586B"/>
    <w:rsid w:val="00097CF9"/>
    <w:rsid w:val="000A07B9"/>
    <w:rsid w:val="000A7095"/>
    <w:rsid w:val="000B0A48"/>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A3616"/>
    <w:rsid w:val="001B18CC"/>
    <w:rsid w:val="001C0A16"/>
    <w:rsid w:val="001C32A9"/>
    <w:rsid w:val="001C548E"/>
    <w:rsid w:val="001C774A"/>
    <w:rsid w:val="001E10AE"/>
    <w:rsid w:val="001E1718"/>
    <w:rsid w:val="001E3122"/>
    <w:rsid w:val="001E6EAD"/>
    <w:rsid w:val="001E7AD4"/>
    <w:rsid w:val="001F22AF"/>
    <w:rsid w:val="0020014B"/>
    <w:rsid w:val="002359AB"/>
    <w:rsid w:val="002411D4"/>
    <w:rsid w:val="00241547"/>
    <w:rsid w:val="00245DAC"/>
    <w:rsid w:val="00253686"/>
    <w:rsid w:val="00253DF0"/>
    <w:rsid w:val="00261CFF"/>
    <w:rsid w:val="0027260D"/>
    <w:rsid w:val="00274767"/>
    <w:rsid w:val="00274FCA"/>
    <w:rsid w:val="00275486"/>
    <w:rsid w:val="00276D16"/>
    <w:rsid w:val="0028256F"/>
    <w:rsid w:val="002877D8"/>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0610"/>
    <w:rsid w:val="0037511E"/>
    <w:rsid w:val="00383816"/>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65FB8"/>
    <w:rsid w:val="005726B0"/>
    <w:rsid w:val="00573527"/>
    <w:rsid w:val="005844BA"/>
    <w:rsid w:val="0058727C"/>
    <w:rsid w:val="005972CF"/>
    <w:rsid w:val="00597831"/>
    <w:rsid w:val="005A63E7"/>
    <w:rsid w:val="005A668C"/>
    <w:rsid w:val="005A708D"/>
    <w:rsid w:val="005B1106"/>
    <w:rsid w:val="005B3E6E"/>
    <w:rsid w:val="005B67B5"/>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33EC"/>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5695"/>
    <w:rsid w:val="008964B7"/>
    <w:rsid w:val="008A59E1"/>
    <w:rsid w:val="008B1F18"/>
    <w:rsid w:val="008B2558"/>
    <w:rsid w:val="008C202B"/>
    <w:rsid w:val="008C27BA"/>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321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65E"/>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FDE88-C5AC-4AF7-8A92-64D781181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1</TotalTime>
  <Pages>5</Pages>
  <Words>1058</Words>
  <Characters>6456</Characters>
  <Application>Microsoft Office Word</Application>
  <DocSecurity>0</DocSecurity>
  <Lines>53</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3</cp:revision>
  <dcterms:created xsi:type="dcterms:W3CDTF">2021-11-29T16:03:00Z</dcterms:created>
  <dcterms:modified xsi:type="dcterms:W3CDTF">2022-01-07T11:23:00Z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