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05139A20" w:rsidR="00954E7C" w:rsidRDefault="00794EBC" w:rsidP="00E81D17">
                  <w:pPr>
                    <w:pStyle w:val="Afsenderadresse"/>
                  </w:pPr>
                  <w:r>
                    <w:t>29.1</w:t>
                  </w:r>
                  <w:r w:rsidR="00E81D17">
                    <w:t>2</w:t>
                  </w:r>
                  <w:r w:rsidR="00BA5363">
                    <w:t>.2021</w:t>
                  </w:r>
                </w:p>
              </w:tc>
            </w:tr>
            <w:tr w:rsidR="00954E7C" w14:paraId="5C06DDB6" w14:textId="77777777" w:rsidTr="00954E7C">
              <w:tc>
                <w:tcPr>
                  <w:tcW w:w="2200" w:type="dxa"/>
                </w:tcPr>
                <w:p w14:paraId="4A81437D" w14:textId="77777777" w:rsidR="0028256F" w:rsidRDefault="009F03C6" w:rsidP="005726B0">
                  <w:pPr>
                    <w:pStyle w:val="Afsenderadresse"/>
                  </w:pPr>
                  <w:bookmarkStart w:id="0" w:name="UnderskriverAfdeling" w:colFirst="0" w:colLast="0"/>
                  <w:proofErr w:type="spellStart"/>
                  <w:r>
                    <w:t>Cyber</w:t>
                  </w:r>
                  <w:proofErr w:type="spellEnd"/>
                  <w:r>
                    <w:t xml:space="preserve">- og </w:t>
                  </w:r>
                  <w:proofErr w:type="spellStart"/>
                  <w:r>
                    <w:t>informationssikkerhed</w:t>
                  </w:r>
                  <w:proofErr w:type="spellEnd"/>
                </w:p>
              </w:tc>
            </w:tr>
            <w:tr w:rsidR="00954E7C" w14:paraId="26130C56" w14:textId="77777777" w:rsidTr="00954E7C">
              <w:tc>
                <w:tcPr>
                  <w:tcW w:w="2200" w:type="dxa"/>
                </w:tcPr>
                <w:p w14:paraId="604FD120" w14:textId="77777777" w:rsidR="00954E7C" w:rsidRPr="00E81D17" w:rsidRDefault="002E7853" w:rsidP="00073557">
                  <w:pPr>
                    <w:pStyle w:val="Initialer"/>
                  </w:pPr>
                  <w:bookmarkStart w:id="1" w:name="UnderskriverInitialer" w:colFirst="0" w:colLast="0"/>
                  <w:bookmarkEnd w:id="0"/>
                  <w:r w:rsidRPr="00E81D17">
                    <w:t>PIHJ</w:t>
                  </w:r>
                </w:p>
                <w:p w14:paraId="0E747E04" w14:textId="534349EF" w:rsidR="003B3470" w:rsidRDefault="0094158D" w:rsidP="00073557">
                  <w:pPr>
                    <w:pStyle w:val="Initialer"/>
                  </w:pPr>
                  <w:proofErr w:type="spellStart"/>
                  <w:r w:rsidRPr="00E81D17">
                    <w:rPr>
                      <w:caps w:val="0"/>
                    </w:rPr>
                    <w:t>ver</w:t>
                  </w:r>
                  <w:proofErr w:type="spellEnd"/>
                  <w:r w:rsidR="002A15D0" w:rsidRPr="00E81D17">
                    <w:t xml:space="preserve"> 1.</w:t>
                  </w:r>
                  <w:r w:rsidR="00E81D17">
                    <w:t>4</w:t>
                  </w:r>
                  <w:r w:rsidR="007F1925">
                    <w:t>.1</w:t>
                  </w:r>
                </w:p>
              </w:tc>
            </w:tr>
            <w:bookmarkEnd w:id="1"/>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283FBD0E" w:rsidR="002E7853" w:rsidRDefault="00BA5363" w:rsidP="002E7853">
      <w:r>
        <w:t>Med henblik på at håndtere</w:t>
      </w:r>
      <w:r w:rsidR="00254488">
        <w:t xml:space="preserve"> brugerstyring</w:t>
      </w:r>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0D63E4">
        <w:t>.</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66968B46" w14:textId="3640B455" w:rsidR="00B664BE" w:rsidRDefault="00B664BE" w:rsidP="002E7853"/>
    <w:p w14:paraId="261157F7" w14:textId="77777777"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 xml:space="preserve">En trustløsning rummer et sæt af retningslinjer og procedurer m.v., som parterne, der anvender trustløsningen, skal acceptere at overholde, så der etableres gensidig tillid. </w:t>
      </w:r>
    </w:p>
    <w:p w14:paraId="4FA2F181" w14:textId="3272B26E"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For at tru</w:t>
      </w:r>
      <w:r w:rsidR="00C365BC">
        <w:rPr>
          <w:rFonts w:ascii="Calibri" w:hAnsi="Calibri" w:cs="Calibri"/>
          <w:sz w:val="22"/>
          <w:szCs w:val="22"/>
        </w:rPr>
        <w:t xml:space="preserve">stløsningen efterlever de krav til compliance, som offentlige myndigheder er underlagt, er det </w:t>
      </w:r>
      <w:r>
        <w:rPr>
          <w:rFonts w:ascii="Calibri" w:hAnsi="Calibri" w:cs="Calibri"/>
          <w:sz w:val="22"/>
          <w:szCs w:val="22"/>
        </w:rPr>
        <w:t>essentielt</w:t>
      </w:r>
      <w:r w:rsidR="00C365BC">
        <w:rPr>
          <w:rFonts w:ascii="Calibri" w:hAnsi="Calibri" w:cs="Calibri"/>
          <w:sz w:val="22"/>
          <w:szCs w:val="22"/>
        </w:rPr>
        <w:t>, at man kan b</w:t>
      </w:r>
      <w:r>
        <w:rPr>
          <w:rFonts w:ascii="Calibri" w:hAnsi="Calibri" w:cs="Calibri"/>
          <w:sz w:val="22"/>
          <w:szCs w:val="22"/>
        </w:rPr>
        <w:t>edømme og kontrol</w:t>
      </w:r>
      <w:r w:rsidR="00C365BC">
        <w:rPr>
          <w:rFonts w:ascii="Calibri" w:hAnsi="Calibri" w:cs="Calibri"/>
          <w:sz w:val="22"/>
          <w:szCs w:val="22"/>
        </w:rPr>
        <w:t>lere</w:t>
      </w:r>
      <w:r>
        <w:rPr>
          <w:rFonts w:ascii="Calibri" w:hAnsi="Calibri" w:cs="Calibri"/>
          <w:sz w:val="22"/>
          <w:szCs w:val="22"/>
        </w:rPr>
        <w:t xml:space="preserve"> de enkelte parters overholdelse af fremsatte retningslinjer og specifikationer. Dette kræver en organisation omkring trustløsningen, som fremgår af bilagene.</w:t>
      </w:r>
    </w:p>
    <w:p w14:paraId="6B52FCBD" w14:textId="77777777" w:rsidR="00B664BE" w:rsidRDefault="00B664BE" w:rsidP="002E7853"/>
    <w:p w14:paraId="45D7990D" w14:textId="5339B72F" w:rsidR="006A5FAB" w:rsidRDefault="002E7853" w:rsidP="002E7853">
      <w:r>
        <w:t xml:space="preserve">Der er </w:t>
      </w:r>
      <w:r w:rsidR="00C365BC">
        <w:t xml:space="preserve">i aftalekomplekset </w:t>
      </w:r>
      <w:r>
        <w:t xml:space="preserve">tale om etablering af to </w:t>
      </w:r>
      <w:r w:rsidR="009F03C6">
        <w:t xml:space="preserve">forskellige </w:t>
      </w:r>
      <w:r>
        <w:t>løsninger: en decentral trustløsning svarende til</w:t>
      </w:r>
      <w:r w:rsidR="00B664BE">
        <w:t xml:space="preserve"> Det fælles Medicinkort (</w:t>
      </w:r>
      <w:r>
        <w:t>FMK</w:t>
      </w:r>
      <w:r w:rsidR="00B664BE">
        <w:t>)</w:t>
      </w:r>
      <w:r>
        <w:t xml:space="preserve">,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w:t>
      </w:r>
      <w:proofErr w:type="spellStart"/>
      <w:r w:rsidR="00DA089C">
        <w:t>fødereret</w:t>
      </w:r>
      <w:proofErr w:type="spellEnd"/>
      <w:r w:rsidR="00DA089C">
        <w:t xml:space="preserve">,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7F24BCA7" w14:textId="61519554" w:rsidR="00C365BC"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xml:space="preserve">, </w:t>
      </w:r>
      <w:r w:rsidR="00DA089C">
        <w:lastRenderedPageBreak/>
        <w:t>der anvender</w:t>
      </w:r>
      <w:r w:rsidR="00DB3639">
        <w:t xml:space="preserve"> den </w:t>
      </w:r>
      <w:r w:rsidR="00C365BC">
        <w:t>N</w:t>
      </w:r>
      <w:r w:rsidR="00DB3639">
        <w:t xml:space="preserve">ationale </w:t>
      </w:r>
      <w:r w:rsidR="00C365BC">
        <w:t>S</w:t>
      </w:r>
      <w:r w:rsidR="00DB3639">
        <w:t>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 xml:space="preserve">Dette dokument indeholder en vejledning, der giver en introduktion til de trustbaserede løsninger og </w:t>
      </w:r>
      <w:proofErr w:type="spellStart"/>
      <w:r>
        <w:t>governance</w:t>
      </w:r>
      <w:proofErr w:type="spellEnd"/>
      <w:r>
        <w:t xml:space="preserve"> i forhold til indgåelse, vedligeholdelse og opfølgning på de standardaftaler, der indgås i forbindelse med etablering af trustløsningen. Herudover er der en række bilag:</w:t>
      </w:r>
    </w:p>
    <w:p w14:paraId="0FD33AF6" w14:textId="0F2B5F7A" w:rsidR="00DA089C" w:rsidRDefault="00DA089C" w:rsidP="00DA089C"/>
    <w:p w14:paraId="0DFA944E" w14:textId="53C49D9E" w:rsidR="00B43FD4" w:rsidRPr="00B43FD4" w:rsidRDefault="00B43FD4" w:rsidP="00DA089C">
      <w:pPr>
        <w:rPr>
          <w:i/>
          <w:iCs/>
        </w:rPr>
      </w:pPr>
      <w:r w:rsidRPr="00B43FD4">
        <w:rPr>
          <w:i/>
          <w:iCs/>
        </w:rPr>
        <w:t xml:space="preserve">SEB </w:t>
      </w:r>
      <w:r w:rsidRPr="00B43FD4">
        <w:rPr>
          <w:i/>
          <w:iCs/>
        </w:rPr>
        <w:t xml:space="preserve">Serviceaftaler vedr. </w:t>
      </w:r>
      <w:proofErr w:type="spellStart"/>
      <w:r w:rsidRPr="00B43FD4">
        <w:rPr>
          <w:i/>
          <w:iCs/>
        </w:rPr>
        <w:t>trusted</w:t>
      </w:r>
      <w:proofErr w:type="spellEnd"/>
      <w:r w:rsidRPr="00B43FD4">
        <w:rPr>
          <w:i/>
          <w:iCs/>
        </w:rPr>
        <w:t xml:space="preserve"> brugerstyring – </w:t>
      </w:r>
      <w:r w:rsidRPr="00B43FD4">
        <w:rPr>
          <w:b/>
          <w:bCs/>
          <w:i/>
          <w:iCs/>
        </w:rPr>
        <w:t>rettet mod kommuner m.v.:</w:t>
      </w:r>
    </w:p>
    <w:p w14:paraId="3589A192" w14:textId="27793FD2" w:rsidR="00DA089C" w:rsidRPr="00E81D17" w:rsidRDefault="00DA089C" w:rsidP="00DA089C">
      <w:pPr>
        <w:pStyle w:val="Listeafsnit"/>
        <w:numPr>
          <w:ilvl w:val="0"/>
          <w:numId w:val="22"/>
        </w:numPr>
        <w:jc w:val="left"/>
      </w:pPr>
      <w:r>
        <w:t xml:space="preserve">Bilag </w:t>
      </w:r>
      <w:r w:rsidRPr="00E81D17">
        <w:t>1 S</w:t>
      </w:r>
      <w:r w:rsidR="00B37DB5" w:rsidRPr="00E81D17">
        <w:t>erviceaftale</w:t>
      </w:r>
      <w:r w:rsidR="007F1925">
        <w:t xml:space="preserve"> vedr. </w:t>
      </w:r>
      <w:proofErr w:type="spellStart"/>
      <w:r w:rsidR="007F1925">
        <w:t>trusted</w:t>
      </w:r>
      <w:proofErr w:type="spellEnd"/>
      <w:r w:rsidR="007F1925">
        <w:t xml:space="preserve"> brugerstyring</w:t>
      </w:r>
    </w:p>
    <w:p w14:paraId="7C082C56" w14:textId="6DB8F716" w:rsidR="00DA089C" w:rsidRPr="00E81D17" w:rsidRDefault="00254488" w:rsidP="00DA089C">
      <w:pPr>
        <w:pStyle w:val="Listeafsnit"/>
        <w:numPr>
          <w:ilvl w:val="1"/>
          <w:numId w:val="22"/>
        </w:numPr>
        <w:jc w:val="left"/>
      </w:pPr>
      <w:r w:rsidRPr="00E81D17">
        <w:t xml:space="preserve">Serviceaftalen </w:t>
      </w:r>
      <w:r w:rsidR="00DA089C" w:rsidRPr="00E81D17">
        <w:t>er en aftale mellem Sundhedsdatastyrelsen og den part, hvis medarbejdere skal have adgang til den pågældende service, og som varetager brugerstyringen i forhold til disse medarbejdere (</w:t>
      </w:r>
      <w:r w:rsidR="00DA089C" w:rsidRPr="00E81D17">
        <w:rPr>
          <w:b/>
        </w:rPr>
        <w:t>lokal identitetsudbyder</w:t>
      </w:r>
      <w:r w:rsidR="00DA089C" w:rsidRPr="00E81D17">
        <w:t>)</w:t>
      </w:r>
    </w:p>
    <w:p w14:paraId="4C88DBC5" w14:textId="100A504D" w:rsidR="00DA089C" w:rsidRDefault="00DA089C" w:rsidP="00DA089C">
      <w:pPr>
        <w:pStyle w:val="Listeafsnit"/>
        <w:numPr>
          <w:ilvl w:val="0"/>
          <w:numId w:val="22"/>
        </w:numPr>
        <w:jc w:val="left"/>
      </w:pPr>
      <w:r>
        <w:t xml:space="preserve">Bilag </w:t>
      </w:r>
      <w:r w:rsidR="00C365BC">
        <w:t>1a</w:t>
      </w:r>
      <w:r>
        <w:t xml:space="preserve"> </w:t>
      </w:r>
      <w:r w:rsidR="009F03C6">
        <w:t>Ledelseserklæring</w:t>
      </w:r>
      <w:r w:rsidR="004E49C3">
        <w:t xml:space="preserve"> central trust</w:t>
      </w:r>
    </w:p>
    <w:p w14:paraId="3963E591" w14:textId="335A8E70" w:rsidR="00DA089C" w:rsidRDefault="00DA089C" w:rsidP="00DA089C">
      <w:pPr>
        <w:pStyle w:val="Listeafsnit"/>
        <w:numPr>
          <w:ilvl w:val="1"/>
          <w:numId w:val="22"/>
        </w:numPr>
        <w:jc w:val="left"/>
      </w:pPr>
      <w:r>
        <w:t xml:space="preserve">Ledelseserklæringen er et tillæg til </w:t>
      </w:r>
      <w:r w:rsidR="00254488">
        <w:t>serviceaftalen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r w:rsidR="00E81D17">
        <w:t xml:space="preserve"> med anvendelse af SEB</w:t>
      </w:r>
    </w:p>
    <w:p w14:paraId="30BD88C9" w14:textId="74E8DAFE" w:rsidR="004E49C3" w:rsidRDefault="004E49C3" w:rsidP="00E81D17">
      <w:pPr>
        <w:pStyle w:val="Listeafsnit"/>
        <w:numPr>
          <w:ilvl w:val="0"/>
          <w:numId w:val="22"/>
        </w:numPr>
        <w:jc w:val="left"/>
      </w:pPr>
      <w:r>
        <w:t>Bilag 1b Ledelseserklæring decentral trust</w:t>
      </w:r>
    </w:p>
    <w:p w14:paraId="30F59EE2" w14:textId="25683019" w:rsidR="00E81D17" w:rsidRDefault="00E81D17" w:rsidP="00E81D17">
      <w:pPr>
        <w:pStyle w:val="Listeafsnit"/>
        <w:numPr>
          <w:ilvl w:val="1"/>
          <w:numId w:val="22"/>
        </w:numPr>
        <w:jc w:val="left"/>
      </w:pPr>
      <w:r>
        <w:t>Svarende til bilag 1a, men gælder for løsninger, hvor der er etableret decentral trust, f.eks. FMK</w:t>
      </w:r>
    </w:p>
    <w:p w14:paraId="2909E88E" w14:textId="77777777" w:rsidR="00B43FD4" w:rsidRDefault="00B43FD4" w:rsidP="00B43FD4">
      <w:pPr>
        <w:pStyle w:val="Listeafsnit"/>
        <w:ind w:left="624"/>
        <w:jc w:val="left"/>
      </w:pPr>
    </w:p>
    <w:p w14:paraId="722C1729" w14:textId="5BE0C122" w:rsidR="00B43FD4" w:rsidRPr="00B43FD4" w:rsidRDefault="00B43FD4" w:rsidP="00B43FD4">
      <w:pPr>
        <w:rPr>
          <w:b/>
          <w:bCs/>
          <w:i/>
          <w:iCs/>
        </w:rPr>
      </w:pPr>
      <w:r w:rsidRPr="00B43FD4">
        <w:rPr>
          <w:i/>
          <w:iCs/>
        </w:rPr>
        <w:t xml:space="preserve">SEB </w:t>
      </w:r>
      <w:r>
        <w:rPr>
          <w:i/>
          <w:iCs/>
        </w:rPr>
        <w:t>Tilslutnings</w:t>
      </w:r>
      <w:r w:rsidRPr="00B43FD4">
        <w:rPr>
          <w:i/>
          <w:iCs/>
        </w:rPr>
        <w:t xml:space="preserve">aftaler vedr. </w:t>
      </w:r>
      <w:proofErr w:type="spellStart"/>
      <w:r w:rsidRPr="00B43FD4">
        <w:rPr>
          <w:i/>
          <w:iCs/>
        </w:rPr>
        <w:t>trusted</w:t>
      </w:r>
      <w:proofErr w:type="spellEnd"/>
      <w:r w:rsidRPr="00B43FD4">
        <w:rPr>
          <w:i/>
          <w:iCs/>
        </w:rPr>
        <w:t xml:space="preserve"> brugerstyring </w:t>
      </w:r>
      <w:r>
        <w:rPr>
          <w:i/>
          <w:iCs/>
        </w:rPr>
        <w:t xml:space="preserve">for eksterne parter </w:t>
      </w:r>
      <w:r w:rsidRPr="00B43FD4">
        <w:rPr>
          <w:i/>
          <w:iCs/>
        </w:rPr>
        <w:t xml:space="preserve">– </w:t>
      </w:r>
      <w:r w:rsidRPr="00B43FD4">
        <w:rPr>
          <w:b/>
          <w:bCs/>
          <w:i/>
          <w:iCs/>
        </w:rPr>
        <w:t xml:space="preserve">rettet mod </w:t>
      </w:r>
      <w:r w:rsidRPr="00B43FD4">
        <w:rPr>
          <w:b/>
          <w:bCs/>
          <w:i/>
          <w:iCs/>
        </w:rPr>
        <w:t>eksterne serviceudbydere</w:t>
      </w:r>
      <w:r w:rsidRPr="00B43FD4">
        <w:rPr>
          <w:b/>
          <w:bCs/>
          <w:i/>
          <w:iCs/>
        </w:rPr>
        <w:t>.:</w:t>
      </w:r>
    </w:p>
    <w:p w14:paraId="61D01115" w14:textId="57CFF4BB" w:rsidR="00C365BC" w:rsidRPr="00E81D17" w:rsidRDefault="00C365BC" w:rsidP="00C365BC">
      <w:pPr>
        <w:pStyle w:val="Listeafsnit"/>
        <w:numPr>
          <w:ilvl w:val="0"/>
          <w:numId w:val="22"/>
        </w:numPr>
        <w:jc w:val="left"/>
      </w:pPr>
      <w:r>
        <w:t xml:space="preserve">Bilag 2 </w:t>
      </w:r>
      <w:r w:rsidR="007F1925">
        <w:t>Aftale med serviceudbyder</w:t>
      </w:r>
    </w:p>
    <w:p w14:paraId="062C3F6E" w14:textId="48FFFA06" w:rsidR="00C365BC" w:rsidRDefault="00C365BC" w:rsidP="00C365BC">
      <w:pPr>
        <w:pStyle w:val="Listeafsnit"/>
        <w:numPr>
          <w:ilvl w:val="1"/>
          <w:numId w:val="22"/>
        </w:numPr>
        <w:jc w:val="left"/>
      </w:pPr>
      <w:r w:rsidRPr="00E81D17">
        <w:t>Tilslutningsaftalen er en aftale mellem en ekstern part, der stiller services til rådighed (</w:t>
      </w:r>
      <w:r w:rsidRPr="00E81D17">
        <w:rPr>
          <w:b/>
        </w:rPr>
        <w:t>serviceudbydere)</w:t>
      </w:r>
      <w:r w:rsidRPr="00E81D17">
        <w:t xml:space="preserve"> og Sundhedsdatastyrelsen. </w:t>
      </w:r>
      <w:r w:rsidR="00A07CAF">
        <w:t>Tilslutnings</w:t>
      </w:r>
      <w:r w:rsidR="00A07CAF" w:rsidRPr="00E81D17">
        <w:t xml:space="preserve">aftalen </w:t>
      </w:r>
      <w:r w:rsidRPr="00E81D17">
        <w:t>beskriver de betingelser, hvorunder medarbejdere fra andre parter må få adgang til den service, der udbydes, herunder krav til differentieret brugeradgang og danner grundlag for, at Sundhedsdatastyrelsen følger op på den etablerede trust på vegne af serviceudbyderen.</w:t>
      </w:r>
    </w:p>
    <w:p w14:paraId="42D04F59" w14:textId="77777777" w:rsidR="00B43FD4" w:rsidRDefault="00B43FD4" w:rsidP="00B43FD4">
      <w:pPr>
        <w:rPr>
          <w:i/>
          <w:iCs/>
        </w:rPr>
      </w:pPr>
    </w:p>
    <w:p w14:paraId="1F278FFF" w14:textId="0E210DB6" w:rsidR="00B43FD4" w:rsidRPr="00B43FD4" w:rsidRDefault="00B43FD4" w:rsidP="00B43FD4">
      <w:pPr>
        <w:rPr>
          <w:i/>
          <w:iCs/>
        </w:rPr>
      </w:pPr>
      <w:r>
        <w:rPr>
          <w:i/>
          <w:iCs/>
        </w:rPr>
        <w:t>Sundhedsdatastyrelsens Tilsynskoncept</w:t>
      </w:r>
    </w:p>
    <w:p w14:paraId="486AACB7" w14:textId="4E6F7E22" w:rsidR="00DA089C" w:rsidRDefault="00DA089C" w:rsidP="00DA089C">
      <w:pPr>
        <w:pStyle w:val="Listeafsnit"/>
        <w:numPr>
          <w:ilvl w:val="0"/>
          <w:numId w:val="22"/>
        </w:numPr>
        <w:jc w:val="left"/>
      </w:pPr>
      <w:r w:rsidRPr="00E81D17">
        <w:t xml:space="preserve">Bilag </w:t>
      </w:r>
      <w:r w:rsidR="00C365BC" w:rsidRPr="00E81D17">
        <w:t>3</w:t>
      </w:r>
      <w:r w:rsidRPr="00E81D17">
        <w:t xml:space="preserve"> </w:t>
      </w:r>
      <w:r w:rsidR="007F1925">
        <w:t>Tilsynskoncept trust NSP</w:t>
      </w:r>
      <w:r w:rsidR="009A0B66">
        <w:tab/>
      </w:r>
      <w:r w:rsidR="00EC5109">
        <w:tab/>
      </w:r>
    </w:p>
    <w:p w14:paraId="3F70B56F" w14:textId="0A445F85" w:rsidR="00DA089C" w:rsidRDefault="00DA089C" w:rsidP="00DA089C">
      <w:pPr>
        <w:pStyle w:val="Listeafsnit"/>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1443930E" w14:textId="4350CEF9" w:rsidR="004D06DE" w:rsidRDefault="004D06DE" w:rsidP="004D06DE">
      <w:pPr>
        <w:jc w:val="left"/>
      </w:pPr>
      <w:r>
        <w:t>Alle dokumenter findes på</w:t>
      </w:r>
      <w:r w:rsidR="004C5CD0">
        <w:t xml:space="preserve"> NSPOP: </w:t>
      </w:r>
      <w:hyperlink r:id="rId8" w:history="1">
        <w:r w:rsidR="004C5CD0" w:rsidRPr="00CA7378">
          <w:rPr>
            <w:rStyle w:val="Hyperlink"/>
          </w:rPr>
          <w:t>https://www.nspop.dk/display/Web3/Databehandling+og+Trust</w:t>
        </w:r>
      </w:hyperlink>
      <w:r>
        <w:t>.</w:t>
      </w:r>
    </w:p>
    <w:p w14:paraId="61ED2BB4" w14:textId="77777777" w:rsidR="009F03C6" w:rsidRDefault="009F03C6" w:rsidP="009F03C6">
      <w:pPr>
        <w:pStyle w:val="Overskrift2"/>
      </w:pPr>
      <w:r>
        <w:t>Trustløsningen</w:t>
      </w:r>
    </w:p>
    <w:p w14:paraId="78C13E2C" w14:textId="606DE982"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uden ekstra login, men med anvendelse af e</w:t>
      </w:r>
      <w:r w:rsidR="00C365BC">
        <w:t>t</w:t>
      </w:r>
      <w:r>
        <w:t xml:space="preserve"> </w:t>
      </w:r>
      <w:r w:rsidR="00C365BC">
        <w:rPr>
          <w:rFonts w:ascii="Calibri" w:hAnsi="Calibri" w:cs="Calibri"/>
          <w:szCs w:val="22"/>
        </w:rPr>
        <w:t xml:space="preserve">identifikationsmiddel, som er registreret i </w:t>
      </w:r>
      <w:proofErr w:type="spellStart"/>
      <w:r w:rsidR="00C365BC">
        <w:rPr>
          <w:rFonts w:ascii="Calibri" w:hAnsi="Calibri" w:cs="Calibri"/>
          <w:szCs w:val="22"/>
        </w:rPr>
        <w:t>MitID</w:t>
      </w:r>
      <w:proofErr w:type="spellEnd"/>
      <w:r w:rsidR="00C365BC">
        <w:rPr>
          <w:rFonts w:ascii="Calibri" w:hAnsi="Calibri" w:cs="Calibri"/>
          <w:szCs w:val="22"/>
        </w:rPr>
        <w:t xml:space="preserve"> Erhverv</w:t>
      </w:r>
      <w:r>
        <w:t xml:space="preserve">.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947E79F" w:rsidR="008D2977" w:rsidRPr="00FD7776" w:rsidRDefault="00215541" w:rsidP="00FD7776">
      <w:pPr>
        <w:numPr>
          <w:ilvl w:val="0"/>
          <w:numId w:val="23"/>
        </w:numPr>
        <w:spacing w:before="100" w:beforeAutospacing="1" w:after="100" w:afterAutospacing="1" w:line="260" w:lineRule="atLeast"/>
        <w:jc w:val="left"/>
        <w:rPr>
          <w:sz w:val="16"/>
          <w:szCs w:val="16"/>
        </w:rPr>
      </w:pPr>
      <w:r>
        <w:rPr>
          <w:rFonts w:ascii="Calibri" w:hAnsi="Calibri" w:cs="Calibri"/>
          <w:szCs w:val="22"/>
        </w:rPr>
        <w:t xml:space="preserve">Global </w:t>
      </w:r>
      <w:proofErr w:type="spellStart"/>
      <w:r>
        <w:rPr>
          <w:rFonts w:ascii="Calibri" w:hAnsi="Calibri" w:cs="Calibri"/>
          <w:szCs w:val="22"/>
        </w:rPr>
        <w:t>Employee</w:t>
      </w:r>
      <w:proofErr w:type="spellEnd"/>
      <w:r>
        <w:rPr>
          <w:rFonts w:ascii="Calibri" w:hAnsi="Calibri" w:cs="Calibri"/>
          <w:szCs w:val="22"/>
        </w:rPr>
        <w:t xml:space="preserve"> UUID til identifikation af en erhvervsidentitet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1EB53A99" w:rsidR="002E7853" w:rsidRDefault="00254488" w:rsidP="002E7853">
      <w:pPr>
        <w:pStyle w:val="Overskrift2"/>
        <w:spacing w:line="276" w:lineRule="auto"/>
        <w:jc w:val="both"/>
      </w:pPr>
      <w:r>
        <w:t>Serviceaftalen</w:t>
      </w:r>
    </w:p>
    <w:p w14:paraId="45A26FF8" w14:textId="5F42B231" w:rsidR="009F03C6" w:rsidRDefault="007974A9" w:rsidP="009F03C6">
      <w:r>
        <w:t>Oprettelse af trustbaseret adgang sker på baggrund af en standard</w:t>
      </w:r>
      <w:r w:rsidR="00881937">
        <w:t>-</w:t>
      </w:r>
      <w:r w:rsidR="00254488">
        <w:t xml:space="preserve">serviceaftale </w:t>
      </w:r>
      <w:r>
        <w:t xml:space="preserve">mellem Sundhedsdatastyrelsen og den enkelte lokale identitetsudbyder (bilag 1). </w:t>
      </w:r>
      <w:r w:rsidR="00254488">
        <w:t xml:space="preserve">Serviceaftalen </w:t>
      </w:r>
      <w:r>
        <w:t>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7AC5CF70" w14:textId="34809CA1" w:rsidR="009F03C6" w:rsidRDefault="00254488" w:rsidP="009F03C6">
      <w:r>
        <w:t xml:space="preserve">Serviceaftalen </w:t>
      </w:r>
      <w:r w:rsidR="009F03C6">
        <w:t xml:space="preserve">er udformet, så den gælder generelt for parterne. Konkrete forhold for hver service er aftalt mellem Sundhedsdatastyrelsen og serviceudbyderne og vil </w:t>
      </w:r>
      <w:r w:rsidR="00215541" w:rsidRPr="00E81D17">
        <w:t>kunne</w:t>
      </w:r>
      <w:r w:rsidR="00215541">
        <w:t xml:space="preserve"> findes på </w:t>
      </w:r>
      <w:proofErr w:type="spellStart"/>
      <w:r w:rsidR="005461F5">
        <w:t>på</w:t>
      </w:r>
      <w:proofErr w:type="spellEnd"/>
      <w:r w:rsidR="005461F5">
        <w:t xml:space="preserve"> NSPOP: </w:t>
      </w:r>
      <w:hyperlink r:id="rId9" w:history="1">
        <w:r w:rsidR="005461F5" w:rsidRPr="00CA7378">
          <w:rPr>
            <w:rStyle w:val="Hyperlink"/>
          </w:rPr>
          <w:t>https://www.nspop.dk/display/Web3/Databehandling+og+Trust</w:t>
        </w:r>
      </w:hyperlink>
      <w:r w:rsidR="005461F5">
        <w:rPr>
          <w:rStyle w:val="Hyperlink"/>
        </w:rPr>
        <w:t xml:space="preserve"> </w:t>
      </w:r>
    </w:p>
    <w:p w14:paraId="11B3EF3B" w14:textId="45058A4E" w:rsidR="009F03C6" w:rsidRDefault="00254488" w:rsidP="009F03C6">
      <w:r>
        <w:t xml:space="preserve">Serviceaftalen omfatter de services, som den pågældende organisation </w:t>
      </w:r>
      <w:r w:rsidR="00215541">
        <w:t>har adgang</w:t>
      </w:r>
      <w:r>
        <w:t xml:space="preserve"> til på NSP</w:t>
      </w:r>
      <w:r w:rsidR="005E20A1">
        <w:t xml:space="preserve"> og kan ses på </w:t>
      </w:r>
      <w:r w:rsidR="00891304" w:rsidRPr="00891304">
        <w:t>https://www.nspop.dk/display/Web3/Mine+aftaler</w:t>
      </w:r>
      <w:r>
        <w:t>.</w:t>
      </w:r>
    </w:p>
    <w:p w14:paraId="3EED6182" w14:textId="2D8FDEAD" w:rsidR="009F03C6" w:rsidRDefault="00254488" w:rsidP="009F03C6">
      <w:pPr>
        <w:pStyle w:val="Overskrift2"/>
      </w:pPr>
      <w:r>
        <w:t>Tilslutningsaftalen</w:t>
      </w:r>
      <w:r w:rsidR="007F1925">
        <w:t xml:space="preserve"> (Aftale med serviceudbyder)</w:t>
      </w:r>
    </w:p>
    <w:p w14:paraId="33C27F1C" w14:textId="0BED982C" w:rsidR="009F03C6" w:rsidRPr="00E81D17"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w:t>
      </w:r>
      <w:r w:rsidR="007D55B7" w:rsidRPr="00E81D17">
        <w:t>Tilsl</w:t>
      </w:r>
      <w:r w:rsidR="00D45FCB" w:rsidRPr="00E81D17">
        <w:t>utnings</w:t>
      </w:r>
      <w:r w:rsidR="007D55B7" w:rsidRPr="00E81D17">
        <w:t xml:space="preserve">aftalen </w:t>
      </w:r>
      <w:r w:rsidR="00881937" w:rsidRPr="00E81D17">
        <w:t>indgår som bilag 2.</w:t>
      </w:r>
    </w:p>
    <w:p w14:paraId="47932891" w14:textId="77777777" w:rsidR="009F03C6" w:rsidRPr="00E81D17" w:rsidRDefault="009F03C6" w:rsidP="009F03C6"/>
    <w:p w14:paraId="738822E2" w14:textId="77777777" w:rsidR="009F03C6" w:rsidRPr="00E81D17" w:rsidRDefault="009F03C6" w:rsidP="009F03C6">
      <w:r w:rsidRPr="00E81D17">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Pr="00E81D17" w:rsidRDefault="009F03C6" w:rsidP="009F03C6"/>
    <w:p w14:paraId="009D8D4D" w14:textId="77777777" w:rsidR="009F03C6" w:rsidRPr="00E81D17" w:rsidRDefault="009F03C6" w:rsidP="009F03C6">
      <w:r w:rsidRPr="00E81D17">
        <w:t xml:space="preserve">Sundhedsdatastyrelsen fungerer i disse tilfælde som databehandler for serviceudbyderne og serviceaftalen skal derfor suppleres med en </w:t>
      </w:r>
      <w:proofErr w:type="spellStart"/>
      <w:r w:rsidRPr="00E81D17">
        <w:t>databehandleraftale</w:t>
      </w:r>
      <w:proofErr w:type="spellEnd"/>
      <w:r w:rsidRPr="00E81D17">
        <w:t xml:space="preserve">. </w:t>
      </w:r>
    </w:p>
    <w:p w14:paraId="37426B49" w14:textId="2911E902" w:rsidR="002E7853" w:rsidRPr="00E81D17" w:rsidRDefault="002E7853" w:rsidP="002E7853">
      <w:pPr>
        <w:pStyle w:val="Overskrift2"/>
        <w:spacing w:line="276" w:lineRule="auto"/>
        <w:jc w:val="both"/>
      </w:pPr>
      <w:r w:rsidRPr="00E81D17">
        <w:t>Trustopfølgning</w:t>
      </w:r>
    </w:p>
    <w:p w14:paraId="1E89846F" w14:textId="5502E8B6" w:rsidR="0097284F" w:rsidRPr="00E81D17" w:rsidRDefault="0097284F" w:rsidP="0097284F">
      <w:pPr>
        <w:pStyle w:val="Overskrift2"/>
        <w:spacing w:line="276" w:lineRule="auto"/>
        <w:jc w:val="both"/>
        <w:rPr>
          <w:rFonts w:ascii="Calibri" w:hAnsi="Calibri" w:cs="Calibri"/>
          <w:b/>
          <w:bCs w:val="0"/>
          <w:sz w:val="22"/>
          <w:szCs w:val="22"/>
        </w:rPr>
      </w:pPr>
      <w:r w:rsidRPr="00E81D17">
        <w:rPr>
          <w:rFonts w:ascii="Calibri" w:hAnsi="Calibri" w:cs="Calibri"/>
          <w:bCs w:val="0"/>
          <w:sz w:val="22"/>
          <w:szCs w:val="22"/>
        </w:rPr>
        <w:t xml:space="preserve">Med indgåelse af tilslutningsaftalen forpligter den enkelte organisation sig til halvårligt over for Sundhedsdatastyrelsen at bekræfte, at de har formaliserede forretningsgange for administration af brugeradgange, at de har gennemført revision af tildelte bruger-adgange, samt at Sundhedsdatastyrelsen har ret til at gennemføre audit af deres brugerstyring. Såfremt trustløsningen baserer sig på en NSIS auditeret </w:t>
      </w:r>
      <w:proofErr w:type="spellStart"/>
      <w:r w:rsidRPr="00E81D17">
        <w:rPr>
          <w:rFonts w:ascii="Calibri" w:hAnsi="Calibri" w:cs="Calibri"/>
          <w:bCs w:val="0"/>
          <w:sz w:val="22"/>
          <w:szCs w:val="22"/>
        </w:rPr>
        <w:t>IdP</w:t>
      </w:r>
      <w:proofErr w:type="spellEnd"/>
      <w:r w:rsidRPr="00E81D17">
        <w:rPr>
          <w:rFonts w:ascii="Calibri" w:hAnsi="Calibri" w:cs="Calibri"/>
          <w:bCs w:val="0"/>
          <w:sz w:val="22"/>
          <w:szCs w:val="22"/>
        </w:rPr>
        <w:t xml:space="preserve"> løsning skal den enkelte organisation over for Sundhedsdatastyrelsen til stadighed kunne dokumentere NSIS niveauet ved at fremgå af NSIS-positivlisten hos Digitaliseringsstyrelsen (</w:t>
      </w:r>
      <w:hyperlink r:id="rId10" w:history="1">
        <w:r w:rsidRPr="00E81D17">
          <w:rPr>
            <w:rStyle w:val="Hyperlink"/>
            <w:rFonts w:ascii="Calibri" w:hAnsi="Calibri" w:cs="Calibri"/>
            <w:bCs w:val="0"/>
            <w:sz w:val="22"/>
            <w:szCs w:val="22"/>
          </w:rPr>
          <w:t>Link</w:t>
        </w:r>
      </w:hyperlink>
      <w:r w:rsidRPr="00E81D17">
        <w:rPr>
          <w:rFonts w:ascii="Calibri" w:hAnsi="Calibri" w:cs="Calibri"/>
          <w:bCs w:val="0"/>
          <w:sz w:val="22"/>
          <w:szCs w:val="22"/>
        </w:rPr>
        <w:t xml:space="preserve">).  </w:t>
      </w:r>
    </w:p>
    <w:p w14:paraId="2F24AD5F" w14:textId="77777777" w:rsidR="0097284F" w:rsidRPr="00E81D17" w:rsidRDefault="0097284F" w:rsidP="00E81D17"/>
    <w:p w14:paraId="0A1A9EB9" w14:textId="34F39179" w:rsidR="009F03C6" w:rsidRPr="00E81D17" w:rsidRDefault="009F03C6" w:rsidP="009F03C6">
      <w:pPr>
        <w:spacing w:line="276" w:lineRule="auto"/>
      </w:pPr>
      <w:r w:rsidRPr="00E81D17">
        <w:t xml:space="preserve">Med indgåelse af </w:t>
      </w:r>
      <w:r w:rsidR="00254488" w:rsidRPr="00E81D17">
        <w:t>servicea</w:t>
      </w:r>
      <w:r w:rsidR="00881937" w:rsidRPr="00E81D17">
        <w:t>ftalen</w:t>
      </w:r>
      <w:r w:rsidRPr="00E81D17">
        <w:t xml:space="preserve"> forpligter den enkelte organisation sig til halvårligt </w:t>
      </w:r>
      <w:r w:rsidR="00881937" w:rsidRPr="00E81D17">
        <w:t xml:space="preserve">over for Sundhedsdatastyrelsen </w:t>
      </w:r>
      <w:r w:rsidRPr="00E81D17">
        <w:t xml:space="preserve">at </w:t>
      </w:r>
      <w:r w:rsidR="00881937" w:rsidRPr="00E81D17">
        <w:t>bekræfte</w:t>
      </w:r>
      <w:r w:rsidRPr="00E81D17">
        <w:t>, at de har formaliserede forretningsgange for administration af brugeradgange, at de har gennemført revision af tildelte brugeradgange</w:t>
      </w:r>
      <w:r w:rsidR="009F2E76" w:rsidRPr="00E81D17">
        <w:t>,</w:t>
      </w:r>
      <w:r w:rsidRPr="00E81D17">
        <w:t xml:space="preserve"> samt at Sundhedsdatastyrelsen har ret til at gennemføre audit af deres brugerstyring</w:t>
      </w:r>
      <w:r w:rsidR="009F2E76" w:rsidRPr="00E81D17">
        <w:t>.</w:t>
      </w:r>
    </w:p>
    <w:p w14:paraId="3A47DDEC" w14:textId="77777777" w:rsidR="009F03C6" w:rsidRPr="00E81D17" w:rsidRDefault="009F03C6" w:rsidP="009F03C6">
      <w:pPr>
        <w:spacing w:line="276" w:lineRule="auto"/>
      </w:pPr>
    </w:p>
    <w:p w14:paraId="721981D8" w14:textId="218E3C14" w:rsidR="009F03C6" w:rsidRPr="00E81D17" w:rsidRDefault="00D262FF" w:rsidP="009F03C6">
      <w:pPr>
        <w:spacing w:line="276" w:lineRule="auto"/>
      </w:pPr>
      <w:r w:rsidRPr="00E81D17">
        <w:t>Organisationer med</w:t>
      </w:r>
      <w:r w:rsidR="009F03C6" w:rsidRPr="00E81D17">
        <w:t xml:space="preserve"> trustbaseret brugeradministration skal hvert halve år </w:t>
      </w:r>
      <w:r w:rsidR="00517B5D" w:rsidRPr="00E81D17">
        <w:t>(</w:t>
      </w:r>
      <w:r w:rsidR="00675E53" w:rsidRPr="00E81D17">
        <w:t>den</w:t>
      </w:r>
      <w:r w:rsidR="00517B5D" w:rsidRPr="00E81D17">
        <w:t xml:space="preserve"> 1/3 og den 1/9)</w:t>
      </w:r>
      <w:r w:rsidR="00675E53" w:rsidRPr="00E81D17">
        <w:t xml:space="preserve"> </w:t>
      </w:r>
      <w:r w:rsidR="009F03C6" w:rsidRPr="00E81D17">
        <w:t xml:space="preserve">med </w:t>
      </w:r>
      <w:r w:rsidR="00EF4A1B" w:rsidRPr="00E81D17">
        <w:t xml:space="preserve">accept </w:t>
      </w:r>
      <w:r w:rsidR="009F03C6" w:rsidRPr="00E81D17">
        <w:t xml:space="preserve">af en ledelseserklæring bekræfte, at de overholder de forpligtelser, som fremgår af </w:t>
      </w:r>
      <w:r w:rsidR="00254488" w:rsidRPr="00E81D17">
        <w:t>serviceaftalen</w:t>
      </w:r>
      <w:r w:rsidR="009F03C6" w:rsidRPr="00E81D17">
        <w:t xml:space="preserve">. </w:t>
      </w:r>
    </w:p>
    <w:p w14:paraId="579736E0" w14:textId="77777777" w:rsidR="009F03C6" w:rsidRPr="00E81D17" w:rsidRDefault="009F03C6" w:rsidP="009F03C6">
      <w:pPr>
        <w:spacing w:line="276" w:lineRule="auto"/>
      </w:pPr>
    </w:p>
    <w:p w14:paraId="5F210F82" w14:textId="77777777" w:rsidR="002E7853" w:rsidRPr="00E81D17" w:rsidRDefault="002E7853" w:rsidP="002E7853">
      <w:pPr>
        <w:pStyle w:val="Overskrift2"/>
        <w:spacing w:line="276" w:lineRule="auto"/>
        <w:jc w:val="both"/>
      </w:pPr>
      <w:r w:rsidRPr="00E81D17">
        <w:t>Tilsyn</w:t>
      </w:r>
    </w:p>
    <w:p w14:paraId="125CC9CB" w14:textId="68A392D2" w:rsidR="002E7853" w:rsidRPr="00E81D17" w:rsidRDefault="002E7853" w:rsidP="002E7853">
      <w:pPr>
        <w:spacing w:line="276" w:lineRule="auto"/>
      </w:pPr>
      <w:r w:rsidRPr="00E81D17">
        <w:t xml:space="preserve">Sundhedsdatastyrelsen har pligt til at føre tilsyn med organisationer, der benytter </w:t>
      </w:r>
      <w:r w:rsidR="009F03C6" w:rsidRPr="00E81D17">
        <w:t>en trustbaseret løsning</w:t>
      </w:r>
      <w:r w:rsidRPr="00E81D17">
        <w:t xml:space="preserve">. Hvis Sundhedsdatastyrelsen får mistanke om, at en organisation ikke lever op til de i </w:t>
      </w:r>
      <w:r w:rsidR="00254488" w:rsidRPr="00E81D17">
        <w:t>service</w:t>
      </w:r>
      <w:r w:rsidR="00567117" w:rsidRPr="00E81D17">
        <w:t xml:space="preserve">aftalen </w:t>
      </w:r>
      <w:r w:rsidRPr="00E81D17">
        <w:t>opstillede krav, kan Sundhedsdatastyrelsen anmode om en redegørelse for forholdene og/eller foretage en inspektion hos den pågældende organisation.</w:t>
      </w:r>
    </w:p>
    <w:p w14:paraId="0CB622E0" w14:textId="77777777" w:rsidR="002E7853" w:rsidRPr="00E81D17" w:rsidRDefault="002E7853" w:rsidP="002E7853">
      <w:pPr>
        <w:spacing w:line="276" w:lineRule="auto"/>
      </w:pPr>
      <w:r w:rsidRPr="00E81D17">
        <w:t xml:space="preserve"> </w:t>
      </w:r>
    </w:p>
    <w:p w14:paraId="4264B2B5" w14:textId="4C6ACC5A" w:rsidR="002E7853" w:rsidRPr="00E81D17" w:rsidRDefault="002E7853" w:rsidP="002E7853">
      <w:pPr>
        <w:spacing w:line="276" w:lineRule="auto"/>
      </w:pPr>
      <w:r w:rsidRPr="00E81D17">
        <w:t xml:space="preserve">Herudover </w:t>
      </w:r>
      <w:r w:rsidR="00567117" w:rsidRPr="00E81D17">
        <w:t xml:space="preserve">kan </w:t>
      </w:r>
      <w:r w:rsidRPr="00E81D17">
        <w:t xml:space="preserve">Sundhedsdatastyrelsen </w:t>
      </w:r>
      <w:r w:rsidR="00567117" w:rsidRPr="00E81D17">
        <w:t>ud fra en risikobaseret tilgang tilføje andre</w:t>
      </w:r>
      <w:r w:rsidRPr="00E81D17">
        <w:t xml:space="preserve"> tilsynstemaer </w:t>
      </w:r>
      <w:r w:rsidR="00567117" w:rsidRPr="00E81D17">
        <w:t>til det årlige tilsyn, hvis det skønnes nødvendigt.</w:t>
      </w:r>
    </w:p>
    <w:p w14:paraId="2C28A099" w14:textId="77777777" w:rsidR="009F03C6" w:rsidRPr="00E81D17" w:rsidRDefault="009F03C6" w:rsidP="002E7853">
      <w:pPr>
        <w:spacing w:line="276" w:lineRule="auto"/>
      </w:pPr>
    </w:p>
    <w:p w14:paraId="2DA5D511" w14:textId="01719213" w:rsidR="002E7853" w:rsidRPr="00E81D17" w:rsidRDefault="002E7853" w:rsidP="002E7853">
      <w:pPr>
        <w:spacing w:line="276" w:lineRule="auto"/>
        <w:rPr>
          <w:rFonts w:cstheme="minorHAnsi"/>
          <w:szCs w:val="22"/>
        </w:rPr>
      </w:pPr>
      <w:r w:rsidRPr="00E81D17">
        <w:rPr>
          <w:rFonts w:cstheme="minorHAnsi"/>
          <w:szCs w:val="22"/>
        </w:rPr>
        <w:t>Tilsynet kan tage form af en skriftlig henvendelse fra Sundhedsdatastyrelsen, hvor den pågældende organisation bliver bedt om at redegøre for deres løsning</w:t>
      </w:r>
      <w:r w:rsidR="009F2E76" w:rsidRPr="00E81D17">
        <w:rPr>
          <w:rFonts w:cstheme="minorHAnsi"/>
          <w:szCs w:val="22"/>
        </w:rPr>
        <w:t>,</w:t>
      </w:r>
      <w:r w:rsidRPr="00E81D17">
        <w:rPr>
          <w:rFonts w:cstheme="minorHAnsi"/>
          <w:szCs w:val="22"/>
        </w:rPr>
        <w:t xml:space="preserve"> og </w:t>
      </w:r>
      <w:r w:rsidR="009F2E76" w:rsidRPr="00E81D17">
        <w:rPr>
          <w:rFonts w:cstheme="minorHAnsi"/>
          <w:szCs w:val="22"/>
        </w:rPr>
        <w:t>for</w:t>
      </w:r>
      <w:r w:rsidR="00567117" w:rsidRPr="00E81D17">
        <w:rPr>
          <w:rFonts w:cstheme="minorHAnsi"/>
          <w:szCs w:val="22"/>
        </w:rPr>
        <w:t>,</w:t>
      </w:r>
      <w:r w:rsidR="009F2E76" w:rsidRPr="00E81D17">
        <w:rPr>
          <w:rFonts w:cstheme="minorHAnsi"/>
          <w:szCs w:val="22"/>
        </w:rPr>
        <w:t xml:space="preserve"> </w:t>
      </w:r>
      <w:r w:rsidRPr="00E81D17">
        <w:rPr>
          <w:rFonts w:cstheme="minorHAnsi"/>
          <w:szCs w:val="22"/>
        </w:rPr>
        <w:t xml:space="preserve">hvordan de lever op til </w:t>
      </w:r>
      <w:r w:rsidR="009F2E76" w:rsidRPr="00E81D17">
        <w:rPr>
          <w:rFonts w:cstheme="minorHAnsi"/>
          <w:szCs w:val="22"/>
        </w:rPr>
        <w:t xml:space="preserve">deres forpligtelser i </w:t>
      </w:r>
      <w:r w:rsidR="00881937" w:rsidRPr="00E81D17">
        <w:rPr>
          <w:rFonts w:cstheme="minorHAnsi"/>
          <w:szCs w:val="22"/>
        </w:rPr>
        <w:t>tilslutningsaftalen</w:t>
      </w:r>
      <w:r w:rsidRPr="00E81D17">
        <w:rPr>
          <w:rFonts w:cstheme="minorHAnsi"/>
          <w:szCs w:val="22"/>
        </w:rPr>
        <w:t xml:space="preserve">. </w:t>
      </w:r>
    </w:p>
    <w:p w14:paraId="5F8EF8AD" w14:textId="77777777" w:rsidR="0097284F" w:rsidRPr="00E81D17" w:rsidRDefault="002E7853" w:rsidP="0097284F">
      <w:pPr>
        <w:pStyle w:val="NormalWeb"/>
        <w:spacing w:line="276" w:lineRule="auto"/>
        <w:jc w:val="both"/>
        <w:rPr>
          <w:rFonts w:asciiTheme="minorHAnsi" w:hAnsiTheme="minorHAnsi" w:cstheme="minorHAnsi"/>
          <w:sz w:val="22"/>
          <w:szCs w:val="22"/>
        </w:rPr>
      </w:pPr>
      <w:r w:rsidRPr="00E81D17">
        <w:rPr>
          <w:rFonts w:asciiTheme="minorHAnsi" w:hAnsiTheme="minorHAnsi" w:cstheme="minorHAnsi"/>
          <w:sz w:val="22"/>
          <w:szCs w:val="22"/>
        </w:rPr>
        <w:t>Tilsynet kan ligeledes tage form af stikprøvekontroller af organisationens brugeradministration</w:t>
      </w:r>
      <w:r w:rsidR="009F2E76" w:rsidRPr="00E81D17">
        <w:rPr>
          <w:rFonts w:asciiTheme="minorHAnsi" w:hAnsiTheme="minorHAnsi" w:cstheme="minorHAnsi"/>
          <w:sz w:val="22"/>
          <w:szCs w:val="22"/>
        </w:rPr>
        <w:t xml:space="preserve"> eller fysisk inspektion hos organisationen</w:t>
      </w:r>
      <w:r w:rsidRPr="00E81D17">
        <w:rPr>
          <w:rFonts w:asciiTheme="minorHAnsi" w:hAnsiTheme="minorHAnsi" w:cstheme="minorHAnsi"/>
          <w:sz w:val="22"/>
          <w:szCs w:val="22"/>
        </w:rPr>
        <w:t>.</w:t>
      </w:r>
    </w:p>
    <w:p w14:paraId="0B6F3C08" w14:textId="6CEF096B" w:rsidR="0097284F" w:rsidRPr="00E81D17" w:rsidRDefault="0097284F" w:rsidP="0097284F">
      <w:pPr>
        <w:pStyle w:val="NormalWeb"/>
        <w:spacing w:line="276" w:lineRule="auto"/>
        <w:jc w:val="both"/>
        <w:rPr>
          <w:rFonts w:ascii="Calibri" w:hAnsi="Calibri" w:cs="Calibri"/>
          <w:sz w:val="22"/>
          <w:szCs w:val="22"/>
        </w:rPr>
      </w:pPr>
      <w:r w:rsidRPr="00E81D17">
        <w:rPr>
          <w:rFonts w:ascii="Calibri" w:hAnsi="Calibri" w:cs="Calibri"/>
          <w:sz w:val="22"/>
          <w:szCs w:val="22"/>
        </w:rPr>
        <w:t>Tilsynstemaer kunne inkludere, men er ikke begrænset til håndtering af adgangsbilletter, sessionshåndtering, konteksthåndtering, roller, rettigheder og lignende.</w:t>
      </w:r>
    </w:p>
    <w:p w14:paraId="4DEBAB97" w14:textId="4D1339C1" w:rsidR="002E7853" w:rsidRPr="00E81D17" w:rsidRDefault="002E7853" w:rsidP="002E7853">
      <w:pPr>
        <w:spacing w:line="276" w:lineRule="auto"/>
      </w:pPr>
    </w:p>
    <w:p w14:paraId="6522A575" w14:textId="77777777" w:rsidR="002E7853" w:rsidRPr="00E81D17" w:rsidRDefault="009F03C6" w:rsidP="002E7853">
      <w:pPr>
        <w:pStyle w:val="Overskrift2"/>
      </w:pPr>
      <w:r w:rsidRPr="00E81D17">
        <w:t>E</w:t>
      </w:r>
      <w:r w:rsidR="002E7853" w:rsidRPr="00E81D17">
        <w:t xml:space="preserve">tablering af </w:t>
      </w:r>
      <w:r w:rsidRPr="00E81D17">
        <w:t xml:space="preserve">central </w:t>
      </w:r>
      <w:r w:rsidR="002E7853" w:rsidRPr="00E81D17">
        <w:t xml:space="preserve">trust </w:t>
      </w:r>
      <w:r w:rsidRPr="00E81D17">
        <w:t xml:space="preserve">i SEB </w:t>
      </w:r>
      <w:r w:rsidR="002E7853" w:rsidRPr="00E81D17">
        <w:t xml:space="preserve">hos eksisterende anvendere af </w:t>
      </w:r>
      <w:r w:rsidRPr="00E81D17">
        <w:t>trustløsninger</w:t>
      </w:r>
    </w:p>
    <w:p w14:paraId="05FF6761" w14:textId="51FB78F4" w:rsidR="00E81D17" w:rsidRPr="00E81D17" w:rsidRDefault="00423FE0" w:rsidP="002E7853">
      <w:pPr>
        <w:spacing w:line="276" w:lineRule="auto"/>
      </w:pPr>
      <w:r w:rsidRPr="00E81D17">
        <w:t>Serviceaftalen kan downloades sammen med denne vejledning og de relevante bilag fra NSPOP. Når</w:t>
      </w:r>
      <w:r w:rsidR="00007D29">
        <w:t xml:space="preserve"> </w:t>
      </w:r>
      <w:r w:rsidRPr="00E81D17">
        <w:t>s</w:t>
      </w:r>
      <w:r w:rsidR="00CA35EB" w:rsidRPr="00E81D17">
        <w:t xml:space="preserve">erviceaftalen </w:t>
      </w:r>
      <w:r w:rsidRPr="00E81D17">
        <w:t xml:space="preserve">er </w:t>
      </w:r>
      <w:r w:rsidR="002E7853" w:rsidRPr="00E81D17">
        <w:t>udfyld</w:t>
      </w:r>
      <w:r w:rsidRPr="00E81D17">
        <w:t>t og</w:t>
      </w:r>
      <w:r w:rsidR="009F03C6" w:rsidRPr="00E81D17">
        <w:t xml:space="preserve"> underskr</w:t>
      </w:r>
      <w:r w:rsidRPr="00E81D17">
        <w:t>evet, kan den fremsendes til nspop.dk (https://www.nspop.dk/display/resources/Supporthenvendelse)</w:t>
      </w:r>
      <w:r w:rsidR="002E7853" w:rsidRPr="00E81D17">
        <w:t xml:space="preserve"> inden</w:t>
      </w:r>
      <w:r w:rsidR="00D76D8F">
        <w:t xml:space="preserve"> for en frist på</w:t>
      </w:r>
      <w:r w:rsidR="002E7853" w:rsidRPr="00E81D17">
        <w:t xml:space="preserve"> 2 måneder. </w:t>
      </w:r>
      <w:r w:rsidR="00E81D17" w:rsidRPr="00E81D17">
        <w:t>Når aftalen er godkendt, sendes en kvittering retur</w:t>
      </w:r>
      <w:r w:rsidR="002E7853" w:rsidRPr="00E81D17">
        <w:t xml:space="preserve">. </w:t>
      </w:r>
    </w:p>
    <w:p w14:paraId="6DA9D4DC" w14:textId="77777777" w:rsidR="00E81D17" w:rsidRPr="00E81D17" w:rsidRDefault="00E81D17" w:rsidP="002E7853">
      <w:pPr>
        <w:spacing w:line="276" w:lineRule="auto"/>
      </w:pPr>
    </w:p>
    <w:p w14:paraId="7D325F07" w14:textId="75DB005D" w:rsidR="002E7853" w:rsidRPr="00E81D17" w:rsidRDefault="00567117" w:rsidP="002E7853">
      <w:pPr>
        <w:spacing w:line="276" w:lineRule="auto"/>
      </w:pPr>
      <w:r w:rsidRPr="00E81D17">
        <w:t>Hvis ikke aftalen er modtaget inden for fristen, lukkes adgangen til services, indtil aftalen er godkendt</w:t>
      </w:r>
      <w:r w:rsidR="00107AC2" w:rsidRPr="00E81D17">
        <w:t>.</w:t>
      </w:r>
    </w:p>
    <w:p w14:paraId="10749478" w14:textId="77777777" w:rsidR="002E7853" w:rsidRPr="00E81D17" w:rsidRDefault="002E7853" w:rsidP="002E7853">
      <w:pPr>
        <w:pStyle w:val="Overskrift2"/>
      </w:pPr>
      <w:r w:rsidRPr="00E81D17">
        <w:t xml:space="preserve">Etablering af </w:t>
      </w:r>
      <w:r w:rsidR="009F03C6" w:rsidRPr="00E81D17">
        <w:t xml:space="preserve">central </w:t>
      </w:r>
      <w:r w:rsidRPr="00E81D17">
        <w:t xml:space="preserve">trust </w:t>
      </w:r>
      <w:r w:rsidR="009F03C6" w:rsidRPr="00E81D17">
        <w:t xml:space="preserve">i SEB </w:t>
      </w:r>
      <w:r w:rsidRPr="00E81D17">
        <w:t>hos nye aktører</w:t>
      </w:r>
    </w:p>
    <w:p w14:paraId="696EDD05" w14:textId="6BA6640F" w:rsidR="001B1368" w:rsidRPr="00E81D17" w:rsidRDefault="002E7853" w:rsidP="002E7853">
      <w:pPr>
        <w:spacing w:line="276" w:lineRule="auto"/>
      </w:pPr>
      <w:r w:rsidRPr="00E81D17">
        <w:t xml:space="preserve">De organisationer, som ikke allerede gør brug </w:t>
      </w:r>
      <w:r w:rsidR="009F03C6" w:rsidRPr="00E81D17">
        <w:t>af en trustløsning</w:t>
      </w:r>
      <w:r w:rsidRPr="00E81D17">
        <w:t xml:space="preserve">, </w:t>
      </w:r>
      <w:r w:rsidR="009F03C6" w:rsidRPr="00E81D17">
        <w:t xml:space="preserve">kan </w:t>
      </w:r>
      <w:r w:rsidRPr="00E81D17">
        <w:t>søge</w:t>
      </w:r>
      <w:r w:rsidR="009F03C6" w:rsidRPr="00E81D17">
        <w:t xml:space="preserve"> herom</w:t>
      </w:r>
      <w:r w:rsidRPr="00E81D17">
        <w:t xml:space="preserve"> ved at indsende en </w:t>
      </w:r>
      <w:r w:rsidR="009F03C6" w:rsidRPr="00E81D17">
        <w:t xml:space="preserve">underskrevet </w:t>
      </w:r>
      <w:r w:rsidR="00E81D17" w:rsidRPr="00E81D17">
        <w:t>serviceaftale</w:t>
      </w:r>
      <w:r w:rsidRPr="00E81D17">
        <w:t xml:space="preserve">, som kan downloades fra </w:t>
      </w:r>
      <w:r w:rsidR="00254488" w:rsidRPr="00E81D17">
        <w:t>NSPOP</w:t>
      </w:r>
      <w:r w:rsidRPr="00E81D17">
        <w:t xml:space="preserve"> og sendes til</w:t>
      </w:r>
      <w:r w:rsidR="002C4ED5" w:rsidRPr="00E81D17">
        <w:t xml:space="preserve"> </w:t>
      </w:r>
      <w:hyperlink r:id="rId11" w:history="1">
        <w:r w:rsidR="001B1368" w:rsidRPr="00E81D17">
          <w:rPr>
            <w:rStyle w:val="Hyperlink"/>
          </w:rPr>
          <w:t>https://www.nspop.dk/display/resources/Supporthenvendelse</w:t>
        </w:r>
      </w:hyperlink>
    </w:p>
    <w:p w14:paraId="63707C0F" w14:textId="375C0ACC" w:rsidR="002E7853" w:rsidRPr="00E81D17" w:rsidRDefault="002E7853" w:rsidP="002E7853">
      <w:pPr>
        <w:spacing w:line="276" w:lineRule="auto"/>
      </w:pPr>
      <w:r w:rsidRPr="00E81D17">
        <w:t xml:space="preserve">Herefter godkender Sundhedsdatastyrelsen </w:t>
      </w:r>
      <w:r w:rsidR="009F03C6" w:rsidRPr="00E81D17">
        <w:t>aftalen</w:t>
      </w:r>
      <w:r w:rsidRPr="00E81D17">
        <w:t xml:space="preserve"> og sørger for</w:t>
      </w:r>
      <w:r w:rsidR="009F03C6" w:rsidRPr="00E81D17">
        <w:t>,</w:t>
      </w:r>
      <w:r w:rsidRPr="00E81D17">
        <w:t xml:space="preserve"> at organisationen får adgang til SEB. Sundhedsdatastyrelsen indføjer den nye organisation med kontaktpersoner i sit kartotek over SEB-brugere. </w:t>
      </w:r>
    </w:p>
    <w:p w14:paraId="6D543BB0" w14:textId="77777777" w:rsidR="009F03C6" w:rsidRPr="00E81D17" w:rsidRDefault="009F03C6" w:rsidP="009F03C6">
      <w:pPr>
        <w:pStyle w:val="Overskrift2"/>
      </w:pPr>
      <w:r w:rsidRPr="00E81D17">
        <w:t>Etablering af decentral trust hos nye aktører</w:t>
      </w:r>
    </w:p>
    <w:p w14:paraId="5382D2E3" w14:textId="264866E1" w:rsidR="009F03C6" w:rsidRPr="00E81D17" w:rsidRDefault="009F03C6" w:rsidP="009F03C6">
      <w:r w:rsidRPr="00E81D17">
        <w:t xml:space="preserve">Decentrale trustløsninger kan kun etableres </w:t>
      </w:r>
      <w:r w:rsidR="00567117" w:rsidRPr="00E81D17">
        <w:t>efter en konkret forhandling</w:t>
      </w:r>
      <w:r w:rsidRPr="00E81D17">
        <w:t xml:space="preserve"> mellem de lokale identitetsudbydere og Sundhedsdatastyrelsen.</w:t>
      </w:r>
    </w:p>
    <w:p w14:paraId="5CE1235B" w14:textId="77777777" w:rsidR="002E7853" w:rsidRDefault="002E7853" w:rsidP="002E7853">
      <w:pPr>
        <w:pStyle w:val="Overskrift2"/>
        <w:spacing w:line="276" w:lineRule="auto"/>
        <w:jc w:val="both"/>
      </w:pPr>
      <w:r w:rsidRPr="00E81D17">
        <w:t>Årshjul</w:t>
      </w:r>
    </w:p>
    <w:p w14:paraId="4416528B" w14:textId="57ABBC5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254488">
        <w:t>serviceaftalen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2"/>
      <w:footerReference w:type="default" r:id="rId13"/>
      <w:headerReference w:type="first" r:id="rId14"/>
      <w:footerReference w:type="first" r:id="rId15"/>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4E2B2C" w14:textId="77777777" w:rsidR="00FC469E" w:rsidRDefault="00FC469E" w:rsidP="00354FC0">
      <w:r>
        <w:separator/>
      </w:r>
    </w:p>
  </w:endnote>
  <w:endnote w:type="continuationSeparator" w:id="0">
    <w:p w14:paraId="5031A626" w14:textId="77777777" w:rsidR="00FC469E" w:rsidRDefault="00FC469E"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09E25D3B"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70832EA4"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429B03" w14:textId="77777777" w:rsidR="00FC469E" w:rsidRDefault="00FC469E" w:rsidP="00354FC0">
      <w:r>
        <w:separator/>
      </w:r>
    </w:p>
  </w:footnote>
  <w:footnote w:type="continuationSeparator" w:id="0">
    <w:p w14:paraId="53CABFCF" w14:textId="77777777" w:rsidR="00FC469E" w:rsidRDefault="00FC469E"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3" type="#_x0000_t75" style="width:38.1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57E1339"/>
    <w:multiLevelType w:val="multilevel"/>
    <w:tmpl w:val="50704D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8"/>
  </w:num>
  <w:num w:numId="2">
    <w:abstractNumId w:val="14"/>
  </w:num>
  <w:num w:numId="3">
    <w:abstractNumId w:val="15"/>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7"/>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3"/>
  </w:num>
  <w:num w:numId="23">
    <w:abstractNumId w:val="16"/>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853"/>
    <w:rsid w:val="00007D29"/>
    <w:rsid w:val="00013E37"/>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D63E4"/>
    <w:rsid w:val="000E799A"/>
    <w:rsid w:val="00104A40"/>
    <w:rsid w:val="00106CA1"/>
    <w:rsid w:val="001078CB"/>
    <w:rsid w:val="00107AC2"/>
    <w:rsid w:val="00120342"/>
    <w:rsid w:val="001203AB"/>
    <w:rsid w:val="0012417E"/>
    <w:rsid w:val="00131D19"/>
    <w:rsid w:val="00142EED"/>
    <w:rsid w:val="00146EF1"/>
    <w:rsid w:val="00154E9A"/>
    <w:rsid w:val="00173394"/>
    <w:rsid w:val="00176440"/>
    <w:rsid w:val="001B1368"/>
    <w:rsid w:val="001B18CC"/>
    <w:rsid w:val="001C0A16"/>
    <w:rsid w:val="001C32A9"/>
    <w:rsid w:val="001C548E"/>
    <w:rsid w:val="001C774A"/>
    <w:rsid w:val="001E10AE"/>
    <w:rsid w:val="001E1718"/>
    <w:rsid w:val="001E3122"/>
    <w:rsid w:val="001E6EAD"/>
    <w:rsid w:val="001E7AD4"/>
    <w:rsid w:val="001F22AF"/>
    <w:rsid w:val="00215541"/>
    <w:rsid w:val="0022583E"/>
    <w:rsid w:val="002359AB"/>
    <w:rsid w:val="002411D4"/>
    <w:rsid w:val="00241547"/>
    <w:rsid w:val="00245DAC"/>
    <w:rsid w:val="00253686"/>
    <w:rsid w:val="00253DF0"/>
    <w:rsid w:val="00254488"/>
    <w:rsid w:val="0027260D"/>
    <w:rsid w:val="00275486"/>
    <w:rsid w:val="00276D16"/>
    <w:rsid w:val="0028256F"/>
    <w:rsid w:val="00292640"/>
    <w:rsid w:val="002A15D0"/>
    <w:rsid w:val="002A4833"/>
    <w:rsid w:val="002B13F3"/>
    <w:rsid w:val="002B1E09"/>
    <w:rsid w:val="002B32A2"/>
    <w:rsid w:val="002B7DB1"/>
    <w:rsid w:val="002C4C6F"/>
    <w:rsid w:val="002C4ED5"/>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35A1"/>
    <w:rsid w:val="0038455F"/>
    <w:rsid w:val="00395046"/>
    <w:rsid w:val="003964F8"/>
    <w:rsid w:val="003A413D"/>
    <w:rsid w:val="003B252E"/>
    <w:rsid w:val="003B3470"/>
    <w:rsid w:val="003B44D5"/>
    <w:rsid w:val="003B5C9E"/>
    <w:rsid w:val="003D678B"/>
    <w:rsid w:val="003D76FA"/>
    <w:rsid w:val="003E12D6"/>
    <w:rsid w:val="003E21FD"/>
    <w:rsid w:val="004019BF"/>
    <w:rsid w:val="00416A97"/>
    <w:rsid w:val="00420F5F"/>
    <w:rsid w:val="004211F4"/>
    <w:rsid w:val="00421A2B"/>
    <w:rsid w:val="00423FE0"/>
    <w:rsid w:val="00425FAA"/>
    <w:rsid w:val="004260A0"/>
    <w:rsid w:val="00436BEA"/>
    <w:rsid w:val="00437ACB"/>
    <w:rsid w:val="004412A9"/>
    <w:rsid w:val="00442578"/>
    <w:rsid w:val="00444286"/>
    <w:rsid w:val="00452664"/>
    <w:rsid w:val="004602B0"/>
    <w:rsid w:val="004608CC"/>
    <w:rsid w:val="00461747"/>
    <w:rsid w:val="0046235B"/>
    <w:rsid w:val="00463484"/>
    <w:rsid w:val="00485A70"/>
    <w:rsid w:val="0049638E"/>
    <w:rsid w:val="004A00A4"/>
    <w:rsid w:val="004A3E24"/>
    <w:rsid w:val="004A4F7A"/>
    <w:rsid w:val="004A5891"/>
    <w:rsid w:val="004B1135"/>
    <w:rsid w:val="004B52A9"/>
    <w:rsid w:val="004C379B"/>
    <w:rsid w:val="004C5CD0"/>
    <w:rsid w:val="004D06DE"/>
    <w:rsid w:val="004D468A"/>
    <w:rsid w:val="004E38B5"/>
    <w:rsid w:val="004E41DE"/>
    <w:rsid w:val="004E49C3"/>
    <w:rsid w:val="004E5937"/>
    <w:rsid w:val="004F297B"/>
    <w:rsid w:val="00502148"/>
    <w:rsid w:val="00514DAD"/>
    <w:rsid w:val="00517B5D"/>
    <w:rsid w:val="0052115A"/>
    <w:rsid w:val="0052603E"/>
    <w:rsid w:val="0053052F"/>
    <w:rsid w:val="005309A3"/>
    <w:rsid w:val="005343D6"/>
    <w:rsid w:val="0053674D"/>
    <w:rsid w:val="00537364"/>
    <w:rsid w:val="00545FA6"/>
    <w:rsid w:val="005461F5"/>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11CD"/>
    <w:rsid w:val="005B7EB0"/>
    <w:rsid w:val="005D6E3A"/>
    <w:rsid w:val="005E1F18"/>
    <w:rsid w:val="005E20A1"/>
    <w:rsid w:val="005F09CA"/>
    <w:rsid w:val="005F59B7"/>
    <w:rsid w:val="005F71DC"/>
    <w:rsid w:val="0060139C"/>
    <w:rsid w:val="00605F13"/>
    <w:rsid w:val="00617177"/>
    <w:rsid w:val="006235D8"/>
    <w:rsid w:val="00634169"/>
    <w:rsid w:val="00641BE0"/>
    <w:rsid w:val="00645DE2"/>
    <w:rsid w:val="00646F5A"/>
    <w:rsid w:val="00647A44"/>
    <w:rsid w:val="0065214A"/>
    <w:rsid w:val="006565D2"/>
    <w:rsid w:val="006754BE"/>
    <w:rsid w:val="00675E53"/>
    <w:rsid w:val="006A5FAB"/>
    <w:rsid w:val="006B369B"/>
    <w:rsid w:val="006C32A1"/>
    <w:rsid w:val="006C43F0"/>
    <w:rsid w:val="006C5035"/>
    <w:rsid w:val="006C5834"/>
    <w:rsid w:val="006D38F4"/>
    <w:rsid w:val="006D49B6"/>
    <w:rsid w:val="006E5753"/>
    <w:rsid w:val="006F7898"/>
    <w:rsid w:val="00701009"/>
    <w:rsid w:val="007151BE"/>
    <w:rsid w:val="00732AA6"/>
    <w:rsid w:val="0074230D"/>
    <w:rsid w:val="007423C7"/>
    <w:rsid w:val="00744BAC"/>
    <w:rsid w:val="0074618A"/>
    <w:rsid w:val="00750378"/>
    <w:rsid w:val="00754125"/>
    <w:rsid w:val="00754EEB"/>
    <w:rsid w:val="0077158D"/>
    <w:rsid w:val="00775918"/>
    <w:rsid w:val="007825FE"/>
    <w:rsid w:val="00787F05"/>
    <w:rsid w:val="00792909"/>
    <w:rsid w:val="00794EBC"/>
    <w:rsid w:val="0079668A"/>
    <w:rsid w:val="007974A9"/>
    <w:rsid w:val="007A500C"/>
    <w:rsid w:val="007B0359"/>
    <w:rsid w:val="007B18E6"/>
    <w:rsid w:val="007B765B"/>
    <w:rsid w:val="007B7765"/>
    <w:rsid w:val="007C12F6"/>
    <w:rsid w:val="007C3F93"/>
    <w:rsid w:val="007D54FD"/>
    <w:rsid w:val="007D55B7"/>
    <w:rsid w:val="007D6EB3"/>
    <w:rsid w:val="007E51DB"/>
    <w:rsid w:val="007F1627"/>
    <w:rsid w:val="007F1925"/>
    <w:rsid w:val="007F57DB"/>
    <w:rsid w:val="00800942"/>
    <w:rsid w:val="00800FA8"/>
    <w:rsid w:val="008062EA"/>
    <w:rsid w:val="00806BFD"/>
    <w:rsid w:val="00817B61"/>
    <w:rsid w:val="00822143"/>
    <w:rsid w:val="00824A8D"/>
    <w:rsid w:val="008356ED"/>
    <w:rsid w:val="00863862"/>
    <w:rsid w:val="008643BF"/>
    <w:rsid w:val="00866910"/>
    <w:rsid w:val="00867583"/>
    <w:rsid w:val="00874FF1"/>
    <w:rsid w:val="00881937"/>
    <w:rsid w:val="008857BB"/>
    <w:rsid w:val="00891304"/>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04BB"/>
    <w:rsid w:val="0094158D"/>
    <w:rsid w:val="00944F67"/>
    <w:rsid w:val="00950F4A"/>
    <w:rsid w:val="00952494"/>
    <w:rsid w:val="00954E7C"/>
    <w:rsid w:val="009610A2"/>
    <w:rsid w:val="0097284F"/>
    <w:rsid w:val="00972BB0"/>
    <w:rsid w:val="00974516"/>
    <w:rsid w:val="009754DC"/>
    <w:rsid w:val="00981568"/>
    <w:rsid w:val="009900F1"/>
    <w:rsid w:val="00992351"/>
    <w:rsid w:val="0099325D"/>
    <w:rsid w:val="009935D1"/>
    <w:rsid w:val="00997DBC"/>
    <w:rsid w:val="009A0B66"/>
    <w:rsid w:val="009B0C91"/>
    <w:rsid w:val="009B2E5F"/>
    <w:rsid w:val="009C0992"/>
    <w:rsid w:val="009D248F"/>
    <w:rsid w:val="009E0C98"/>
    <w:rsid w:val="009F03C6"/>
    <w:rsid w:val="009F0E89"/>
    <w:rsid w:val="009F17C1"/>
    <w:rsid w:val="009F2E76"/>
    <w:rsid w:val="009F2E88"/>
    <w:rsid w:val="009F5D00"/>
    <w:rsid w:val="009F7DD0"/>
    <w:rsid w:val="00A04460"/>
    <w:rsid w:val="00A07CAF"/>
    <w:rsid w:val="00A12C08"/>
    <w:rsid w:val="00A157D0"/>
    <w:rsid w:val="00A21999"/>
    <w:rsid w:val="00A23264"/>
    <w:rsid w:val="00A25B34"/>
    <w:rsid w:val="00A31A51"/>
    <w:rsid w:val="00A43A58"/>
    <w:rsid w:val="00A607EA"/>
    <w:rsid w:val="00A6157D"/>
    <w:rsid w:val="00A61A3E"/>
    <w:rsid w:val="00A6298D"/>
    <w:rsid w:val="00A714A1"/>
    <w:rsid w:val="00A90605"/>
    <w:rsid w:val="00A9097C"/>
    <w:rsid w:val="00A95627"/>
    <w:rsid w:val="00AA46A8"/>
    <w:rsid w:val="00AB31B0"/>
    <w:rsid w:val="00AC03AA"/>
    <w:rsid w:val="00AC6101"/>
    <w:rsid w:val="00AC684A"/>
    <w:rsid w:val="00AC730B"/>
    <w:rsid w:val="00AD0A11"/>
    <w:rsid w:val="00AD63D6"/>
    <w:rsid w:val="00AE6C3A"/>
    <w:rsid w:val="00AF55A8"/>
    <w:rsid w:val="00AF5F46"/>
    <w:rsid w:val="00B0564B"/>
    <w:rsid w:val="00B06ED3"/>
    <w:rsid w:val="00B233C4"/>
    <w:rsid w:val="00B30EC4"/>
    <w:rsid w:val="00B37DB5"/>
    <w:rsid w:val="00B401BA"/>
    <w:rsid w:val="00B427C9"/>
    <w:rsid w:val="00B43FD4"/>
    <w:rsid w:val="00B4789E"/>
    <w:rsid w:val="00B52433"/>
    <w:rsid w:val="00B55AFF"/>
    <w:rsid w:val="00B664BE"/>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1582F"/>
    <w:rsid w:val="00C16A5D"/>
    <w:rsid w:val="00C21431"/>
    <w:rsid w:val="00C226B2"/>
    <w:rsid w:val="00C26CAD"/>
    <w:rsid w:val="00C27382"/>
    <w:rsid w:val="00C33AEC"/>
    <w:rsid w:val="00C3609E"/>
    <w:rsid w:val="00C365BC"/>
    <w:rsid w:val="00C36A54"/>
    <w:rsid w:val="00C374AD"/>
    <w:rsid w:val="00C44397"/>
    <w:rsid w:val="00C45229"/>
    <w:rsid w:val="00C56152"/>
    <w:rsid w:val="00C64793"/>
    <w:rsid w:val="00C67322"/>
    <w:rsid w:val="00C7387A"/>
    <w:rsid w:val="00C767E6"/>
    <w:rsid w:val="00C92843"/>
    <w:rsid w:val="00CA35EB"/>
    <w:rsid w:val="00CA37DE"/>
    <w:rsid w:val="00CA53CB"/>
    <w:rsid w:val="00CB2EAC"/>
    <w:rsid w:val="00CC1FA7"/>
    <w:rsid w:val="00CC3117"/>
    <w:rsid w:val="00CC38A7"/>
    <w:rsid w:val="00CD29FD"/>
    <w:rsid w:val="00CD6EF6"/>
    <w:rsid w:val="00CE01EF"/>
    <w:rsid w:val="00CF2376"/>
    <w:rsid w:val="00CF5DF3"/>
    <w:rsid w:val="00D03271"/>
    <w:rsid w:val="00D11495"/>
    <w:rsid w:val="00D12502"/>
    <w:rsid w:val="00D15D76"/>
    <w:rsid w:val="00D261F4"/>
    <w:rsid w:val="00D262FF"/>
    <w:rsid w:val="00D263B5"/>
    <w:rsid w:val="00D306E6"/>
    <w:rsid w:val="00D30E40"/>
    <w:rsid w:val="00D32B52"/>
    <w:rsid w:val="00D344D2"/>
    <w:rsid w:val="00D35420"/>
    <w:rsid w:val="00D35CC4"/>
    <w:rsid w:val="00D4065B"/>
    <w:rsid w:val="00D44BC6"/>
    <w:rsid w:val="00D45E1B"/>
    <w:rsid w:val="00D45FCB"/>
    <w:rsid w:val="00D50FB4"/>
    <w:rsid w:val="00D528A6"/>
    <w:rsid w:val="00D561DB"/>
    <w:rsid w:val="00D56AE3"/>
    <w:rsid w:val="00D65836"/>
    <w:rsid w:val="00D73A79"/>
    <w:rsid w:val="00D76D8F"/>
    <w:rsid w:val="00D8095C"/>
    <w:rsid w:val="00D9112D"/>
    <w:rsid w:val="00DA089C"/>
    <w:rsid w:val="00DA1625"/>
    <w:rsid w:val="00DA1CFC"/>
    <w:rsid w:val="00DB3639"/>
    <w:rsid w:val="00DB6672"/>
    <w:rsid w:val="00DC2324"/>
    <w:rsid w:val="00DC3D12"/>
    <w:rsid w:val="00DC4AE1"/>
    <w:rsid w:val="00DC7D7D"/>
    <w:rsid w:val="00DF1CBE"/>
    <w:rsid w:val="00DF7D8C"/>
    <w:rsid w:val="00E21FCE"/>
    <w:rsid w:val="00E23D0B"/>
    <w:rsid w:val="00E3108E"/>
    <w:rsid w:val="00E35B4E"/>
    <w:rsid w:val="00E3728E"/>
    <w:rsid w:val="00E511EB"/>
    <w:rsid w:val="00E54773"/>
    <w:rsid w:val="00E645F8"/>
    <w:rsid w:val="00E67583"/>
    <w:rsid w:val="00E756AA"/>
    <w:rsid w:val="00E8094E"/>
    <w:rsid w:val="00E81D17"/>
    <w:rsid w:val="00E8295B"/>
    <w:rsid w:val="00E83934"/>
    <w:rsid w:val="00E869A6"/>
    <w:rsid w:val="00E95D29"/>
    <w:rsid w:val="00EA6D88"/>
    <w:rsid w:val="00EB29D2"/>
    <w:rsid w:val="00EB38A2"/>
    <w:rsid w:val="00EB6342"/>
    <w:rsid w:val="00EB660C"/>
    <w:rsid w:val="00EB767E"/>
    <w:rsid w:val="00EC010E"/>
    <w:rsid w:val="00EC5109"/>
    <w:rsid w:val="00EE02CE"/>
    <w:rsid w:val="00EE3253"/>
    <w:rsid w:val="00EE40B0"/>
    <w:rsid w:val="00EE7935"/>
    <w:rsid w:val="00EF4A1B"/>
    <w:rsid w:val="00EF6A79"/>
    <w:rsid w:val="00F06364"/>
    <w:rsid w:val="00F06ED0"/>
    <w:rsid w:val="00F14AD6"/>
    <w:rsid w:val="00F14EE3"/>
    <w:rsid w:val="00F16F3D"/>
    <w:rsid w:val="00F31FDF"/>
    <w:rsid w:val="00F35B06"/>
    <w:rsid w:val="00F41248"/>
    <w:rsid w:val="00F41C4A"/>
    <w:rsid w:val="00F57AB0"/>
    <w:rsid w:val="00F647FD"/>
    <w:rsid w:val="00F700A0"/>
    <w:rsid w:val="00F74A87"/>
    <w:rsid w:val="00F804EE"/>
    <w:rsid w:val="00F814B4"/>
    <w:rsid w:val="00F81503"/>
    <w:rsid w:val="00F85F97"/>
    <w:rsid w:val="00F959D3"/>
    <w:rsid w:val="00FA7933"/>
    <w:rsid w:val="00FB1D59"/>
    <w:rsid w:val="00FB58AD"/>
    <w:rsid w:val="00FB5F3A"/>
    <w:rsid w:val="00FC04E6"/>
    <w:rsid w:val="00FC469E"/>
    <w:rsid w:val="00FC78E0"/>
    <w:rsid w:val="00FD27A9"/>
    <w:rsid w:val="00FD70C3"/>
    <w:rsid w:val="00FD7776"/>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B43FD4"/>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 w:type="character" w:customStyle="1" w:styleId="Ulstomtale1">
    <w:name w:val="Uløst omtale1"/>
    <w:basedOn w:val="Standardskrifttypeiafsnit"/>
    <w:uiPriority w:val="99"/>
    <w:semiHidden/>
    <w:unhideWhenUsed/>
    <w:rsid w:val="001B1368"/>
    <w:rPr>
      <w:color w:val="605E5C"/>
      <w:shd w:val="clear" w:color="auto" w:fill="E1DFDD"/>
    </w:rPr>
  </w:style>
  <w:style w:type="paragraph" w:styleId="NormalWeb">
    <w:name w:val="Normal (Web)"/>
    <w:basedOn w:val="Normal"/>
    <w:uiPriority w:val="99"/>
    <w:unhideWhenUsed/>
    <w:rsid w:val="00B664BE"/>
    <w:pPr>
      <w:spacing w:before="100" w:beforeAutospacing="1" w:after="100" w:afterAutospacing="1" w:line="240" w:lineRule="auto"/>
      <w:jc w:val="left"/>
    </w:pPr>
    <w:rPr>
      <w:rFonts w:ascii="Times New Roman" w:eastAsiaTheme="minorEastAsia" w:hAnsi="Times New Roman"/>
      <w:sz w:val="24"/>
    </w:rPr>
  </w:style>
  <w:style w:type="character" w:styleId="Ulstomtale">
    <w:name w:val="Unresolved Mention"/>
    <w:basedOn w:val="Standardskrifttypeiafsnit"/>
    <w:uiPriority w:val="99"/>
    <w:semiHidden/>
    <w:unhideWhenUsed/>
    <w:rsid w:val="004B5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pop.dk/display/Web3/Databehandling+og+Trus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pop.dk/display/resources/Supporthenvendels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igst.dk/it-loesninger/nemlog-in/det-kommende-nemlog-in/vejledninger-og-standarder/nsis-standarden/" TargetMode="External"/><Relationship Id="rId4" Type="http://schemas.openxmlformats.org/officeDocument/2006/relationships/settings" Target="settings.xml"/><Relationship Id="rId9" Type="http://schemas.openxmlformats.org/officeDocument/2006/relationships/hyperlink" Target="https://www.nspop.dk/display/Web3/Databehandling+og+Trust"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CCAFE-5105-4C85-870C-D08861980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16</TotalTime>
  <Pages>6</Pages>
  <Words>1675</Words>
  <Characters>10221</Characters>
  <Application>Microsoft Office Word</Application>
  <DocSecurity>0</DocSecurity>
  <Lines>85</Lines>
  <Paragraphs>23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9</cp:revision>
  <cp:lastPrinted>2022-01-07T12:15:00Z</cp:lastPrinted>
  <dcterms:created xsi:type="dcterms:W3CDTF">2022-03-03T08:01:00Z</dcterms:created>
  <dcterms:modified xsi:type="dcterms:W3CDTF">2022-03-17T10:44:00Z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