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2D25B95D"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69966A84" w14:textId="77777777" w:rsidTr="00954E7C">
              <w:tc>
                <w:tcPr>
                  <w:tcW w:w="2200" w:type="dxa"/>
                </w:tcPr>
                <w:p w14:paraId="3DC27F32" w14:textId="05139A20" w:rsidR="00954E7C" w:rsidRDefault="00794EBC" w:rsidP="00E81D17">
                  <w:pPr>
                    <w:pStyle w:val="Afsenderadresse"/>
                  </w:pPr>
                  <w:r>
                    <w:t>29.1</w:t>
                  </w:r>
                  <w:r w:rsidR="00E81D17">
                    <w:t>2</w:t>
                  </w:r>
                  <w:r w:rsidR="00BA5363">
                    <w:t>.2021</w:t>
                  </w:r>
                </w:p>
              </w:tc>
            </w:tr>
            <w:tr w:rsidR="00954E7C" w14:paraId="5C06DDB6" w14:textId="77777777" w:rsidTr="00954E7C">
              <w:tc>
                <w:tcPr>
                  <w:tcW w:w="2200" w:type="dxa"/>
                </w:tcPr>
                <w:p w14:paraId="4A81437D" w14:textId="77777777" w:rsidR="0028256F" w:rsidRDefault="009F03C6" w:rsidP="005726B0">
                  <w:pPr>
                    <w:pStyle w:val="Afsenderadresse"/>
                  </w:pPr>
                  <w:bookmarkStart w:id="0" w:name="UnderskriverAfdeling" w:colFirst="0" w:colLast="0"/>
                  <w:proofErr w:type="spellStart"/>
                  <w:r>
                    <w:t>Cyber</w:t>
                  </w:r>
                  <w:proofErr w:type="spellEnd"/>
                  <w:r>
                    <w:t xml:space="preserve">- og </w:t>
                  </w:r>
                  <w:proofErr w:type="spellStart"/>
                  <w:r>
                    <w:t>informationssikkerhed</w:t>
                  </w:r>
                  <w:proofErr w:type="spellEnd"/>
                </w:p>
              </w:tc>
            </w:tr>
            <w:tr w:rsidR="00954E7C" w14:paraId="26130C56" w14:textId="77777777" w:rsidTr="00954E7C">
              <w:tc>
                <w:tcPr>
                  <w:tcW w:w="2200" w:type="dxa"/>
                </w:tcPr>
                <w:p w14:paraId="604FD120" w14:textId="77777777" w:rsidR="00954E7C" w:rsidRPr="00E81D17" w:rsidRDefault="002E7853" w:rsidP="00073557">
                  <w:pPr>
                    <w:pStyle w:val="Initialer"/>
                  </w:pPr>
                  <w:bookmarkStart w:id="1" w:name="UnderskriverInitialer" w:colFirst="0" w:colLast="0"/>
                  <w:bookmarkEnd w:id="0"/>
                  <w:r w:rsidRPr="00E81D17">
                    <w:t>PIHJ</w:t>
                  </w:r>
                </w:p>
                <w:p w14:paraId="0E747E04" w14:textId="534349EF" w:rsidR="003B3470" w:rsidRDefault="0094158D" w:rsidP="00073557">
                  <w:pPr>
                    <w:pStyle w:val="Initialer"/>
                  </w:pPr>
                  <w:proofErr w:type="spellStart"/>
                  <w:r w:rsidRPr="00E81D17">
                    <w:rPr>
                      <w:caps w:val="0"/>
                    </w:rPr>
                    <w:t>ver</w:t>
                  </w:r>
                  <w:proofErr w:type="spellEnd"/>
                  <w:r w:rsidR="002A15D0" w:rsidRPr="00E81D17">
                    <w:t xml:space="preserve"> 1.</w:t>
                  </w:r>
                  <w:r w:rsidR="00E81D17">
                    <w:t>4</w:t>
                  </w:r>
                  <w:r w:rsidR="007F1925">
                    <w:t>.1</w:t>
                  </w:r>
                </w:p>
              </w:tc>
            </w:tr>
            <w:bookmarkEnd w:id="1"/>
          </w:tbl>
          <w:p w14:paraId="43CD1183" w14:textId="77777777" w:rsidR="00DC4AE1" w:rsidRPr="00FE7782" w:rsidRDefault="00DC4AE1" w:rsidP="00D50FB4">
            <w:pPr>
              <w:pStyle w:val="Afsenderadresse"/>
            </w:pPr>
          </w:p>
        </w:tc>
      </w:tr>
    </w:tbl>
    <w:p w14:paraId="1B44F868" w14:textId="4E2D353C" w:rsidR="002E7853" w:rsidRDefault="002E7853" w:rsidP="002E7853">
      <w:pPr>
        <w:pStyle w:val="Overskrift1"/>
        <w:spacing w:line="276" w:lineRule="auto"/>
      </w:pPr>
      <w:r>
        <w:t>Etablering af trustløsninger i sundhedsvæsenet</w:t>
      </w:r>
      <w:r w:rsidR="006A5FAB">
        <w:t xml:space="preserve"> – vejledning og standardaftale</w:t>
      </w:r>
      <w:r w:rsidR="00442578">
        <w:t>r</w:t>
      </w:r>
    </w:p>
    <w:p w14:paraId="3FFA7C88" w14:textId="77777777" w:rsidR="002E7853" w:rsidRDefault="002E7853" w:rsidP="002E7853">
      <w:pPr>
        <w:pStyle w:val="Overskrift2"/>
      </w:pPr>
      <w:r>
        <w:t>Indledning</w:t>
      </w:r>
    </w:p>
    <w:p w14:paraId="119533E6" w14:textId="77777777" w:rsidR="002E7853" w:rsidRDefault="002E7853" w:rsidP="002E7853"/>
    <w:p w14:paraId="23F4BBB3" w14:textId="283FBD0E" w:rsidR="002E7853" w:rsidRDefault="00BA5363" w:rsidP="002E7853">
      <w:r>
        <w:t>Med henblik på at håndtere</w:t>
      </w:r>
      <w:r w:rsidR="00254488">
        <w:t xml:space="preserve"> brugerstyring</w:t>
      </w:r>
      <w:r w:rsidR="002E7853">
        <w:t xml:space="preserve">, </w:t>
      </w:r>
      <w:r w:rsidR="00DB3639">
        <w:t>der skal understøtte</w:t>
      </w:r>
      <w:r w:rsidR="002E7853">
        <w:t xml:space="preserve"> adgang til patientoplysninger</w:t>
      </w:r>
      <w:r w:rsidR="00DB3639">
        <w:t xml:space="preserve"> på tværs mellem sundhedsvæsenets parter, er der etableret en samlet løsning for indgåelse af trustaftaler mellem parterne</w:t>
      </w:r>
      <w:r w:rsidR="000D63E4">
        <w:t>.</w:t>
      </w:r>
      <w:r w:rsidR="002E7853">
        <w:t xml:space="preserve"> </w:t>
      </w:r>
      <w:r w:rsidR="00DB3639">
        <w:t>Hermed sikres det</w:t>
      </w:r>
      <w:r w:rsidR="002E7853">
        <w:t xml:space="preserve">, at der </w:t>
      </w:r>
      <w:r w:rsidR="00DB3639">
        <w:t xml:space="preserve">ikke skal </w:t>
      </w:r>
      <w:r w:rsidR="002E7853">
        <w:t>etableres forskellige brugerstyringsløsninger og hermed øge</w:t>
      </w:r>
      <w:r w:rsidR="00B9395D">
        <w:t>t</w:t>
      </w:r>
      <w:r w:rsidR="002E7853">
        <w:t xml:space="preserve"> tidsforbrug og kompleksitet</w:t>
      </w:r>
      <w:r w:rsidR="00DB3639">
        <w:t xml:space="preserve"> i brugerstyringen.</w:t>
      </w:r>
      <w:r w:rsidR="002E7853">
        <w:t xml:space="preserve"> </w:t>
      </w:r>
    </w:p>
    <w:p w14:paraId="66968B46" w14:textId="3640B455" w:rsidR="00B664BE" w:rsidRDefault="00B664BE" w:rsidP="002E7853"/>
    <w:p w14:paraId="261157F7" w14:textId="77777777" w:rsidR="00B664BE" w:rsidRDefault="00B664BE" w:rsidP="00B664BE">
      <w:pPr>
        <w:pStyle w:val="NormalWeb"/>
        <w:spacing w:before="0" w:beforeAutospacing="0" w:after="0" w:afterAutospacing="0" w:line="300" w:lineRule="atLeast"/>
        <w:jc w:val="both"/>
        <w:rPr>
          <w:rFonts w:ascii="Calibri" w:hAnsi="Calibri" w:cs="Calibri"/>
          <w:sz w:val="22"/>
          <w:szCs w:val="22"/>
        </w:rPr>
      </w:pPr>
      <w:r>
        <w:rPr>
          <w:rFonts w:ascii="Calibri" w:hAnsi="Calibri" w:cs="Calibri"/>
          <w:sz w:val="22"/>
          <w:szCs w:val="22"/>
        </w:rPr>
        <w:t xml:space="preserve">En trustløsning rummer et sæt af retningslinjer og procedurer m.v., som parterne, der anvender trustløsningen, skal acceptere at overholde, så der etableres gensidig tillid. </w:t>
      </w:r>
    </w:p>
    <w:p w14:paraId="4FA2F181" w14:textId="3272B26E" w:rsidR="00B664BE" w:rsidRDefault="00B664BE" w:rsidP="00B664BE">
      <w:pPr>
        <w:pStyle w:val="NormalWeb"/>
        <w:spacing w:before="0" w:beforeAutospacing="0" w:after="0" w:afterAutospacing="0" w:line="300" w:lineRule="atLeast"/>
        <w:jc w:val="both"/>
        <w:rPr>
          <w:rFonts w:ascii="Calibri" w:hAnsi="Calibri" w:cs="Calibri"/>
          <w:sz w:val="22"/>
          <w:szCs w:val="22"/>
        </w:rPr>
      </w:pPr>
      <w:r>
        <w:rPr>
          <w:rFonts w:ascii="Calibri" w:hAnsi="Calibri" w:cs="Calibri"/>
          <w:sz w:val="22"/>
          <w:szCs w:val="22"/>
        </w:rPr>
        <w:t>For at tru</w:t>
      </w:r>
      <w:r w:rsidR="00C365BC">
        <w:rPr>
          <w:rFonts w:ascii="Calibri" w:hAnsi="Calibri" w:cs="Calibri"/>
          <w:sz w:val="22"/>
          <w:szCs w:val="22"/>
        </w:rPr>
        <w:t xml:space="preserve">stløsningen efterlever de krav til compliance, som offentlige myndigheder er underlagt, er det </w:t>
      </w:r>
      <w:r>
        <w:rPr>
          <w:rFonts w:ascii="Calibri" w:hAnsi="Calibri" w:cs="Calibri"/>
          <w:sz w:val="22"/>
          <w:szCs w:val="22"/>
        </w:rPr>
        <w:t>essentielt</w:t>
      </w:r>
      <w:r w:rsidR="00C365BC">
        <w:rPr>
          <w:rFonts w:ascii="Calibri" w:hAnsi="Calibri" w:cs="Calibri"/>
          <w:sz w:val="22"/>
          <w:szCs w:val="22"/>
        </w:rPr>
        <w:t>, at man kan b</w:t>
      </w:r>
      <w:r>
        <w:rPr>
          <w:rFonts w:ascii="Calibri" w:hAnsi="Calibri" w:cs="Calibri"/>
          <w:sz w:val="22"/>
          <w:szCs w:val="22"/>
        </w:rPr>
        <w:t>edømme og kontrol</w:t>
      </w:r>
      <w:r w:rsidR="00C365BC">
        <w:rPr>
          <w:rFonts w:ascii="Calibri" w:hAnsi="Calibri" w:cs="Calibri"/>
          <w:sz w:val="22"/>
          <w:szCs w:val="22"/>
        </w:rPr>
        <w:t>lere</w:t>
      </w:r>
      <w:r>
        <w:rPr>
          <w:rFonts w:ascii="Calibri" w:hAnsi="Calibri" w:cs="Calibri"/>
          <w:sz w:val="22"/>
          <w:szCs w:val="22"/>
        </w:rPr>
        <w:t xml:space="preserve"> de enkelte parters overholdelse af fremsatte retningslinjer og specifikationer. Dette kræver en organisation omkring trustløsningen, som fremgår af bilagene.</w:t>
      </w:r>
    </w:p>
    <w:p w14:paraId="6B52FCBD" w14:textId="77777777" w:rsidR="00B664BE" w:rsidRDefault="00B664BE" w:rsidP="002E7853"/>
    <w:p w14:paraId="45D7990D" w14:textId="5339B72F" w:rsidR="006A5FAB" w:rsidRDefault="002E7853" w:rsidP="002E7853">
      <w:r>
        <w:t xml:space="preserve">Der er </w:t>
      </w:r>
      <w:r w:rsidR="00C365BC">
        <w:t xml:space="preserve">i aftalekomplekset </w:t>
      </w:r>
      <w:r>
        <w:t xml:space="preserve">tale om etablering af to </w:t>
      </w:r>
      <w:r w:rsidR="009F03C6">
        <w:t xml:space="preserve">forskellige </w:t>
      </w:r>
      <w:r>
        <w:t>løsninger: en decentral trustløsning svarende til</w:t>
      </w:r>
      <w:r w:rsidR="00B664BE">
        <w:t xml:space="preserve"> Det fælles Medicinkort (</w:t>
      </w:r>
      <w:r>
        <w:t>FMK</w:t>
      </w:r>
      <w:r w:rsidR="00B664BE">
        <w:t>)</w:t>
      </w:r>
      <w:r>
        <w:t xml:space="preserve">, hvor parterne integrerer deres brugerstyringsløsning direkte til den service, de ønsker at tilgå og en central trustløsning, der baserer sig på, at de lokale parter anvender </w:t>
      </w:r>
      <w:r w:rsidR="006A5FAB">
        <w:t>Sundhedsvæsenets Elektroniske Brugerstyring (</w:t>
      </w:r>
      <w:r>
        <w:t>SEB</w:t>
      </w:r>
      <w:r w:rsidR="006A5FAB">
        <w:t>)</w:t>
      </w:r>
      <w:r>
        <w:t xml:space="preserve"> til brugerstyring.</w:t>
      </w:r>
      <w:r w:rsidR="006A5FAB">
        <w:t xml:space="preserve"> </w:t>
      </w:r>
    </w:p>
    <w:p w14:paraId="7B17600F" w14:textId="77777777" w:rsidR="006A5FAB" w:rsidRDefault="006A5FAB" w:rsidP="002E7853"/>
    <w:p w14:paraId="4ACD2592" w14:textId="77777777" w:rsidR="006A5FAB" w:rsidRDefault="006A5FAB" w:rsidP="00DA089C">
      <w:pPr>
        <w:spacing w:line="276" w:lineRule="auto"/>
      </w:pPr>
      <w:r>
        <w:t xml:space="preserve">I SEB </w:t>
      </w:r>
      <w:r w:rsidR="00DA089C">
        <w:t>etableres en lokal brugeradministration</w:t>
      </w:r>
      <w:r>
        <w:t xml:space="preserve">, der kan give medarbejdere inden for deres egen organisation adgang til de sundhedsfaglige systemer, de har brug for. </w:t>
      </w:r>
      <w:r w:rsidR="00DA089C">
        <w:t xml:space="preserve">SEB kan også anvendes </w:t>
      </w:r>
      <w:proofErr w:type="spellStart"/>
      <w:r w:rsidR="00DA089C">
        <w:t>fødereret</w:t>
      </w:r>
      <w:proofErr w:type="spellEnd"/>
      <w:r w:rsidR="00DA089C">
        <w:t xml:space="preserve">, således at organisationerne i deres egen brugerstyring indmelder brugerne i de relevante sikkerhedsgrupper, hvilket vil sige, at der i forhold til SEB </w:t>
      </w:r>
      <w:r w:rsidR="008D2977">
        <w:t xml:space="preserve">kan </w:t>
      </w:r>
      <w:r w:rsidR="00DA089C">
        <w:t>etableres en løsning, der minder om decentral trust.</w:t>
      </w:r>
    </w:p>
    <w:p w14:paraId="3B273146" w14:textId="77777777" w:rsidR="006A5FAB" w:rsidRDefault="006A5FAB" w:rsidP="006A5FAB"/>
    <w:p w14:paraId="7F24BCA7" w14:textId="61519554" w:rsidR="00C365BC" w:rsidRDefault="002E7853" w:rsidP="006A5FAB">
      <w:r>
        <w:t xml:space="preserve">SEB </w:t>
      </w:r>
      <w:r w:rsidR="00DA089C">
        <w:t xml:space="preserve">anvendes på nuværende tidspunkt primært til at give adgang til løsninger, der stilles til rådighed af Sundhedsdatastyrelsen, men </w:t>
      </w:r>
      <w:r>
        <w:t xml:space="preserve">efter aftale </w:t>
      </w:r>
      <w:r w:rsidR="00DA089C">
        <w:t xml:space="preserve">kan SEB også </w:t>
      </w:r>
      <w:r>
        <w:t>anvendes af eksterne parter</w:t>
      </w:r>
      <w:r w:rsidR="00DA089C">
        <w:t xml:space="preserve">, </w:t>
      </w:r>
      <w:r w:rsidR="00DA089C">
        <w:lastRenderedPageBreak/>
        <w:t>der anvender</w:t>
      </w:r>
      <w:r w:rsidR="00DB3639">
        <w:t xml:space="preserve"> den </w:t>
      </w:r>
      <w:r w:rsidR="00C365BC">
        <w:t>N</w:t>
      </w:r>
      <w:r w:rsidR="00DB3639">
        <w:t xml:space="preserve">ationale </w:t>
      </w:r>
      <w:r w:rsidR="00C365BC">
        <w:t>S</w:t>
      </w:r>
      <w:r w:rsidR="00DB3639">
        <w:t>erviceplatform (</w:t>
      </w:r>
      <w:r w:rsidR="00DA089C">
        <w:t>NSP</w:t>
      </w:r>
      <w:r w:rsidR="00DB3639">
        <w:t>)</w:t>
      </w:r>
      <w:r>
        <w:t xml:space="preserve"> til at udstille services. Dette gælder f.eks. Social- og Indenrigsministeriet, der udstiller servicen eKommune.net. </w:t>
      </w:r>
    </w:p>
    <w:p w14:paraId="58A7E5A9" w14:textId="77777777" w:rsidR="00DA089C" w:rsidRDefault="00DA089C" w:rsidP="002E7853">
      <w:pPr>
        <w:pStyle w:val="Overskrift2"/>
        <w:spacing w:line="276" w:lineRule="auto"/>
        <w:jc w:val="both"/>
      </w:pPr>
      <w:r>
        <w:t>Oversigt over dokumentet</w:t>
      </w:r>
    </w:p>
    <w:p w14:paraId="3C226D98" w14:textId="77777777" w:rsidR="00DA089C" w:rsidRDefault="00DA089C" w:rsidP="00DA089C">
      <w:r>
        <w:t xml:space="preserve">Dette dokument indeholder en vejledning, der giver en introduktion til de trustbaserede løsninger og </w:t>
      </w:r>
      <w:proofErr w:type="spellStart"/>
      <w:r>
        <w:t>governance</w:t>
      </w:r>
      <w:proofErr w:type="spellEnd"/>
      <w:r>
        <w:t xml:space="preserve"> i forhold til indgåelse, vedligeholdelse og opfølgning på de standardaftaler, der indgås i forbindelse med etablering af trustløsningen. Herudover er der en række bilag:</w:t>
      </w:r>
    </w:p>
    <w:p w14:paraId="0FD33AF6" w14:textId="0F2B5F7A" w:rsidR="00DA089C" w:rsidRDefault="00DA089C" w:rsidP="00DA089C"/>
    <w:p w14:paraId="0DFA944E" w14:textId="53C49D9E" w:rsidR="00B43FD4" w:rsidRPr="00B43FD4" w:rsidRDefault="00B43FD4" w:rsidP="00DA089C">
      <w:pPr>
        <w:rPr>
          <w:i/>
          <w:iCs/>
        </w:rPr>
      </w:pPr>
      <w:r w:rsidRPr="00B43FD4">
        <w:rPr>
          <w:i/>
          <w:iCs/>
        </w:rPr>
        <w:t xml:space="preserve">SEB Serviceaftaler vedr. </w:t>
      </w:r>
      <w:proofErr w:type="spellStart"/>
      <w:r w:rsidRPr="00B43FD4">
        <w:rPr>
          <w:i/>
          <w:iCs/>
        </w:rPr>
        <w:t>trusted</w:t>
      </w:r>
      <w:proofErr w:type="spellEnd"/>
      <w:r w:rsidRPr="00B43FD4">
        <w:rPr>
          <w:i/>
          <w:iCs/>
        </w:rPr>
        <w:t xml:space="preserve"> brugerstyring – </w:t>
      </w:r>
      <w:r w:rsidRPr="00B43FD4">
        <w:rPr>
          <w:b/>
          <w:bCs/>
          <w:i/>
          <w:iCs/>
        </w:rPr>
        <w:t>rettet mod kommuner m.v.:</w:t>
      </w:r>
    </w:p>
    <w:p w14:paraId="3589A192" w14:textId="27793FD2" w:rsidR="00DA089C" w:rsidRPr="00E81D17" w:rsidRDefault="00DA089C" w:rsidP="00DA089C">
      <w:pPr>
        <w:pStyle w:val="Listeafsnit"/>
        <w:numPr>
          <w:ilvl w:val="0"/>
          <w:numId w:val="22"/>
        </w:numPr>
        <w:jc w:val="left"/>
      </w:pPr>
      <w:r>
        <w:t xml:space="preserve">Bilag </w:t>
      </w:r>
      <w:r w:rsidRPr="00E81D17">
        <w:t>1 S</w:t>
      </w:r>
      <w:r w:rsidR="00B37DB5" w:rsidRPr="00E81D17">
        <w:t>erviceaftale</w:t>
      </w:r>
      <w:r w:rsidR="007F1925">
        <w:t xml:space="preserve"> vedr. </w:t>
      </w:r>
      <w:proofErr w:type="spellStart"/>
      <w:r w:rsidR="007F1925">
        <w:t>trusted</w:t>
      </w:r>
      <w:proofErr w:type="spellEnd"/>
      <w:r w:rsidR="007F1925">
        <w:t xml:space="preserve"> brugerstyring</w:t>
      </w:r>
    </w:p>
    <w:p w14:paraId="7C082C56" w14:textId="6DB8F716" w:rsidR="00DA089C" w:rsidRPr="00E81D17" w:rsidRDefault="00254488" w:rsidP="00DA089C">
      <w:pPr>
        <w:pStyle w:val="Listeafsnit"/>
        <w:numPr>
          <w:ilvl w:val="1"/>
          <w:numId w:val="22"/>
        </w:numPr>
        <w:jc w:val="left"/>
      </w:pPr>
      <w:r w:rsidRPr="00E81D17">
        <w:t xml:space="preserve">Serviceaftalen </w:t>
      </w:r>
      <w:r w:rsidR="00DA089C" w:rsidRPr="00E81D17">
        <w:t>er en aftale mellem Sundhedsdatastyrelsen og den part, hvis medarbejdere skal have adgang til den pågældende service, og som varetager brugerstyringen i forhold til disse medarbejdere (</w:t>
      </w:r>
      <w:r w:rsidR="00DA089C" w:rsidRPr="00E81D17">
        <w:rPr>
          <w:b/>
        </w:rPr>
        <w:t>lokal identitetsudbyder</w:t>
      </w:r>
      <w:r w:rsidR="00DA089C" w:rsidRPr="00E81D17">
        <w:t>)</w:t>
      </w:r>
    </w:p>
    <w:p w14:paraId="4C88DBC5" w14:textId="100A504D" w:rsidR="00DA089C" w:rsidRDefault="00DA089C" w:rsidP="00DA089C">
      <w:pPr>
        <w:pStyle w:val="Listeafsnit"/>
        <w:numPr>
          <w:ilvl w:val="0"/>
          <w:numId w:val="22"/>
        </w:numPr>
        <w:jc w:val="left"/>
      </w:pPr>
      <w:r>
        <w:t xml:space="preserve">Bilag </w:t>
      </w:r>
      <w:r w:rsidR="00C365BC">
        <w:t>1a</w:t>
      </w:r>
      <w:r>
        <w:t xml:space="preserve"> </w:t>
      </w:r>
      <w:r w:rsidR="009F03C6">
        <w:t>Ledelseserklæring</w:t>
      </w:r>
      <w:r w:rsidR="004E49C3">
        <w:t xml:space="preserve"> central trust</w:t>
      </w:r>
    </w:p>
    <w:p w14:paraId="3963E591" w14:textId="335A8E70" w:rsidR="00DA089C" w:rsidRDefault="00DA089C" w:rsidP="00DA089C">
      <w:pPr>
        <w:pStyle w:val="Listeafsnit"/>
        <w:numPr>
          <w:ilvl w:val="1"/>
          <w:numId w:val="22"/>
        </w:numPr>
        <w:jc w:val="left"/>
      </w:pPr>
      <w:r>
        <w:t xml:space="preserve">Ledelseserklæringen er et tillæg til </w:t>
      </w:r>
      <w:r w:rsidR="00254488">
        <w:t>serviceaftalen</w:t>
      </w:r>
      <w:r>
        <w:t>, hvor den lokale id</w:t>
      </w:r>
      <w:r w:rsidR="00D03271">
        <w:t>entitetsudbyder periodisk (½-år</w:t>
      </w:r>
      <w:r>
        <w:t xml:space="preserve">ligt) over for Sundhedsdatastyrelsen og serviceudbyderen </w:t>
      </w:r>
      <w:r w:rsidR="00DB3639">
        <w:t>bekræfter</w:t>
      </w:r>
      <w:r>
        <w:t>, at de efterlever kravene til deres brugerstyring</w:t>
      </w:r>
      <w:r w:rsidR="00E81D17">
        <w:t xml:space="preserve"> med anvendelse af SEB</w:t>
      </w:r>
    </w:p>
    <w:p w14:paraId="30BD88C9" w14:textId="74E8DAFE" w:rsidR="004E49C3" w:rsidRDefault="004E49C3" w:rsidP="00E81D17">
      <w:pPr>
        <w:pStyle w:val="Listeafsnit"/>
        <w:numPr>
          <w:ilvl w:val="0"/>
          <w:numId w:val="22"/>
        </w:numPr>
        <w:jc w:val="left"/>
      </w:pPr>
      <w:r>
        <w:t>Bilag 1b Ledelseserklæring decentral trust</w:t>
      </w:r>
    </w:p>
    <w:p w14:paraId="30F59EE2" w14:textId="25683019" w:rsidR="00E81D17" w:rsidRDefault="00E81D17" w:rsidP="00E81D17">
      <w:pPr>
        <w:pStyle w:val="Listeafsnit"/>
        <w:numPr>
          <w:ilvl w:val="1"/>
          <w:numId w:val="22"/>
        </w:numPr>
        <w:jc w:val="left"/>
      </w:pPr>
      <w:r>
        <w:t>Svarende til bilag 1a, men gælder for løsninger, hvor der er etableret decentral trust, f.eks. FMK</w:t>
      </w:r>
    </w:p>
    <w:p w14:paraId="2909E88E" w14:textId="77777777" w:rsidR="00B43FD4" w:rsidRDefault="00B43FD4" w:rsidP="00B43FD4">
      <w:pPr>
        <w:pStyle w:val="Listeafsnit"/>
        <w:ind w:left="624"/>
        <w:jc w:val="left"/>
      </w:pPr>
    </w:p>
    <w:p w14:paraId="722C1729" w14:textId="5BE0C122" w:rsidR="00B43FD4" w:rsidRPr="00B43FD4" w:rsidRDefault="00B43FD4" w:rsidP="00B43FD4">
      <w:pPr>
        <w:rPr>
          <w:b/>
          <w:bCs/>
          <w:i/>
          <w:iCs/>
        </w:rPr>
      </w:pPr>
      <w:r w:rsidRPr="00B43FD4">
        <w:rPr>
          <w:i/>
          <w:iCs/>
        </w:rPr>
        <w:t xml:space="preserve">SEB </w:t>
      </w:r>
      <w:r>
        <w:rPr>
          <w:i/>
          <w:iCs/>
        </w:rPr>
        <w:t>Tilslutnings</w:t>
      </w:r>
      <w:r w:rsidRPr="00B43FD4">
        <w:rPr>
          <w:i/>
          <w:iCs/>
        </w:rPr>
        <w:t xml:space="preserve">aftaler vedr. </w:t>
      </w:r>
      <w:proofErr w:type="spellStart"/>
      <w:r w:rsidRPr="00B43FD4">
        <w:rPr>
          <w:i/>
          <w:iCs/>
        </w:rPr>
        <w:t>trusted</w:t>
      </w:r>
      <w:proofErr w:type="spellEnd"/>
      <w:r w:rsidRPr="00B43FD4">
        <w:rPr>
          <w:i/>
          <w:iCs/>
        </w:rPr>
        <w:t xml:space="preserve"> brugerstyring </w:t>
      </w:r>
      <w:r>
        <w:rPr>
          <w:i/>
          <w:iCs/>
        </w:rPr>
        <w:t xml:space="preserve">for eksterne parter </w:t>
      </w:r>
      <w:r w:rsidRPr="00B43FD4">
        <w:rPr>
          <w:i/>
          <w:iCs/>
        </w:rPr>
        <w:t xml:space="preserve">– </w:t>
      </w:r>
      <w:r w:rsidRPr="00B43FD4">
        <w:rPr>
          <w:b/>
          <w:bCs/>
          <w:i/>
          <w:iCs/>
        </w:rPr>
        <w:t>rettet mod eksterne serviceudbydere.:</w:t>
      </w:r>
    </w:p>
    <w:p w14:paraId="61D01115" w14:textId="57CFF4BB" w:rsidR="00C365BC" w:rsidRPr="00E81D17" w:rsidRDefault="00C365BC" w:rsidP="00C365BC">
      <w:pPr>
        <w:pStyle w:val="Listeafsnit"/>
        <w:numPr>
          <w:ilvl w:val="0"/>
          <w:numId w:val="22"/>
        </w:numPr>
        <w:jc w:val="left"/>
      </w:pPr>
      <w:r>
        <w:t xml:space="preserve">Bilag 2 </w:t>
      </w:r>
      <w:r w:rsidR="007F1925">
        <w:t>Aftale med serviceudbyder</w:t>
      </w:r>
    </w:p>
    <w:p w14:paraId="062C3F6E" w14:textId="48FFFA06" w:rsidR="00C365BC" w:rsidRDefault="00C365BC" w:rsidP="00C365BC">
      <w:pPr>
        <w:pStyle w:val="Listeafsnit"/>
        <w:numPr>
          <w:ilvl w:val="1"/>
          <w:numId w:val="22"/>
        </w:numPr>
        <w:jc w:val="left"/>
      </w:pPr>
      <w:r w:rsidRPr="00E81D17">
        <w:t>Tilslutningsaftalen er en aftale mellem en ekstern part, der stiller services til rådighed (</w:t>
      </w:r>
      <w:r w:rsidRPr="00E81D17">
        <w:rPr>
          <w:b/>
        </w:rPr>
        <w:t>serviceudbydere)</w:t>
      </w:r>
      <w:r w:rsidRPr="00E81D17">
        <w:t xml:space="preserve"> og Sundhedsdatastyrelsen. </w:t>
      </w:r>
      <w:r w:rsidR="00A07CAF">
        <w:t>Tilslutnings</w:t>
      </w:r>
      <w:r w:rsidR="00A07CAF" w:rsidRPr="00E81D17">
        <w:t xml:space="preserve">aftalen </w:t>
      </w:r>
      <w:r w:rsidRPr="00E81D17">
        <w:t>beskriver de betingelser, hvorunder medarbejdere fra andre parter må få adgang til den service, der udbydes, herunder krav til differentieret brugeradgang og danner grundlag for, at Sundhedsdatastyrelsen følger op på den etablerede trust på vegne af serviceudbyderen.</w:t>
      </w:r>
    </w:p>
    <w:p w14:paraId="42D04F59" w14:textId="77777777" w:rsidR="00B43FD4" w:rsidRDefault="00B43FD4" w:rsidP="00B43FD4">
      <w:pPr>
        <w:rPr>
          <w:i/>
          <w:iCs/>
        </w:rPr>
      </w:pPr>
    </w:p>
    <w:p w14:paraId="1F278FFF" w14:textId="0E210DB6" w:rsidR="00B43FD4" w:rsidRPr="00B43FD4" w:rsidRDefault="00B43FD4" w:rsidP="00B43FD4">
      <w:pPr>
        <w:rPr>
          <w:i/>
          <w:iCs/>
        </w:rPr>
      </w:pPr>
      <w:r>
        <w:rPr>
          <w:i/>
          <w:iCs/>
        </w:rPr>
        <w:t>Sundhedsdatastyrelsens Tilsynskoncept</w:t>
      </w:r>
    </w:p>
    <w:p w14:paraId="486AACB7" w14:textId="4E6F7E22" w:rsidR="00DA089C" w:rsidRDefault="00DA089C" w:rsidP="00DA089C">
      <w:pPr>
        <w:pStyle w:val="Listeafsnit"/>
        <w:numPr>
          <w:ilvl w:val="0"/>
          <w:numId w:val="22"/>
        </w:numPr>
        <w:jc w:val="left"/>
      </w:pPr>
      <w:r w:rsidRPr="00E81D17">
        <w:t xml:space="preserve">Bilag </w:t>
      </w:r>
      <w:r w:rsidR="00C365BC" w:rsidRPr="00E81D17">
        <w:t>3</w:t>
      </w:r>
      <w:r w:rsidRPr="00E81D17">
        <w:t xml:space="preserve"> </w:t>
      </w:r>
      <w:r w:rsidR="007F1925">
        <w:t>Tilsynskoncept trust NSP</w:t>
      </w:r>
      <w:r w:rsidR="009A0B66">
        <w:tab/>
      </w:r>
      <w:r w:rsidR="00EC5109">
        <w:tab/>
      </w:r>
    </w:p>
    <w:p w14:paraId="3F70B56F" w14:textId="0A445F85" w:rsidR="00DA089C" w:rsidRDefault="00DA089C" w:rsidP="00DA089C">
      <w:pPr>
        <w:pStyle w:val="Listeafsnit"/>
        <w:numPr>
          <w:ilvl w:val="1"/>
          <w:numId w:val="22"/>
        </w:numPr>
        <w:jc w:val="left"/>
      </w:pPr>
      <w:r>
        <w:t>Tilsynskonceptet beskriver, hvordan Sundhedsdatastyrelsen fører tilsyn med de lokale identitetsudbydere</w:t>
      </w:r>
    </w:p>
    <w:p w14:paraId="7C113A38" w14:textId="63AA386D" w:rsidR="004D06DE" w:rsidRDefault="004D06DE" w:rsidP="004D06DE">
      <w:pPr>
        <w:jc w:val="left"/>
      </w:pPr>
    </w:p>
    <w:p w14:paraId="61ED2BB4" w14:textId="77777777" w:rsidR="009F03C6" w:rsidRDefault="009F03C6" w:rsidP="009F03C6">
      <w:pPr>
        <w:pStyle w:val="Overskrift2"/>
      </w:pPr>
      <w:r>
        <w:t>Trustløsningen</w:t>
      </w:r>
    </w:p>
    <w:p w14:paraId="78C13E2C" w14:textId="606DE982" w:rsidR="009F03C6" w:rsidRDefault="009F03C6" w:rsidP="009F03C6">
      <w:r>
        <w:t xml:space="preserve">Såvel den decentrale som den centrale trustløsning baserer sig på, at medarbejdere hos de enkelte parter tildeles privilegier, som tillader, at de kan </w:t>
      </w:r>
      <w:r w:rsidR="008D2977">
        <w:t>hente patientoplysninger</w:t>
      </w:r>
      <w:r>
        <w:t xml:space="preserve"> hos andre parter </w:t>
      </w:r>
      <w:r w:rsidR="008D2977">
        <w:t xml:space="preserve">i sundhedsvæsenet </w:t>
      </w:r>
      <w:r>
        <w:t>uden ekstra login, men med anvendelse af e</w:t>
      </w:r>
      <w:r w:rsidR="00C365BC">
        <w:t>t</w:t>
      </w:r>
      <w:r>
        <w:t xml:space="preserve"> </w:t>
      </w:r>
      <w:r w:rsidR="00C365BC">
        <w:rPr>
          <w:rFonts w:ascii="Calibri" w:hAnsi="Calibri" w:cs="Calibri"/>
          <w:szCs w:val="22"/>
        </w:rPr>
        <w:t xml:space="preserve">identifikationsmiddel, som er registreret i </w:t>
      </w:r>
      <w:proofErr w:type="spellStart"/>
      <w:r w:rsidR="00C365BC">
        <w:rPr>
          <w:rFonts w:ascii="Calibri" w:hAnsi="Calibri" w:cs="Calibri"/>
          <w:szCs w:val="22"/>
        </w:rPr>
        <w:t>MitID</w:t>
      </w:r>
      <w:proofErr w:type="spellEnd"/>
      <w:r w:rsidR="00C365BC">
        <w:rPr>
          <w:rFonts w:ascii="Calibri" w:hAnsi="Calibri" w:cs="Calibri"/>
          <w:szCs w:val="22"/>
        </w:rPr>
        <w:t xml:space="preserve"> Erhverv</w:t>
      </w:r>
      <w:r>
        <w:t xml:space="preserve">. Dette indebærer, at serviceudbyderen slipper for at skulle håndtere brugerprivilegier for medarbejdere i andre </w:t>
      </w:r>
      <w:r w:rsidR="008D2977">
        <w:t>organisatione</w:t>
      </w:r>
      <w:r>
        <w:t>r.</w:t>
      </w:r>
    </w:p>
    <w:p w14:paraId="287B1F16" w14:textId="77777777" w:rsidR="00806BFD" w:rsidRDefault="00806BFD" w:rsidP="009F03C6"/>
    <w:p w14:paraId="166467A3" w14:textId="77777777" w:rsidR="00806BFD" w:rsidRDefault="00806BFD" w:rsidP="00806BFD">
      <w:r>
        <w:t>Uanset hvor brugeradministrationen finder sted, skal Sundhedsdatastyrelsen som dataansvarlig eller som databehandler for en serviceudbyder kunne sikre, at kun berettigede får adgang til en service. Derfor skal der uanset etableret trust medsendes en identifikation af brugeren.</w:t>
      </w:r>
    </w:p>
    <w:p w14:paraId="24E8871F" w14:textId="77777777" w:rsidR="00806BFD" w:rsidRPr="007B6A08" w:rsidRDefault="00806BFD" w:rsidP="00806BFD">
      <w:pPr>
        <w:rPr>
          <w:rFonts w:cs="Calibri"/>
          <w:szCs w:val="22"/>
        </w:rPr>
      </w:pPr>
    </w:p>
    <w:p w14:paraId="07947EDE" w14:textId="77777777" w:rsidR="00806BFD" w:rsidRPr="007B6A08" w:rsidRDefault="00806BFD" w:rsidP="00806BFD">
      <w:pPr>
        <w:rPr>
          <w:rFonts w:cs="Calibri"/>
          <w:szCs w:val="22"/>
        </w:rPr>
      </w:pPr>
      <w:r>
        <w:rPr>
          <w:rFonts w:cs="Calibri"/>
          <w:szCs w:val="22"/>
        </w:rPr>
        <w:t>Sundhedsdatastyrelsen og de øvrige dataansvarlige serviceudbydere har pligt til over for borgeren at kunne</w:t>
      </w:r>
      <w:r w:rsidRPr="007B6A08">
        <w:rPr>
          <w:rFonts w:cs="Calibri"/>
          <w:szCs w:val="22"/>
        </w:rPr>
        <w:t xml:space="preserve"> identificere den person, der får adgang til </w:t>
      </w:r>
      <w:r>
        <w:rPr>
          <w:rFonts w:cs="Calibri"/>
          <w:szCs w:val="22"/>
        </w:rPr>
        <w:t>en service</w:t>
      </w:r>
      <w:r w:rsidRPr="007B6A08">
        <w:rPr>
          <w:rFonts w:cs="Calibri"/>
          <w:szCs w:val="22"/>
        </w:rPr>
        <w:t xml:space="preserve">, og - i tilfælde af, at vedkommende handler som medhjælp for en anden </w:t>
      </w:r>
      <w:r>
        <w:rPr>
          <w:rFonts w:cs="Calibri"/>
          <w:szCs w:val="22"/>
        </w:rPr>
        <w:t>–</w:t>
      </w:r>
      <w:r w:rsidRPr="007B6A08">
        <w:rPr>
          <w:rFonts w:cs="Calibri"/>
          <w:szCs w:val="22"/>
        </w:rPr>
        <w:t xml:space="preserve"> </w:t>
      </w:r>
      <w:r>
        <w:rPr>
          <w:rFonts w:cs="Calibri"/>
          <w:szCs w:val="22"/>
        </w:rPr>
        <w:t xml:space="preserve">at kunne identificere </w:t>
      </w:r>
      <w:r w:rsidRPr="007B6A08">
        <w:rPr>
          <w:rFonts w:cs="Calibri"/>
          <w:szCs w:val="22"/>
        </w:rPr>
        <w:t xml:space="preserve">den ansvarlige sundhedsperson, som medhjælpen handler på vegne af. </w:t>
      </w:r>
    </w:p>
    <w:p w14:paraId="66D3AC84" w14:textId="77777777" w:rsidR="00806BFD" w:rsidRPr="007B6A08" w:rsidRDefault="00806BFD" w:rsidP="00806BFD">
      <w:pPr>
        <w:rPr>
          <w:rFonts w:cs="Calibri"/>
          <w:szCs w:val="22"/>
        </w:rPr>
      </w:pPr>
    </w:p>
    <w:p w14:paraId="618E21B0" w14:textId="77777777" w:rsidR="00806BFD" w:rsidRPr="007B6A08" w:rsidRDefault="00806BFD" w:rsidP="00806BFD">
      <w:pPr>
        <w:rPr>
          <w:rFonts w:cs="Calibri"/>
          <w:szCs w:val="22"/>
        </w:rPr>
      </w:pPr>
      <w:r w:rsidRPr="007B6A08">
        <w:rPr>
          <w:rFonts w:cs="Calibri"/>
          <w:szCs w:val="22"/>
        </w:rPr>
        <w:t>Herudover er det nødvendigt at kende den rolle, vedkommende har, da dette er nødvendigt til at sikre, at personen kun får adgang til de data, vedkommendes rolle berettiger til.</w:t>
      </w:r>
    </w:p>
    <w:p w14:paraId="24AF3FB2" w14:textId="77777777" w:rsidR="00806BFD" w:rsidRPr="007B6A08" w:rsidRDefault="00806BFD" w:rsidP="00806BFD">
      <w:pPr>
        <w:rPr>
          <w:rFonts w:cs="Calibri"/>
          <w:szCs w:val="22"/>
        </w:rPr>
      </w:pPr>
    </w:p>
    <w:p w14:paraId="722B5293" w14:textId="77777777" w:rsidR="00806BFD" w:rsidRDefault="00806BFD" w:rsidP="00806BFD">
      <w:pPr>
        <w:rPr>
          <w:rFonts w:cs="Calibri"/>
          <w:szCs w:val="22"/>
        </w:rPr>
      </w:pPr>
      <w:r w:rsidRPr="007B6A08">
        <w:rPr>
          <w:rFonts w:cs="Calibri"/>
          <w:szCs w:val="22"/>
        </w:rPr>
        <w:t>Rent teknisk skal følgende oplysninger derfor medsend</w:t>
      </w:r>
      <w:r>
        <w:rPr>
          <w:rFonts w:cs="Calibri"/>
          <w:szCs w:val="22"/>
        </w:rPr>
        <w:t>es ved opslag baseret på trust</w:t>
      </w:r>
    </w:p>
    <w:p w14:paraId="030BB31D" w14:textId="77777777" w:rsidR="00806BFD" w:rsidRPr="007B6A08" w:rsidRDefault="00806BFD" w:rsidP="00806BFD">
      <w:pPr>
        <w:rPr>
          <w:rFonts w:cs="Calibri"/>
          <w:szCs w:val="22"/>
        </w:rPr>
      </w:pPr>
    </w:p>
    <w:p w14:paraId="72E30D9D" w14:textId="77777777" w:rsidR="00806BFD" w:rsidRDefault="00806BFD" w:rsidP="00806BFD">
      <w:pPr>
        <w:numPr>
          <w:ilvl w:val="0"/>
          <w:numId w:val="23"/>
        </w:numPr>
        <w:spacing w:line="260" w:lineRule="exact"/>
        <w:jc w:val="left"/>
        <w:rPr>
          <w:rFonts w:cs="Calibri"/>
          <w:szCs w:val="22"/>
        </w:rPr>
      </w:pPr>
      <w:r>
        <w:rPr>
          <w:rFonts w:cs="Calibri"/>
          <w:szCs w:val="22"/>
        </w:rPr>
        <w:t>Organisationens CVR-nummer for at kunne identificere organisationen</w:t>
      </w:r>
    </w:p>
    <w:p w14:paraId="0B8E3514" w14:textId="7947E79F" w:rsidR="008D2977" w:rsidRPr="00FD7776" w:rsidRDefault="00215541" w:rsidP="00FD7776">
      <w:pPr>
        <w:numPr>
          <w:ilvl w:val="0"/>
          <w:numId w:val="23"/>
        </w:numPr>
        <w:spacing w:before="100" w:beforeAutospacing="1" w:after="100" w:afterAutospacing="1" w:line="260" w:lineRule="atLeast"/>
        <w:jc w:val="left"/>
        <w:rPr>
          <w:sz w:val="16"/>
          <w:szCs w:val="16"/>
        </w:rPr>
      </w:pPr>
      <w:r>
        <w:rPr>
          <w:rFonts w:ascii="Calibri" w:hAnsi="Calibri" w:cs="Calibri"/>
          <w:szCs w:val="22"/>
        </w:rPr>
        <w:t xml:space="preserve">Global </w:t>
      </w:r>
      <w:proofErr w:type="spellStart"/>
      <w:r>
        <w:rPr>
          <w:rFonts w:ascii="Calibri" w:hAnsi="Calibri" w:cs="Calibri"/>
          <w:szCs w:val="22"/>
        </w:rPr>
        <w:t>Employee</w:t>
      </w:r>
      <w:proofErr w:type="spellEnd"/>
      <w:r>
        <w:rPr>
          <w:rFonts w:ascii="Calibri" w:hAnsi="Calibri" w:cs="Calibri"/>
          <w:szCs w:val="22"/>
        </w:rPr>
        <w:t xml:space="preserve"> UUID til identifikation af en erhvervsidentitet </w:t>
      </w:r>
    </w:p>
    <w:p w14:paraId="6997002D" w14:textId="77777777" w:rsidR="00806BFD" w:rsidRDefault="00806BFD" w:rsidP="00F27316">
      <w:pPr>
        <w:numPr>
          <w:ilvl w:val="0"/>
          <w:numId w:val="23"/>
        </w:numPr>
        <w:spacing w:line="260" w:lineRule="exact"/>
        <w:jc w:val="left"/>
        <w:rPr>
          <w:rFonts w:cs="Calibri"/>
          <w:szCs w:val="22"/>
        </w:rPr>
      </w:pPr>
      <w:r w:rsidRPr="008D2977">
        <w:rPr>
          <w:rFonts w:cs="Calibri"/>
          <w:szCs w:val="22"/>
        </w:rPr>
        <w:t xml:space="preserve">I tilfælde af, at vedkommende handler som medhjælp, </w:t>
      </w:r>
      <w:r w:rsidR="008D2977">
        <w:rPr>
          <w:rFonts w:cs="Calibri"/>
          <w:szCs w:val="22"/>
        </w:rPr>
        <w:t xml:space="preserve">medsendes autorisationskode </w:t>
      </w:r>
      <w:r w:rsidR="003E12D6">
        <w:rPr>
          <w:rFonts w:cs="Calibri"/>
          <w:szCs w:val="22"/>
        </w:rPr>
        <w:t xml:space="preserve">og rolle </w:t>
      </w:r>
      <w:r w:rsidRPr="008D2977">
        <w:rPr>
          <w:rFonts w:cs="Calibri"/>
          <w:szCs w:val="22"/>
        </w:rPr>
        <w:t xml:space="preserve">for den bemyndigende sundhedsperson for at kunne fastslå ansvar samt etablere, hvilke rettigheder medhjælpen har. (En læges medhjælp har fx udvidede beføjelser i forhold </w:t>
      </w:r>
      <w:r w:rsidR="003627B1">
        <w:rPr>
          <w:rFonts w:cs="Calibri"/>
          <w:szCs w:val="22"/>
        </w:rPr>
        <w:t>til en sygeplejerskes medhjælp)</w:t>
      </w:r>
    </w:p>
    <w:p w14:paraId="60EEBC3A" w14:textId="77777777" w:rsidR="00806BFD" w:rsidRPr="003E12D6" w:rsidRDefault="003627B1" w:rsidP="009F03C6">
      <w:pPr>
        <w:numPr>
          <w:ilvl w:val="0"/>
          <w:numId w:val="23"/>
        </w:numPr>
        <w:spacing w:line="260" w:lineRule="exact"/>
        <w:jc w:val="left"/>
        <w:rPr>
          <w:rFonts w:cs="Calibri"/>
          <w:szCs w:val="22"/>
        </w:rPr>
      </w:pPr>
      <w:r>
        <w:rPr>
          <w:rFonts w:cs="Calibri"/>
          <w:szCs w:val="22"/>
        </w:rPr>
        <w:t xml:space="preserve">I tilfælde, hvor ikke-autoriserede </w:t>
      </w:r>
      <w:r w:rsidR="003E12D6">
        <w:rPr>
          <w:rFonts w:cs="Calibri"/>
          <w:szCs w:val="22"/>
        </w:rPr>
        <w:t xml:space="preserve">slår op </w:t>
      </w:r>
      <w:r>
        <w:rPr>
          <w:rFonts w:cs="Calibri"/>
          <w:szCs w:val="22"/>
        </w:rPr>
        <w:t>med godkendelse fra den lokale ledelse, medsendes oplysninger om medarbejderens rolle</w:t>
      </w:r>
    </w:p>
    <w:p w14:paraId="41B7DCE7" w14:textId="1EB53A99" w:rsidR="002E7853" w:rsidRDefault="00254488" w:rsidP="002E7853">
      <w:pPr>
        <w:pStyle w:val="Overskrift2"/>
        <w:spacing w:line="276" w:lineRule="auto"/>
        <w:jc w:val="both"/>
      </w:pPr>
      <w:r>
        <w:t>Serviceaftalen</w:t>
      </w:r>
    </w:p>
    <w:p w14:paraId="45A26FF8" w14:textId="5F42B231" w:rsidR="009F03C6" w:rsidRDefault="007974A9" w:rsidP="009F03C6">
      <w:r>
        <w:t>Oprettelse af trustbaseret adgang sker på baggrund af en standard</w:t>
      </w:r>
      <w:r w:rsidR="00881937">
        <w:t>-</w:t>
      </w:r>
      <w:r w:rsidR="00254488">
        <w:t xml:space="preserve">serviceaftale </w:t>
      </w:r>
      <w:r>
        <w:t xml:space="preserve">mellem Sundhedsdatastyrelsen og den enkelte lokale identitetsudbyder (bilag 1). </w:t>
      </w:r>
      <w:r w:rsidR="00254488">
        <w:t xml:space="preserve">Serviceaftalen </w:t>
      </w:r>
      <w:r>
        <w:t>regulerer ansvar og forpligtelser mellem parterne og opstiller</w:t>
      </w:r>
      <w:r w:rsidR="009F03C6">
        <w:t xml:space="preserve"> de tekniske og organisatoriske krav til den brugerstyringsløsning, som man ønsker at anvende i en trustbaseret løsning.</w:t>
      </w:r>
    </w:p>
    <w:p w14:paraId="03AE6613" w14:textId="77777777" w:rsidR="009F03C6" w:rsidRDefault="009F03C6" w:rsidP="009F03C6"/>
    <w:p w14:paraId="7AC5CF70" w14:textId="10777311" w:rsidR="009F03C6" w:rsidRDefault="00254488" w:rsidP="009F03C6">
      <w:r>
        <w:t xml:space="preserve">Serviceaftalen </w:t>
      </w:r>
      <w:r w:rsidR="009F03C6">
        <w:t xml:space="preserve">er udformet, så den gælder generelt for parterne. Konkrete forhold for hver service er aftalt mellem Sundhedsdatastyrelsen og serviceudbyderne og vil </w:t>
      </w:r>
      <w:r w:rsidR="00215541" w:rsidRPr="00E81D17">
        <w:t>kunne</w:t>
      </w:r>
      <w:r w:rsidR="00215541">
        <w:t xml:space="preserve"> findes </w:t>
      </w:r>
      <w:r w:rsidR="00232D13">
        <w:t>her</w:t>
      </w:r>
      <w:r w:rsidR="00215541">
        <w:t xml:space="preserve"> </w:t>
      </w:r>
      <w:r w:rsidR="005461F5">
        <w:t>på NSPOP</w:t>
      </w:r>
      <w:r w:rsidR="00232D13">
        <w:t>.</w:t>
      </w:r>
    </w:p>
    <w:p w14:paraId="11B3EF3B" w14:textId="45058A4E" w:rsidR="009F03C6" w:rsidRDefault="00254488" w:rsidP="009F03C6">
      <w:r>
        <w:t xml:space="preserve">Serviceaftalen omfatter de services, som den pågældende organisation </w:t>
      </w:r>
      <w:r w:rsidR="00215541">
        <w:t>har adgang</w:t>
      </w:r>
      <w:r>
        <w:t xml:space="preserve"> til på NSP</w:t>
      </w:r>
      <w:r w:rsidR="005E20A1">
        <w:t xml:space="preserve"> og kan ses på </w:t>
      </w:r>
      <w:r w:rsidR="00891304" w:rsidRPr="00891304">
        <w:t>https://www.nspop.dk/display/Web3/Mine+aftaler</w:t>
      </w:r>
      <w:r>
        <w:t>.</w:t>
      </w:r>
    </w:p>
    <w:p w14:paraId="3EED6182" w14:textId="2D8FDEAD" w:rsidR="009F03C6" w:rsidRDefault="00254488" w:rsidP="009F03C6">
      <w:pPr>
        <w:pStyle w:val="Overskrift2"/>
      </w:pPr>
      <w:r>
        <w:t>Tilslutningsaftalen</w:t>
      </w:r>
      <w:r w:rsidR="007F1925">
        <w:t xml:space="preserve"> (Aftale med serviceudbyder)</w:t>
      </w:r>
    </w:p>
    <w:p w14:paraId="33C27F1C" w14:textId="0BED982C" w:rsidR="009F03C6" w:rsidRPr="00E81D17" w:rsidRDefault="009F03C6" w:rsidP="009F03C6">
      <w:r>
        <w:t>I de tilfælde, hvor der etableres en trustløsning, der gør det muligt at tilgå services hos eksterne serviceudbydere, skal der indgås en aftale mellem Sundhedsdatastyrelsen og serviceudbyderen, der beskriver retningslinjerne for adgang til servicen, herunder hvilke roller, der må tilgå servicen og hvilke privilegier, der er knyttet til de enkelte roller.</w:t>
      </w:r>
      <w:r w:rsidR="00881937">
        <w:t xml:space="preserve"> </w:t>
      </w:r>
      <w:r w:rsidR="007D55B7" w:rsidRPr="00E81D17">
        <w:t>Tilsl</w:t>
      </w:r>
      <w:r w:rsidR="00D45FCB" w:rsidRPr="00E81D17">
        <w:t>utnings</w:t>
      </w:r>
      <w:r w:rsidR="007D55B7" w:rsidRPr="00E81D17">
        <w:t xml:space="preserve">aftalen </w:t>
      </w:r>
      <w:r w:rsidR="00881937" w:rsidRPr="00E81D17">
        <w:t>indgår som bilag 2.</w:t>
      </w:r>
    </w:p>
    <w:p w14:paraId="47932891" w14:textId="77777777" w:rsidR="009F03C6" w:rsidRPr="00E81D17" w:rsidRDefault="009F03C6" w:rsidP="009F03C6"/>
    <w:p w14:paraId="738822E2" w14:textId="77777777" w:rsidR="009F03C6" w:rsidRPr="00E81D17" w:rsidRDefault="009F03C6" w:rsidP="009F03C6">
      <w:r w:rsidRPr="00E81D17">
        <w:t>Aftalen skal ligeledes specificere, om det kun er medarbejdere hos offentlige myndigheder, der må få adgang til de pågældende services, eller om andre parter i sundhedsvæsenet må få adgang til disse services.</w:t>
      </w:r>
    </w:p>
    <w:p w14:paraId="48AF1AA2" w14:textId="77777777" w:rsidR="009F03C6" w:rsidRPr="00E81D17" w:rsidRDefault="009F03C6" w:rsidP="009F03C6"/>
    <w:p w14:paraId="009D8D4D" w14:textId="77777777" w:rsidR="009F03C6" w:rsidRPr="00E81D17" w:rsidRDefault="009F03C6" w:rsidP="009F03C6">
      <w:r w:rsidRPr="00E81D17">
        <w:t xml:space="preserve">Sundhedsdatastyrelsen fungerer i disse tilfælde som databehandler for serviceudbyderne og serviceaftalen skal derfor suppleres med en </w:t>
      </w:r>
      <w:proofErr w:type="spellStart"/>
      <w:r w:rsidRPr="00E81D17">
        <w:t>databehandleraftale</w:t>
      </w:r>
      <w:proofErr w:type="spellEnd"/>
      <w:r w:rsidRPr="00E81D17">
        <w:t xml:space="preserve">. </w:t>
      </w:r>
    </w:p>
    <w:p w14:paraId="37426B49" w14:textId="2911E902" w:rsidR="002E7853" w:rsidRPr="00E81D17" w:rsidRDefault="002E7853" w:rsidP="002E7853">
      <w:pPr>
        <w:pStyle w:val="Overskrift2"/>
        <w:spacing w:line="276" w:lineRule="auto"/>
        <w:jc w:val="both"/>
      </w:pPr>
      <w:r w:rsidRPr="00E81D17">
        <w:t>Trustopfølgning</w:t>
      </w:r>
    </w:p>
    <w:p w14:paraId="1E89846F" w14:textId="6E37FADB" w:rsidR="0097284F" w:rsidRPr="00E81D17" w:rsidRDefault="0097284F" w:rsidP="0097284F">
      <w:pPr>
        <w:pStyle w:val="Overskrift2"/>
        <w:spacing w:line="276" w:lineRule="auto"/>
        <w:jc w:val="both"/>
        <w:rPr>
          <w:rFonts w:ascii="Calibri" w:hAnsi="Calibri" w:cs="Calibri"/>
          <w:b/>
          <w:bCs w:val="0"/>
          <w:sz w:val="22"/>
          <w:szCs w:val="22"/>
        </w:rPr>
      </w:pPr>
      <w:r w:rsidRPr="00E81D17">
        <w:rPr>
          <w:rFonts w:ascii="Calibri" w:hAnsi="Calibri" w:cs="Calibri"/>
          <w:bCs w:val="0"/>
          <w:sz w:val="22"/>
          <w:szCs w:val="22"/>
        </w:rPr>
        <w:t xml:space="preserve">Med indgåelse af tilslutningsaftalen forpligter den enkelte organisation sig til halvårligt over for Sundhedsdatastyrelsen at bekræfte, at de har formaliserede forretningsgange for administration af brugeradgange, at de har gennemført revision af tildelte bruger-adgange, samt at Sundhedsdatastyrelsen har ret til at gennemføre audit af deres brugerstyring. Såfremt trustløsningen baserer sig på en NSIS auditeret </w:t>
      </w:r>
      <w:proofErr w:type="spellStart"/>
      <w:r w:rsidRPr="00E81D17">
        <w:rPr>
          <w:rFonts w:ascii="Calibri" w:hAnsi="Calibri" w:cs="Calibri"/>
          <w:bCs w:val="0"/>
          <w:sz w:val="22"/>
          <w:szCs w:val="22"/>
        </w:rPr>
        <w:t>IdP</w:t>
      </w:r>
      <w:proofErr w:type="spellEnd"/>
      <w:r w:rsidRPr="00E81D17">
        <w:rPr>
          <w:rFonts w:ascii="Calibri" w:hAnsi="Calibri" w:cs="Calibri"/>
          <w:bCs w:val="0"/>
          <w:sz w:val="22"/>
          <w:szCs w:val="22"/>
        </w:rPr>
        <w:t xml:space="preserve"> løsning skal den enkelte organisation over for Sundhedsdatastyrelsen til stadighed kunne dokumentere NSIS niveauet ved at fremgå af NSIS-positivlisten hos Digitaliseringsstyrelsen (</w:t>
      </w:r>
      <w:hyperlink r:id="rId8" w:history="1">
        <w:r w:rsidR="00B14376" w:rsidRPr="00B14376">
          <w:rPr>
            <w:rFonts w:ascii="Calibri" w:eastAsia="Times New Roman" w:hAnsi="Calibri" w:cs="Times New Roman"/>
            <w:bCs w:val="0"/>
            <w:color w:val="0563C1"/>
            <w:sz w:val="22"/>
            <w:szCs w:val="24"/>
            <w:u w:val="single"/>
          </w:rPr>
          <w:t>https://digst.dk/it-loesninger/standarder/nsis/</w:t>
        </w:r>
      </w:hyperlink>
      <w:r w:rsidRPr="00E81D17">
        <w:rPr>
          <w:rFonts w:ascii="Calibri" w:hAnsi="Calibri" w:cs="Calibri"/>
          <w:bCs w:val="0"/>
          <w:sz w:val="22"/>
          <w:szCs w:val="22"/>
        </w:rPr>
        <w:t xml:space="preserve">).  </w:t>
      </w:r>
    </w:p>
    <w:p w14:paraId="2F24AD5F" w14:textId="77777777" w:rsidR="0097284F" w:rsidRPr="00E81D17" w:rsidRDefault="0097284F" w:rsidP="00E81D17"/>
    <w:p w14:paraId="0A1A9EB9" w14:textId="34F39179" w:rsidR="009F03C6" w:rsidRPr="00E81D17" w:rsidRDefault="009F03C6" w:rsidP="009F03C6">
      <w:pPr>
        <w:spacing w:line="276" w:lineRule="auto"/>
      </w:pPr>
      <w:r w:rsidRPr="00E81D17">
        <w:t xml:space="preserve">Med indgåelse af </w:t>
      </w:r>
      <w:r w:rsidR="00254488" w:rsidRPr="00E81D17">
        <w:t>servicea</w:t>
      </w:r>
      <w:r w:rsidR="00881937" w:rsidRPr="00E81D17">
        <w:t>ftalen</w:t>
      </w:r>
      <w:r w:rsidRPr="00E81D17">
        <w:t xml:space="preserve"> forpligter den enkelte organisation sig til halvårligt </w:t>
      </w:r>
      <w:r w:rsidR="00881937" w:rsidRPr="00E81D17">
        <w:t xml:space="preserve">over for Sundhedsdatastyrelsen </w:t>
      </w:r>
      <w:r w:rsidRPr="00E81D17">
        <w:t xml:space="preserve">at </w:t>
      </w:r>
      <w:r w:rsidR="00881937" w:rsidRPr="00E81D17">
        <w:t>bekræfte</w:t>
      </w:r>
      <w:r w:rsidRPr="00E81D17">
        <w:t>, at de har formaliserede forretningsgange for administration af brugeradgange, at de har gennemført revision af tildelte brugeradgange</w:t>
      </w:r>
      <w:r w:rsidR="009F2E76" w:rsidRPr="00E81D17">
        <w:t>,</w:t>
      </w:r>
      <w:r w:rsidRPr="00E81D17">
        <w:t xml:space="preserve"> samt at Sundhedsdatastyrelsen har ret til at gennemføre audit af deres brugerstyring</w:t>
      </w:r>
      <w:r w:rsidR="009F2E76" w:rsidRPr="00E81D17">
        <w:t>.</w:t>
      </w:r>
    </w:p>
    <w:p w14:paraId="3A47DDEC" w14:textId="77777777" w:rsidR="009F03C6" w:rsidRPr="00E81D17" w:rsidRDefault="009F03C6" w:rsidP="009F03C6">
      <w:pPr>
        <w:spacing w:line="276" w:lineRule="auto"/>
      </w:pPr>
    </w:p>
    <w:p w14:paraId="721981D8" w14:textId="218E3C14" w:rsidR="009F03C6" w:rsidRPr="00E81D17" w:rsidRDefault="00D262FF" w:rsidP="009F03C6">
      <w:pPr>
        <w:spacing w:line="276" w:lineRule="auto"/>
      </w:pPr>
      <w:r w:rsidRPr="00E81D17">
        <w:t>Organisationer med</w:t>
      </w:r>
      <w:r w:rsidR="009F03C6" w:rsidRPr="00E81D17">
        <w:t xml:space="preserve"> trustbaseret brugeradministration skal hvert halve år </w:t>
      </w:r>
      <w:r w:rsidR="00517B5D" w:rsidRPr="00E81D17">
        <w:t>(</w:t>
      </w:r>
      <w:r w:rsidR="00675E53" w:rsidRPr="00E81D17">
        <w:t>den</w:t>
      </w:r>
      <w:r w:rsidR="00517B5D" w:rsidRPr="00E81D17">
        <w:t xml:space="preserve"> 1/3 og den 1/9)</w:t>
      </w:r>
      <w:r w:rsidR="00675E53" w:rsidRPr="00E81D17">
        <w:t xml:space="preserve"> </w:t>
      </w:r>
      <w:r w:rsidR="009F03C6" w:rsidRPr="00E81D17">
        <w:t xml:space="preserve">med </w:t>
      </w:r>
      <w:r w:rsidR="00EF4A1B" w:rsidRPr="00E81D17">
        <w:t xml:space="preserve">accept </w:t>
      </w:r>
      <w:r w:rsidR="009F03C6" w:rsidRPr="00E81D17">
        <w:t xml:space="preserve">af en ledelseserklæring bekræfte, at de overholder de forpligtelser, som fremgår af </w:t>
      </w:r>
      <w:r w:rsidR="00254488" w:rsidRPr="00E81D17">
        <w:t>serviceaftalen</w:t>
      </w:r>
      <w:r w:rsidR="009F03C6" w:rsidRPr="00E81D17">
        <w:t xml:space="preserve">. </w:t>
      </w:r>
    </w:p>
    <w:p w14:paraId="579736E0" w14:textId="77777777" w:rsidR="009F03C6" w:rsidRPr="00E81D17" w:rsidRDefault="009F03C6" w:rsidP="009F03C6">
      <w:pPr>
        <w:spacing w:line="276" w:lineRule="auto"/>
      </w:pPr>
    </w:p>
    <w:p w14:paraId="5F210F82" w14:textId="77777777" w:rsidR="002E7853" w:rsidRPr="00E81D17" w:rsidRDefault="002E7853" w:rsidP="002E7853">
      <w:pPr>
        <w:pStyle w:val="Overskrift2"/>
        <w:spacing w:line="276" w:lineRule="auto"/>
        <w:jc w:val="both"/>
      </w:pPr>
      <w:r w:rsidRPr="00E81D17">
        <w:t>Tilsyn</w:t>
      </w:r>
    </w:p>
    <w:p w14:paraId="125CC9CB" w14:textId="68A392D2" w:rsidR="002E7853" w:rsidRPr="00E81D17" w:rsidRDefault="002E7853" w:rsidP="002E7853">
      <w:pPr>
        <w:spacing w:line="276" w:lineRule="auto"/>
      </w:pPr>
      <w:r w:rsidRPr="00E81D17">
        <w:t xml:space="preserve">Sundhedsdatastyrelsen har pligt til at føre tilsyn med organisationer, der benytter </w:t>
      </w:r>
      <w:r w:rsidR="009F03C6" w:rsidRPr="00E81D17">
        <w:t>en trustbaseret løsning</w:t>
      </w:r>
      <w:r w:rsidRPr="00E81D17">
        <w:t xml:space="preserve">. Hvis Sundhedsdatastyrelsen får mistanke om, at en organisation ikke lever op til de i </w:t>
      </w:r>
      <w:r w:rsidR="00254488" w:rsidRPr="00E81D17">
        <w:t>service</w:t>
      </w:r>
      <w:r w:rsidR="00567117" w:rsidRPr="00E81D17">
        <w:t xml:space="preserve">aftalen </w:t>
      </w:r>
      <w:r w:rsidRPr="00E81D17">
        <w:t>opstillede krav, kan Sundhedsdatastyrelsen anmode om en redegørelse for forholdene og/eller foretage en inspektion hos den pågældende organisation.</w:t>
      </w:r>
    </w:p>
    <w:p w14:paraId="0CB622E0" w14:textId="77777777" w:rsidR="002E7853" w:rsidRPr="00E81D17" w:rsidRDefault="002E7853" w:rsidP="002E7853">
      <w:pPr>
        <w:spacing w:line="276" w:lineRule="auto"/>
      </w:pPr>
      <w:r w:rsidRPr="00E81D17">
        <w:t xml:space="preserve"> </w:t>
      </w:r>
    </w:p>
    <w:p w14:paraId="4264B2B5" w14:textId="4C6ACC5A" w:rsidR="002E7853" w:rsidRPr="00E81D17" w:rsidRDefault="002E7853" w:rsidP="002E7853">
      <w:pPr>
        <w:spacing w:line="276" w:lineRule="auto"/>
      </w:pPr>
      <w:r w:rsidRPr="00E81D17">
        <w:t xml:space="preserve">Herudover </w:t>
      </w:r>
      <w:r w:rsidR="00567117" w:rsidRPr="00E81D17">
        <w:t xml:space="preserve">kan </w:t>
      </w:r>
      <w:r w:rsidRPr="00E81D17">
        <w:t xml:space="preserve">Sundhedsdatastyrelsen </w:t>
      </w:r>
      <w:r w:rsidR="00567117" w:rsidRPr="00E81D17">
        <w:t>ud fra en risikobaseret tilgang tilføje andre</w:t>
      </w:r>
      <w:r w:rsidRPr="00E81D17">
        <w:t xml:space="preserve"> tilsynstemaer </w:t>
      </w:r>
      <w:r w:rsidR="00567117" w:rsidRPr="00E81D17">
        <w:t>til det årlige tilsyn, hvis det skønnes nødvendigt.</w:t>
      </w:r>
    </w:p>
    <w:p w14:paraId="2C28A099" w14:textId="77777777" w:rsidR="009F03C6" w:rsidRPr="00E81D17" w:rsidRDefault="009F03C6" w:rsidP="002E7853">
      <w:pPr>
        <w:spacing w:line="276" w:lineRule="auto"/>
      </w:pPr>
    </w:p>
    <w:p w14:paraId="2DA5D511" w14:textId="01719213" w:rsidR="002E7853" w:rsidRPr="00E81D17" w:rsidRDefault="002E7853" w:rsidP="002E7853">
      <w:pPr>
        <w:spacing w:line="276" w:lineRule="auto"/>
        <w:rPr>
          <w:rFonts w:cstheme="minorHAnsi"/>
          <w:szCs w:val="22"/>
        </w:rPr>
      </w:pPr>
      <w:r w:rsidRPr="00E81D17">
        <w:rPr>
          <w:rFonts w:cstheme="minorHAnsi"/>
          <w:szCs w:val="22"/>
        </w:rPr>
        <w:t>Tilsynet kan tage form af en skriftlig henvendelse fra Sundhedsdatastyrelsen, hvor den pågældende organisation bliver bedt om at redegøre for deres løsning</w:t>
      </w:r>
      <w:r w:rsidR="009F2E76" w:rsidRPr="00E81D17">
        <w:rPr>
          <w:rFonts w:cstheme="minorHAnsi"/>
          <w:szCs w:val="22"/>
        </w:rPr>
        <w:t>,</w:t>
      </w:r>
      <w:r w:rsidRPr="00E81D17">
        <w:rPr>
          <w:rFonts w:cstheme="minorHAnsi"/>
          <w:szCs w:val="22"/>
        </w:rPr>
        <w:t xml:space="preserve"> og </w:t>
      </w:r>
      <w:r w:rsidR="009F2E76" w:rsidRPr="00E81D17">
        <w:rPr>
          <w:rFonts w:cstheme="minorHAnsi"/>
          <w:szCs w:val="22"/>
        </w:rPr>
        <w:t>for</w:t>
      </w:r>
      <w:r w:rsidR="00567117" w:rsidRPr="00E81D17">
        <w:rPr>
          <w:rFonts w:cstheme="minorHAnsi"/>
          <w:szCs w:val="22"/>
        </w:rPr>
        <w:t>,</w:t>
      </w:r>
      <w:r w:rsidR="009F2E76" w:rsidRPr="00E81D17">
        <w:rPr>
          <w:rFonts w:cstheme="minorHAnsi"/>
          <w:szCs w:val="22"/>
        </w:rPr>
        <w:t xml:space="preserve"> </w:t>
      </w:r>
      <w:r w:rsidRPr="00E81D17">
        <w:rPr>
          <w:rFonts w:cstheme="minorHAnsi"/>
          <w:szCs w:val="22"/>
        </w:rPr>
        <w:t xml:space="preserve">hvordan de lever op til </w:t>
      </w:r>
      <w:r w:rsidR="009F2E76" w:rsidRPr="00E81D17">
        <w:rPr>
          <w:rFonts w:cstheme="minorHAnsi"/>
          <w:szCs w:val="22"/>
        </w:rPr>
        <w:t xml:space="preserve">deres forpligtelser i </w:t>
      </w:r>
      <w:r w:rsidR="00881937" w:rsidRPr="00E81D17">
        <w:rPr>
          <w:rFonts w:cstheme="minorHAnsi"/>
          <w:szCs w:val="22"/>
        </w:rPr>
        <w:t>tilslutningsaftalen</w:t>
      </w:r>
      <w:r w:rsidRPr="00E81D17">
        <w:rPr>
          <w:rFonts w:cstheme="minorHAnsi"/>
          <w:szCs w:val="22"/>
        </w:rPr>
        <w:t xml:space="preserve">. </w:t>
      </w:r>
    </w:p>
    <w:p w14:paraId="5F8EF8AD" w14:textId="77777777" w:rsidR="0097284F" w:rsidRPr="00E81D17" w:rsidRDefault="002E7853" w:rsidP="0097284F">
      <w:pPr>
        <w:pStyle w:val="NormalWeb"/>
        <w:spacing w:line="276" w:lineRule="auto"/>
        <w:jc w:val="both"/>
        <w:rPr>
          <w:rFonts w:asciiTheme="minorHAnsi" w:hAnsiTheme="minorHAnsi" w:cstheme="minorHAnsi"/>
          <w:sz w:val="22"/>
          <w:szCs w:val="22"/>
        </w:rPr>
      </w:pPr>
      <w:r w:rsidRPr="00E81D17">
        <w:rPr>
          <w:rFonts w:asciiTheme="minorHAnsi" w:hAnsiTheme="minorHAnsi" w:cstheme="minorHAnsi"/>
          <w:sz w:val="22"/>
          <w:szCs w:val="22"/>
        </w:rPr>
        <w:t>Tilsynet kan ligeledes tage form af stikprøvekontroller af organisationens brugeradministration</w:t>
      </w:r>
      <w:r w:rsidR="009F2E76" w:rsidRPr="00E81D17">
        <w:rPr>
          <w:rFonts w:asciiTheme="minorHAnsi" w:hAnsiTheme="minorHAnsi" w:cstheme="minorHAnsi"/>
          <w:sz w:val="22"/>
          <w:szCs w:val="22"/>
        </w:rPr>
        <w:t xml:space="preserve"> eller fysisk inspektion hos organisationen</w:t>
      </w:r>
      <w:r w:rsidRPr="00E81D17">
        <w:rPr>
          <w:rFonts w:asciiTheme="minorHAnsi" w:hAnsiTheme="minorHAnsi" w:cstheme="minorHAnsi"/>
          <w:sz w:val="22"/>
          <w:szCs w:val="22"/>
        </w:rPr>
        <w:t>.</w:t>
      </w:r>
    </w:p>
    <w:p w14:paraId="0B6F3C08" w14:textId="6CEF096B" w:rsidR="0097284F" w:rsidRPr="00E81D17" w:rsidRDefault="0097284F" w:rsidP="0097284F">
      <w:pPr>
        <w:pStyle w:val="NormalWeb"/>
        <w:spacing w:line="276" w:lineRule="auto"/>
        <w:jc w:val="both"/>
        <w:rPr>
          <w:rFonts w:ascii="Calibri" w:hAnsi="Calibri" w:cs="Calibri"/>
          <w:sz w:val="22"/>
          <w:szCs w:val="22"/>
        </w:rPr>
      </w:pPr>
      <w:r w:rsidRPr="00E81D17">
        <w:rPr>
          <w:rFonts w:ascii="Calibri" w:hAnsi="Calibri" w:cs="Calibri"/>
          <w:sz w:val="22"/>
          <w:szCs w:val="22"/>
        </w:rPr>
        <w:t>Tilsynstemaer kunne inkludere, men er ikke begrænset til håndtering af adgangsbilletter, sessionshåndtering, konteksthåndtering, roller, rettigheder og lignende.</w:t>
      </w:r>
    </w:p>
    <w:p w14:paraId="4DEBAB97" w14:textId="4D1339C1" w:rsidR="002E7853" w:rsidRPr="00E81D17" w:rsidRDefault="002E7853" w:rsidP="002E7853">
      <w:pPr>
        <w:spacing w:line="276" w:lineRule="auto"/>
      </w:pPr>
    </w:p>
    <w:p w14:paraId="6522A575" w14:textId="77777777" w:rsidR="002E7853" w:rsidRPr="00E81D17" w:rsidRDefault="009F03C6" w:rsidP="002E7853">
      <w:pPr>
        <w:pStyle w:val="Overskrift2"/>
      </w:pPr>
      <w:r w:rsidRPr="00E81D17">
        <w:t>E</w:t>
      </w:r>
      <w:r w:rsidR="002E7853" w:rsidRPr="00E81D17">
        <w:t xml:space="preserve">tablering af </w:t>
      </w:r>
      <w:r w:rsidRPr="00E81D17">
        <w:t xml:space="preserve">central </w:t>
      </w:r>
      <w:r w:rsidR="002E7853" w:rsidRPr="00E81D17">
        <w:t xml:space="preserve">trust </w:t>
      </w:r>
      <w:r w:rsidRPr="00E81D17">
        <w:t xml:space="preserve">i SEB </w:t>
      </w:r>
      <w:r w:rsidR="002E7853" w:rsidRPr="00E81D17">
        <w:t xml:space="preserve">hos eksisterende anvendere af </w:t>
      </w:r>
      <w:r w:rsidRPr="00E81D17">
        <w:t>trustløsninger</w:t>
      </w:r>
    </w:p>
    <w:p w14:paraId="05FF6761" w14:textId="51FB78F4" w:rsidR="00E81D17" w:rsidRPr="00E81D17" w:rsidRDefault="00423FE0" w:rsidP="002E7853">
      <w:pPr>
        <w:spacing w:line="276" w:lineRule="auto"/>
      </w:pPr>
      <w:r w:rsidRPr="00E81D17">
        <w:t>Serviceaftalen kan downloades sammen med denne vejledning og de relevante bilag fra NSPOP. Når</w:t>
      </w:r>
      <w:r w:rsidR="00007D29">
        <w:t xml:space="preserve"> </w:t>
      </w:r>
      <w:r w:rsidRPr="00E81D17">
        <w:t>s</w:t>
      </w:r>
      <w:r w:rsidR="00CA35EB" w:rsidRPr="00E81D17">
        <w:t xml:space="preserve">erviceaftalen </w:t>
      </w:r>
      <w:r w:rsidRPr="00E81D17">
        <w:t xml:space="preserve">er </w:t>
      </w:r>
      <w:r w:rsidR="002E7853" w:rsidRPr="00E81D17">
        <w:t>udfyld</w:t>
      </w:r>
      <w:r w:rsidRPr="00E81D17">
        <w:t>t og</w:t>
      </w:r>
      <w:r w:rsidR="009F03C6" w:rsidRPr="00E81D17">
        <w:t xml:space="preserve"> underskr</w:t>
      </w:r>
      <w:r w:rsidRPr="00E81D17">
        <w:t>evet, kan den fremsendes til nspop.dk (https://www.nspop.dk/display/resources/Supporthenvendelse)</w:t>
      </w:r>
      <w:r w:rsidR="002E7853" w:rsidRPr="00E81D17">
        <w:t xml:space="preserve"> inden</w:t>
      </w:r>
      <w:r w:rsidR="00D76D8F">
        <w:t xml:space="preserve"> for en frist på</w:t>
      </w:r>
      <w:r w:rsidR="002E7853" w:rsidRPr="00E81D17">
        <w:t xml:space="preserve"> 2 måneder. </w:t>
      </w:r>
      <w:r w:rsidR="00E81D17" w:rsidRPr="00E81D17">
        <w:t>Når aftalen er godkendt, sendes en kvittering retur</w:t>
      </w:r>
      <w:r w:rsidR="002E7853" w:rsidRPr="00E81D17">
        <w:t xml:space="preserve">. </w:t>
      </w:r>
    </w:p>
    <w:p w14:paraId="6DA9D4DC" w14:textId="77777777" w:rsidR="00E81D17" w:rsidRPr="00E81D17" w:rsidRDefault="00E81D17" w:rsidP="002E7853">
      <w:pPr>
        <w:spacing w:line="276" w:lineRule="auto"/>
      </w:pPr>
    </w:p>
    <w:p w14:paraId="7D325F07" w14:textId="75DB005D" w:rsidR="002E7853" w:rsidRPr="00E81D17" w:rsidRDefault="00567117" w:rsidP="002E7853">
      <w:pPr>
        <w:spacing w:line="276" w:lineRule="auto"/>
      </w:pPr>
      <w:r w:rsidRPr="00E81D17">
        <w:t>Hvis ikke aftalen er modtaget inden for fristen, lukkes adgangen til services, indtil aftalen er godkendt</w:t>
      </w:r>
      <w:r w:rsidR="00107AC2" w:rsidRPr="00E81D17">
        <w:t>.</w:t>
      </w:r>
    </w:p>
    <w:p w14:paraId="10749478" w14:textId="77777777" w:rsidR="002E7853" w:rsidRPr="00E81D17" w:rsidRDefault="002E7853" w:rsidP="002E7853">
      <w:pPr>
        <w:pStyle w:val="Overskrift2"/>
      </w:pPr>
      <w:r w:rsidRPr="00E81D17">
        <w:t xml:space="preserve">Etablering af </w:t>
      </w:r>
      <w:r w:rsidR="009F03C6" w:rsidRPr="00E81D17">
        <w:t xml:space="preserve">central </w:t>
      </w:r>
      <w:r w:rsidRPr="00E81D17">
        <w:t xml:space="preserve">trust </w:t>
      </w:r>
      <w:r w:rsidR="009F03C6" w:rsidRPr="00E81D17">
        <w:t xml:space="preserve">i SEB </w:t>
      </w:r>
      <w:r w:rsidRPr="00E81D17">
        <w:t>hos nye aktører</w:t>
      </w:r>
    </w:p>
    <w:p w14:paraId="696EDD05" w14:textId="6BA6640F" w:rsidR="001B1368" w:rsidRPr="00E81D17" w:rsidRDefault="002E7853" w:rsidP="002E7853">
      <w:pPr>
        <w:spacing w:line="276" w:lineRule="auto"/>
      </w:pPr>
      <w:r w:rsidRPr="00E81D17">
        <w:t xml:space="preserve">De organisationer, som ikke allerede gør brug </w:t>
      </w:r>
      <w:r w:rsidR="009F03C6" w:rsidRPr="00E81D17">
        <w:t>af en trustløsning</w:t>
      </w:r>
      <w:r w:rsidRPr="00E81D17">
        <w:t xml:space="preserve">, </w:t>
      </w:r>
      <w:r w:rsidR="009F03C6" w:rsidRPr="00E81D17">
        <w:t xml:space="preserve">kan </w:t>
      </w:r>
      <w:r w:rsidRPr="00E81D17">
        <w:t>søge</w:t>
      </w:r>
      <w:r w:rsidR="009F03C6" w:rsidRPr="00E81D17">
        <w:t xml:space="preserve"> herom</w:t>
      </w:r>
      <w:r w:rsidRPr="00E81D17">
        <w:t xml:space="preserve"> ved at indsende en </w:t>
      </w:r>
      <w:r w:rsidR="009F03C6" w:rsidRPr="00E81D17">
        <w:t xml:space="preserve">underskrevet </w:t>
      </w:r>
      <w:r w:rsidR="00E81D17" w:rsidRPr="00E81D17">
        <w:t>serviceaftale</w:t>
      </w:r>
      <w:r w:rsidRPr="00E81D17">
        <w:t xml:space="preserve">, som kan downloades fra </w:t>
      </w:r>
      <w:r w:rsidR="00254488" w:rsidRPr="00E81D17">
        <w:t>NSPOP</w:t>
      </w:r>
      <w:r w:rsidRPr="00E81D17">
        <w:t xml:space="preserve"> og sendes til</w:t>
      </w:r>
      <w:r w:rsidR="002C4ED5" w:rsidRPr="00E81D17">
        <w:t xml:space="preserve"> </w:t>
      </w:r>
      <w:hyperlink r:id="rId9" w:history="1">
        <w:r w:rsidR="001B1368" w:rsidRPr="00E81D17">
          <w:rPr>
            <w:rStyle w:val="Hyperlink"/>
          </w:rPr>
          <w:t>https://www.nspop.dk/display/resources/Supporthenvendelse</w:t>
        </w:r>
      </w:hyperlink>
    </w:p>
    <w:p w14:paraId="63707C0F" w14:textId="375C0ACC" w:rsidR="002E7853" w:rsidRPr="00E81D17" w:rsidRDefault="002E7853" w:rsidP="002E7853">
      <w:pPr>
        <w:spacing w:line="276" w:lineRule="auto"/>
      </w:pPr>
      <w:r w:rsidRPr="00E81D17">
        <w:t xml:space="preserve">Herefter godkender Sundhedsdatastyrelsen </w:t>
      </w:r>
      <w:r w:rsidR="009F03C6" w:rsidRPr="00E81D17">
        <w:t>aftalen</w:t>
      </w:r>
      <w:r w:rsidRPr="00E81D17">
        <w:t xml:space="preserve"> og sørger for</w:t>
      </w:r>
      <w:r w:rsidR="009F03C6" w:rsidRPr="00E81D17">
        <w:t>,</w:t>
      </w:r>
      <w:r w:rsidRPr="00E81D17">
        <w:t xml:space="preserve"> at organisationen får adgang til SEB. Sundhedsdatastyrelsen indføjer den nye organisation med kontaktpersoner i sit kartotek over SEB-brugere. </w:t>
      </w:r>
    </w:p>
    <w:p w14:paraId="6D543BB0" w14:textId="77777777" w:rsidR="009F03C6" w:rsidRPr="00E81D17" w:rsidRDefault="009F03C6" w:rsidP="009F03C6">
      <w:pPr>
        <w:pStyle w:val="Overskrift2"/>
      </w:pPr>
      <w:r w:rsidRPr="00E81D17">
        <w:t>Etablering af decentral trust hos nye aktører</w:t>
      </w:r>
    </w:p>
    <w:p w14:paraId="5382D2E3" w14:textId="264866E1" w:rsidR="009F03C6" w:rsidRPr="00E81D17" w:rsidRDefault="009F03C6" w:rsidP="009F03C6">
      <w:r w:rsidRPr="00E81D17">
        <w:t xml:space="preserve">Decentrale trustløsninger kan kun etableres </w:t>
      </w:r>
      <w:r w:rsidR="00567117" w:rsidRPr="00E81D17">
        <w:t>efter en konkret forhandling</w:t>
      </w:r>
      <w:r w:rsidRPr="00E81D17">
        <w:t xml:space="preserve"> mellem de lokale identitetsudbydere og Sundhedsdatastyrelsen.</w:t>
      </w:r>
    </w:p>
    <w:p w14:paraId="5CE1235B" w14:textId="77777777" w:rsidR="002E7853" w:rsidRDefault="002E7853" w:rsidP="002E7853">
      <w:pPr>
        <w:pStyle w:val="Overskrift2"/>
        <w:spacing w:line="276" w:lineRule="auto"/>
        <w:jc w:val="both"/>
      </w:pPr>
      <w:r w:rsidRPr="00E81D17">
        <w:t>Årshjul</w:t>
      </w:r>
    </w:p>
    <w:p w14:paraId="4416528B" w14:textId="57ABBC58" w:rsidR="002E7853" w:rsidRDefault="00FB1D59" w:rsidP="002E7853">
      <w:pPr>
        <w:spacing w:line="276" w:lineRule="auto"/>
        <w:rPr>
          <w:lang w:eastAsia="en-US"/>
        </w:rPr>
      </w:pPr>
      <w:r>
        <w:rPr>
          <w:lang w:eastAsia="en-US"/>
        </w:rPr>
        <w:t xml:space="preserve">Sundhedsdatastyrelsen indhenter halvårligt bekræftelse fra de tilsluttede organisationer på, at de </w:t>
      </w:r>
      <w:r>
        <w:t xml:space="preserve">overholder de forpligtelser, som fremgår af </w:t>
      </w:r>
      <w:r w:rsidR="00254488">
        <w:t>serviceaftalen</w:t>
      </w:r>
      <w:r>
        <w:t>.</w:t>
      </w:r>
      <w:r>
        <w:rPr>
          <w:lang w:eastAsia="en-US"/>
        </w:rPr>
        <w:t xml:space="preserve"> Bekræftelsen afgives i form af en ledelseserklæring. </w:t>
      </w:r>
      <w:r w:rsidR="002E7853">
        <w:rPr>
          <w:lang w:eastAsia="en-US"/>
        </w:rPr>
        <w:t xml:space="preserve">Sundhedsdatastyrelsen </w:t>
      </w:r>
      <w:r>
        <w:rPr>
          <w:lang w:eastAsia="en-US"/>
        </w:rPr>
        <w:t xml:space="preserve">udsender i den forbindelse en mail hvert halve år </w:t>
      </w:r>
      <w:r w:rsidR="002E7853">
        <w:rPr>
          <w:lang w:eastAsia="en-US"/>
        </w:rPr>
        <w:t xml:space="preserve">til kontaktpersonen i de relevante organisationer. Organisationerne har 1 måneds frist til at indsende bekræftelsen. </w:t>
      </w:r>
    </w:p>
    <w:p w14:paraId="27697B56" w14:textId="77777777" w:rsidR="002E7853" w:rsidRDefault="002E7853" w:rsidP="002E7853">
      <w:pPr>
        <w:spacing w:line="276" w:lineRule="auto"/>
      </w:pPr>
    </w:p>
    <w:p w14:paraId="14AD47BE" w14:textId="18F8F477" w:rsidR="002E7853" w:rsidRDefault="002E7853" w:rsidP="002E7853">
      <w:pPr>
        <w:spacing w:line="276" w:lineRule="auto"/>
      </w:pPr>
      <w:r>
        <w:t>Der gennemføres tilsyn med trustløsningen som ovenfor beskrevet</w:t>
      </w:r>
      <w:r w:rsidR="00FB1D59">
        <w:t>,</w:t>
      </w:r>
      <w:r>
        <w:t xml:space="preserve"> og der udarbejdes i 3. kvartal en årsrapport, der forelægges de tilknyttede systemejere og Sundhedsdatastyrelsens ledelse.</w:t>
      </w:r>
    </w:p>
    <w:p w14:paraId="56A61206" w14:textId="77777777" w:rsidR="002E7853" w:rsidRDefault="002E7853" w:rsidP="002E7853">
      <w:pPr>
        <w:spacing w:line="276" w:lineRule="auto"/>
      </w:pPr>
    </w:p>
    <w:p w14:paraId="7176A45E" w14:textId="77777777" w:rsidR="002E7853" w:rsidRDefault="002E7853" w:rsidP="002E7853">
      <w:pPr>
        <w:spacing w:line="276" w:lineRule="auto"/>
      </w:pPr>
    </w:p>
    <w:p w14:paraId="6F8CB07E" w14:textId="77777777" w:rsidR="002E7853" w:rsidRDefault="002E7853" w:rsidP="002E7853">
      <w:pPr>
        <w:spacing w:line="276" w:lineRule="auto"/>
      </w:pPr>
    </w:p>
    <w:p w14:paraId="035BC5D7" w14:textId="77777777" w:rsidR="00CD29FD" w:rsidRDefault="00CD29FD" w:rsidP="00B233C4">
      <w:pPr>
        <w:pStyle w:val="Overskrift1"/>
      </w:pPr>
    </w:p>
    <w:sectPr w:rsidR="00CD29FD" w:rsidSect="0028256F">
      <w:headerReference w:type="default" r:id="rId10"/>
      <w:footerReference w:type="default" r:id="rId11"/>
      <w:headerReference w:type="first" r:id="rId12"/>
      <w:footerReference w:type="first" r:id="rId13"/>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509CBC" w14:textId="77777777" w:rsidR="009B25BD" w:rsidRDefault="009B25BD" w:rsidP="00354FC0">
      <w:r>
        <w:separator/>
      </w:r>
    </w:p>
  </w:endnote>
  <w:endnote w:type="continuationSeparator" w:id="0">
    <w:p w14:paraId="51851AB8" w14:textId="77777777" w:rsidR="009B25BD" w:rsidRDefault="009B25BD"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9B862A6" w14:textId="77777777" w:rsidTr="00754EEB">
      <w:trPr>
        <w:trHeight w:hRule="exact" w:val="539"/>
      </w:trPr>
      <w:tc>
        <w:tcPr>
          <w:tcW w:w="7597" w:type="dxa"/>
          <w:tcBorders>
            <w:top w:val="single" w:sz="18" w:space="0" w:color="007EC5"/>
          </w:tcBorders>
          <w:tcMar>
            <w:right w:w="1134" w:type="dxa"/>
          </w:tcMar>
        </w:tcPr>
        <w:p w14:paraId="05DE09B9" w14:textId="77777777" w:rsidR="00062D9B" w:rsidRPr="00C21431" w:rsidRDefault="00062D9B" w:rsidP="00573527">
          <w:pPr>
            <w:pStyle w:val="Sidefod"/>
            <w:spacing w:line="180" w:lineRule="atLeast"/>
          </w:pPr>
        </w:p>
      </w:tc>
      <w:tc>
        <w:tcPr>
          <w:tcW w:w="907" w:type="dxa"/>
          <w:tcBorders>
            <w:top w:val="single" w:sz="18" w:space="0" w:color="BFE600"/>
          </w:tcBorders>
        </w:tcPr>
        <w:p w14:paraId="3227BE32" w14:textId="09E25D3B"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FD7776">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FD7776">
            <w:rPr>
              <w:noProof/>
              <w:sz w:val="22"/>
              <w:szCs w:val="22"/>
            </w:rPr>
            <w:t>6</w:t>
          </w:r>
          <w:r w:rsidRPr="00C21431">
            <w:rPr>
              <w:sz w:val="22"/>
              <w:szCs w:val="22"/>
            </w:rPr>
            <w:fldChar w:fldCharType="end"/>
          </w:r>
        </w:p>
      </w:tc>
    </w:tr>
  </w:tbl>
  <w:p w14:paraId="71AD5604"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58FEEB17" w14:textId="77777777" w:rsidTr="00754EEB">
      <w:trPr>
        <w:trHeight w:hRule="exact" w:val="652"/>
      </w:trPr>
      <w:tc>
        <w:tcPr>
          <w:tcW w:w="7597" w:type="dxa"/>
          <w:tcBorders>
            <w:top w:val="single" w:sz="18" w:space="0" w:color="007EC5"/>
          </w:tcBorders>
          <w:tcMar>
            <w:right w:w="1134" w:type="dxa"/>
          </w:tcMar>
        </w:tcPr>
        <w:p w14:paraId="4ECC5605"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100CE020" w14:textId="70832EA4"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FD7776">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FD7776">
            <w:rPr>
              <w:noProof/>
              <w:sz w:val="22"/>
              <w:szCs w:val="22"/>
            </w:rPr>
            <w:t>6</w:t>
          </w:r>
          <w:r w:rsidRPr="00C21431">
            <w:rPr>
              <w:sz w:val="22"/>
              <w:szCs w:val="22"/>
            </w:rPr>
            <w:fldChar w:fldCharType="end"/>
          </w:r>
        </w:p>
      </w:tc>
    </w:tr>
  </w:tbl>
  <w:p w14:paraId="468DA56D"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F55B41" w14:textId="77777777" w:rsidR="009B25BD" w:rsidRDefault="009B25BD" w:rsidP="00354FC0">
      <w:r>
        <w:separator/>
      </w:r>
    </w:p>
  </w:footnote>
  <w:footnote w:type="continuationSeparator" w:id="0">
    <w:p w14:paraId="2C4542A5" w14:textId="77777777" w:rsidR="009B25BD" w:rsidRDefault="009B25BD"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B10D0"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58F283F6" wp14:editId="6ABD691A">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7F760A7F" wp14:editId="6E7D943C">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864644"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62ACA36D" wp14:editId="14068084">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587CFB5A" wp14:editId="4DC39CC3">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38.1pt;height:43.3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195918"/>
    <w:multiLevelType w:val="multilevel"/>
    <w:tmpl w:val="1E202BB0"/>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2" w15:restartNumberingAfterBreak="0">
    <w:nsid w:val="257E1339"/>
    <w:multiLevelType w:val="multilevel"/>
    <w:tmpl w:val="50704D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735285"/>
    <w:multiLevelType w:val="multilevel"/>
    <w:tmpl w:val="969A18C2"/>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5"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6"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1439639278">
    <w:abstractNumId w:val="18"/>
  </w:num>
  <w:num w:numId="2" w16cid:durableId="1262303556">
    <w:abstractNumId w:val="14"/>
  </w:num>
  <w:num w:numId="3" w16cid:durableId="1656258162">
    <w:abstractNumId w:val="15"/>
  </w:num>
  <w:num w:numId="4" w16cid:durableId="1046369882">
    <w:abstractNumId w:val="9"/>
  </w:num>
  <w:num w:numId="5" w16cid:durableId="532958913">
    <w:abstractNumId w:val="8"/>
  </w:num>
  <w:num w:numId="6" w16cid:durableId="870260226">
    <w:abstractNumId w:val="7"/>
  </w:num>
  <w:num w:numId="7" w16cid:durableId="282270460">
    <w:abstractNumId w:val="6"/>
  </w:num>
  <w:num w:numId="8" w16cid:durableId="1826119578">
    <w:abstractNumId w:val="5"/>
  </w:num>
  <w:num w:numId="9" w16cid:durableId="786240154">
    <w:abstractNumId w:val="4"/>
  </w:num>
  <w:num w:numId="10" w16cid:durableId="815493350">
    <w:abstractNumId w:val="3"/>
  </w:num>
  <w:num w:numId="11" w16cid:durableId="25183552">
    <w:abstractNumId w:val="2"/>
  </w:num>
  <w:num w:numId="12" w16cid:durableId="184295046">
    <w:abstractNumId w:val="1"/>
  </w:num>
  <w:num w:numId="13" w16cid:durableId="185339249">
    <w:abstractNumId w:val="0"/>
  </w:num>
  <w:num w:numId="14" w16cid:durableId="995184409">
    <w:abstractNumId w:val="19"/>
  </w:num>
  <w:num w:numId="15" w16cid:durableId="1630165627">
    <w:abstractNumId w:val="17"/>
  </w:num>
  <w:num w:numId="16" w16cid:durableId="748767541">
    <w:abstractNumId w:val="11"/>
  </w:num>
  <w:num w:numId="17" w16cid:durableId="411660727">
    <w:abstractNumId w:val="11"/>
  </w:num>
  <w:num w:numId="18" w16cid:durableId="1013259605">
    <w:abstractNumId w:val="11"/>
  </w:num>
  <w:num w:numId="19" w16cid:durableId="1490944385">
    <w:abstractNumId w:val="11"/>
  </w:num>
  <w:num w:numId="20" w16cid:durableId="1794471189">
    <w:abstractNumId w:val="11"/>
  </w:num>
  <w:num w:numId="21" w16cid:durableId="835415324">
    <w:abstractNumId w:val="10"/>
  </w:num>
  <w:num w:numId="22" w16cid:durableId="154881933">
    <w:abstractNumId w:val="13"/>
  </w:num>
  <w:num w:numId="23" w16cid:durableId="1453550166">
    <w:abstractNumId w:val="16"/>
  </w:num>
  <w:num w:numId="24" w16cid:durableId="158985028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7853"/>
    <w:rsid w:val="00007D29"/>
    <w:rsid w:val="00013E37"/>
    <w:rsid w:val="00014776"/>
    <w:rsid w:val="0001724F"/>
    <w:rsid w:val="00023BD0"/>
    <w:rsid w:val="00034867"/>
    <w:rsid w:val="00054A97"/>
    <w:rsid w:val="00062D9B"/>
    <w:rsid w:val="0006653E"/>
    <w:rsid w:val="00070DCD"/>
    <w:rsid w:val="000716E6"/>
    <w:rsid w:val="00073557"/>
    <w:rsid w:val="0007511B"/>
    <w:rsid w:val="00075B36"/>
    <w:rsid w:val="000852A9"/>
    <w:rsid w:val="00087914"/>
    <w:rsid w:val="00090AA2"/>
    <w:rsid w:val="00090ECC"/>
    <w:rsid w:val="0009586B"/>
    <w:rsid w:val="00097CF9"/>
    <w:rsid w:val="000A07B9"/>
    <w:rsid w:val="000A7095"/>
    <w:rsid w:val="000B0A48"/>
    <w:rsid w:val="000B58A9"/>
    <w:rsid w:val="000C13A5"/>
    <w:rsid w:val="000C2BE3"/>
    <w:rsid w:val="000C4904"/>
    <w:rsid w:val="000C594D"/>
    <w:rsid w:val="000C7153"/>
    <w:rsid w:val="000D63E4"/>
    <w:rsid w:val="000E799A"/>
    <w:rsid w:val="00104A40"/>
    <w:rsid w:val="00106CA1"/>
    <w:rsid w:val="001078CB"/>
    <w:rsid w:val="00107AC2"/>
    <w:rsid w:val="00120342"/>
    <w:rsid w:val="001203AB"/>
    <w:rsid w:val="0012417E"/>
    <w:rsid w:val="00131D19"/>
    <w:rsid w:val="00142EED"/>
    <w:rsid w:val="00146EF1"/>
    <w:rsid w:val="00154E9A"/>
    <w:rsid w:val="00173394"/>
    <w:rsid w:val="00176440"/>
    <w:rsid w:val="001B1368"/>
    <w:rsid w:val="001B18CC"/>
    <w:rsid w:val="001C0A16"/>
    <w:rsid w:val="001C32A9"/>
    <w:rsid w:val="001C548E"/>
    <w:rsid w:val="001C774A"/>
    <w:rsid w:val="001E10AE"/>
    <w:rsid w:val="001E1718"/>
    <w:rsid w:val="001E3122"/>
    <w:rsid w:val="001E6EAD"/>
    <w:rsid w:val="001E7AD4"/>
    <w:rsid w:val="001F22AF"/>
    <w:rsid w:val="00215541"/>
    <w:rsid w:val="0022583E"/>
    <w:rsid w:val="00232D13"/>
    <w:rsid w:val="002359AB"/>
    <w:rsid w:val="002411D4"/>
    <w:rsid w:val="00241547"/>
    <w:rsid w:val="00245DAC"/>
    <w:rsid w:val="00253686"/>
    <w:rsid w:val="00253DF0"/>
    <w:rsid w:val="00254488"/>
    <w:rsid w:val="0027260D"/>
    <w:rsid w:val="00275486"/>
    <w:rsid w:val="00276D16"/>
    <w:rsid w:val="0028256F"/>
    <w:rsid w:val="00292640"/>
    <w:rsid w:val="002A15D0"/>
    <w:rsid w:val="002A4833"/>
    <w:rsid w:val="002B13F3"/>
    <w:rsid w:val="002B1E09"/>
    <w:rsid w:val="002B32A2"/>
    <w:rsid w:val="002B7DB1"/>
    <w:rsid w:val="002C4C6F"/>
    <w:rsid w:val="002C4ED5"/>
    <w:rsid w:val="002D55BA"/>
    <w:rsid w:val="002D6E9A"/>
    <w:rsid w:val="002E1B10"/>
    <w:rsid w:val="002E1F33"/>
    <w:rsid w:val="002E211A"/>
    <w:rsid w:val="002E7853"/>
    <w:rsid w:val="002F2009"/>
    <w:rsid w:val="002F4431"/>
    <w:rsid w:val="002F67ED"/>
    <w:rsid w:val="002F7058"/>
    <w:rsid w:val="003061FA"/>
    <w:rsid w:val="00317C0A"/>
    <w:rsid w:val="003242CA"/>
    <w:rsid w:val="003334EA"/>
    <w:rsid w:val="00333C33"/>
    <w:rsid w:val="003361C1"/>
    <w:rsid w:val="00342EA9"/>
    <w:rsid w:val="00345AA7"/>
    <w:rsid w:val="0035052D"/>
    <w:rsid w:val="00353EA4"/>
    <w:rsid w:val="00354FC0"/>
    <w:rsid w:val="003627B1"/>
    <w:rsid w:val="00363307"/>
    <w:rsid w:val="0037511E"/>
    <w:rsid w:val="003835A1"/>
    <w:rsid w:val="0038455F"/>
    <w:rsid w:val="00395046"/>
    <w:rsid w:val="003964F8"/>
    <w:rsid w:val="003A413D"/>
    <w:rsid w:val="003B252E"/>
    <w:rsid w:val="003B3470"/>
    <w:rsid w:val="003B44D5"/>
    <w:rsid w:val="003B5C9E"/>
    <w:rsid w:val="003D678B"/>
    <w:rsid w:val="003D76FA"/>
    <w:rsid w:val="003E12D6"/>
    <w:rsid w:val="003E21FD"/>
    <w:rsid w:val="004019BF"/>
    <w:rsid w:val="00416A97"/>
    <w:rsid w:val="00420F5F"/>
    <w:rsid w:val="004211F4"/>
    <w:rsid w:val="00421A2B"/>
    <w:rsid w:val="00423FE0"/>
    <w:rsid w:val="00425FAA"/>
    <w:rsid w:val="004260A0"/>
    <w:rsid w:val="00436BEA"/>
    <w:rsid w:val="00437ACB"/>
    <w:rsid w:val="004412A9"/>
    <w:rsid w:val="00442578"/>
    <w:rsid w:val="00444286"/>
    <w:rsid w:val="00452664"/>
    <w:rsid w:val="004602B0"/>
    <w:rsid w:val="004608CC"/>
    <w:rsid w:val="00461747"/>
    <w:rsid w:val="0046235B"/>
    <w:rsid w:val="00463484"/>
    <w:rsid w:val="00485A70"/>
    <w:rsid w:val="0049638E"/>
    <w:rsid w:val="004A00A4"/>
    <w:rsid w:val="004A3E24"/>
    <w:rsid w:val="004A4F7A"/>
    <w:rsid w:val="004A5891"/>
    <w:rsid w:val="004B1135"/>
    <w:rsid w:val="004B52A9"/>
    <w:rsid w:val="004C379B"/>
    <w:rsid w:val="004C5CD0"/>
    <w:rsid w:val="004D06DE"/>
    <w:rsid w:val="004D468A"/>
    <w:rsid w:val="004E38B5"/>
    <w:rsid w:val="004E41DE"/>
    <w:rsid w:val="004E49C3"/>
    <w:rsid w:val="004E5937"/>
    <w:rsid w:val="004F297B"/>
    <w:rsid w:val="00502148"/>
    <w:rsid w:val="00514DAD"/>
    <w:rsid w:val="00517B5D"/>
    <w:rsid w:val="0052115A"/>
    <w:rsid w:val="0052603E"/>
    <w:rsid w:val="0053052F"/>
    <w:rsid w:val="005309A3"/>
    <w:rsid w:val="005343D6"/>
    <w:rsid w:val="0053674D"/>
    <w:rsid w:val="00537364"/>
    <w:rsid w:val="00545FA6"/>
    <w:rsid w:val="005461F5"/>
    <w:rsid w:val="00546289"/>
    <w:rsid w:val="00551516"/>
    <w:rsid w:val="00565009"/>
    <w:rsid w:val="00567117"/>
    <w:rsid w:val="005726B0"/>
    <w:rsid w:val="00573527"/>
    <w:rsid w:val="005844BA"/>
    <w:rsid w:val="00586150"/>
    <w:rsid w:val="0058727C"/>
    <w:rsid w:val="005972CF"/>
    <w:rsid w:val="00597831"/>
    <w:rsid w:val="005A63E7"/>
    <w:rsid w:val="005A668C"/>
    <w:rsid w:val="005A708D"/>
    <w:rsid w:val="005B1106"/>
    <w:rsid w:val="005B11CD"/>
    <w:rsid w:val="005B7EB0"/>
    <w:rsid w:val="005D6E3A"/>
    <w:rsid w:val="005E1F18"/>
    <w:rsid w:val="005E20A1"/>
    <w:rsid w:val="005F09CA"/>
    <w:rsid w:val="005F2976"/>
    <w:rsid w:val="005F59B7"/>
    <w:rsid w:val="005F71DC"/>
    <w:rsid w:val="0060139C"/>
    <w:rsid w:val="00605F13"/>
    <w:rsid w:val="00617177"/>
    <w:rsid w:val="006235D8"/>
    <w:rsid w:val="00634169"/>
    <w:rsid w:val="00641BE0"/>
    <w:rsid w:val="00645DE2"/>
    <w:rsid w:val="00646F5A"/>
    <w:rsid w:val="00647A44"/>
    <w:rsid w:val="0065214A"/>
    <w:rsid w:val="006565D2"/>
    <w:rsid w:val="006754BE"/>
    <w:rsid w:val="00675E53"/>
    <w:rsid w:val="006A5FAB"/>
    <w:rsid w:val="006B369B"/>
    <w:rsid w:val="006C32A1"/>
    <w:rsid w:val="006C43F0"/>
    <w:rsid w:val="006C5035"/>
    <w:rsid w:val="006C5834"/>
    <w:rsid w:val="006D38F4"/>
    <w:rsid w:val="006D49B6"/>
    <w:rsid w:val="006E5753"/>
    <w:rsid w:val="006F7898"/>
    <w:rsid w:val="00701009"/>
    <w:rsid w:val="007151BE"/>
    <w:rsid w:val="00732AA6"/>
    <w:rsid w:val="0074230D"/>
    <w:rsid w:val="007423C7"/>
    <w:rsid w:val="00744BAC"/>
    <w:rsid w:val="0074618A"/>
    <w:rsid w:val="00750378"/>
    <w:rsid w:val="00754125"/>
    <w:rsid w:val="00754EEB"/>
    <w:rsid w:val="0077158D"/>
    <w:rsid w:val="00775918"/>
    <w:rsid w:val="007825FE"/>
    <w:rsid w:val="00787F05"/>
    <w:rsid w:val="00792909"/>
    <w:rsid w:val="00794EBC"/>
    <w:rsid w:val="0079668A"/>
    <w:rsid w:val="007974A9"/>
    <w:rsid w:val="007A500C"/>
    <w:rsid w:val="007B0359"/>
    <w:rsid w:val="007B18E6"/>
    <w:rsid w:val="007B765B"/>
    <w:rsid w:val="007B7765"/>
    <w:rsid w:val="007C12F6"/>
    <w:rsid w:val="007C3F93"/>
    <w:rsid w:val="007D54FD"/>
    <w:rsid w:val="007D55B7"/>
    <w:rsid w:val="007D6EB3"/>
    <w:rsid w:val="007E51DB"/>
    <w:rsid w:val="007F1627"/>
    <w:rsid w:val="007F1925"/>
    <w:rsid w:val="007F57DB"/>
    <w:rsid w:val="00800942"/>
    <w:rsid w:val="00800FA8"/>
    <w:rsid w:val="008062EA"/>
    <w:rsid w:val="00806BFD"/>
    <w:rsid w:val="00817B61"/>
    <w:rsid w:val="00822143"/>
    <w:rsid w:val="00824A8D"/>
    <w:rsid w:val="008356ED"/>
    <w:rsid w:val="00863862"/>
    <w:rsid w:val="008643BF"/>
    <w:rsid w:val="00866910"/>
    <w:rsid w:val="00867583"/>
    <w:rsid w:val="00874FF1"/>
    <w:rsid w:val="00881937"/>
    <w:rsid w:val="008857BB"/>
    <w:rsid w:val="00891304"/>
    <w:rsid w:val="00892C16"/>
    <w:rsid w:val="008964B7"/>
    <w:rsid w:val="008A59E1"/>
    <w:rsid w:val="008B1F18"/>
    <w:rsid w:val="008B2558"/>
    <w:rsid w:val="008C202B"/>
    <w:rsid w:val="008C27BA"/>
    <w:rsid w:val="008D2977"/>
    <w:rsid w:val="008E398D"/>
    <w:rsid w:val="008E7CAB"/>
    <w:rsid w:val="008F7FF1"/>
    <w:rsid w:val="00900209"/>
    <w:rsid w:val="009037C6"/>
    <w:rsid w:val="00910D22"/>
    <w:rsid w:val="0091114C"/>
    <w:rsid w:val="009111D2"/>
    <w:rsid w:val="00912E7A"/>
    <w:rsid w:val="00914943"/>
    <w:rsid w:val="00921DF2"/>
    <w:rsid w:val="00923934"/>
    <w:rsid w:val="009404BB"/>
    <w:rsid w:val="0094158D"/>
    <w:rsid w:val="00944F67"/>
    <w:rsid w:val="00950F4A"/>
    <w:rsid w:val="00952494"/>
    <w:rsid w:val="00954E7C"/>
    <w:rsid w:val="009610A2"/>
    <w:rsid w:val="0097284F"/>
    <w:rsid w:val="00972BB0"/>
    <w:rsid w:val="00974516"/>
    <w:rsid w:val="009754DC"/>
    <w:rsid w:val="00981568"/>
    <w:rsid w:val="009900F1"/>
    <w:rsid w:val="00992351"/>
    <w:rsid w:val="0099325D"/>
    <w:rsid w:val="009935D1"/>
    <w:rsid w:val="00997DBC"/>
    <w:rsid w:val="009A0B66"/>
    <w:rsid w:val="009B0C91"/>
    <w:rsid w:val="009B25BD"/>
    <w:rsid w:val="009B2E5F"/>
    <w:rsid w:val="009C0992"/>
    <w:rsid w:val="009D248F"/>
    <w:rsid w:val="009E0C98"/>
    <w:rsid w:val="009F03C6"/>
    <w:rsid w:val="009F0E89"/>
    <w:rsid w:val="009F17C1"/>
    <w:rsid w:val="009F2E76"/>
    <w:rsid w:val="009F2E88"/>
    <w:rsid w:val="009F5D00"/>
    <w:rsid w:val="009F7DD0"/>
    <w:rsid w:val="00A04460"/>
    <w:rsid w:val="00A07CAF"/>
    <w:rsid w:val="00A12C08"/>
    <w:rsid w:val="00A157D0"/>
    <w:rsid w:val="00A21999"/>
    <w:rsid w:val="00A23264"/>
    <w:rsid w:val="00A25B34"/>
    <w:rsid w:val="00A31A51"/>
    <w:rsid w:val="00A43A58"/>
    <w:rsid w:val="00A607EA"/>
    <w:rsid w:val="00A6157D"/>
    <w:rsid w:val="00A61A3E"/>
    <w:rsid w:val="00A6298D"/>
    <w:rsid w:val="00A714A1"/>
    <w:rsid w:val="00A90605"/>
    <w:rsid w:val="00A9097C"/>
    <w:rsid w:val="00A95627"/>
    <w:rsid w:val="00AA46A8"/>
    <w:rsid w:val="00AB31B0"/>
    <w:rsid w:val="00AC03AA"/>
    <w:rsid w:val="00AC6101"/>
    <w:rsid w:val="00AC684A"/>
    <w:rsid w:val="00AC730B"/>
    <w:rsid w:val="00AD0A11"/>
    <w:rsid w:val="00AD63D6"/>
    <w:rsid w:val="00AE6C3A"/>
    <w:rsid w:val="00AF55A8"/>
    <w:rsid w:val="00AF5F46"/>
    <w:rsid w:val="00B0564B"/>
    <w:rsid w:val="00B06ED3"/>
    <w:rsid w:val="00B14376"/>
    <w:rsid w:val="00B233C4"/>
    <w:rsid w:val="00B30EC4"/>
    <w:rsid w:val="00B37DB5"/>
    <w:rsid w:val="00B401BA"/>
    <w:rsid w:val="00B427C9"/>
    <w:rsid w:val="00B43FD4"/>
    <w:rsid w:val="00B4789E"/>
    <w:rsid w:val="00B52433"/>
    <w:rsid w:val="00B55AFF"/>
    <w:rsid w:val="00B664BE"/>
    <w:rsid w:val="00B8272B"/>
    <w:rsid w:val="00B83F84"/>
    <w:rsid w:val="00B9395D"/>
    <w:rsid w:val="00BA0500"/>
    <w:rsid w:val="00BA2033"/>
    <w:rsid w:val="00BA5363"/>
    <w:rsid w:val="00BC0A3C"/>
    <w:rsid w:val="00BC2CF9"/>
    <w:rsid w:val="00BC4C50"/>
    <w:rsid w:val="00BD2956"/>
    <w:rsid w:val="00BD51C1"/>
    <w:rsid w:val="00BE2895"/>
    <w:rsid w:val="00BE4258"/>
    <w:rsid w:val="00BF088F"/>
    <w:rsid w:val="00BF3812"/>
    <w:rsid w:val="00C115A4"/>
    <w:rsid w:val="00C1295D"/>
    <w:rsid w:val="00C1582F"/>
    <w:rsid w:val="00C16A5D"/>
    <w:rsid w:val="00C21431"/>
    <w:rsid w:val="00C226B2"/>
    <w:rsid w:val="00C26CAD"/>
    <w:rsid w:val="00C27382"/>
    <w:rsid w:val="00C33AEC"/>
    <w:rsid w:val="00C3609E"/>
    <w:rsid w:val="00C365BC"/>
    <w:rsid w:val="00C36A54"/>
    <w:rsid w:val="00C374AD"/>
    <w:rsid w:val="00C44397"/>
    <w:rsid w:val="00C45229"/>
    <w:rsid w:val="00C56152"/>
    <w:rsid w:val="00C64793"/>
    <w:rsid w:val="00C67322"/>
    <w:rsid w:val="00C7387A"/>
    <w:rsid w:val="00C767E6"/>
    <w:rsid w:val="00C92843"/>
    <w:rsid w:val="00CA35EB"/>
    <w:rsid w:val="00CA37DE"/>
    <w:rsid w:val="00CA53CB"/>
    <w:rsid w:val="00CB2EAC"/>
    <w:rsid w:val="00CC1FA7"/>
    <w:rsid w:val="00CC3117"/>
    <w:rsid w:val="00CC38A7"/>
    <w:rsid w:val="00CD29FD"/>
    <w:rsid w:val="00CD6EF6"/>
    <w:rsid w:val="00CE01EF"/>
    <w:rsid w:val="00CF2376"/>
    <w:rsid w:val="00CF5DF3"/>
    <w:rsid w:val="00D03271"/>
    <w:rsid w:val="00D11495"/>
    <w:rsid w:val="00D12502"/>
    <w:rsid w:val="00D15D76"/>
    <w:rsid w:val="00D261F4"/>
    <w:rsid w:val="00D262FF"/>
    <w:rsid w:val="00D263B5"/>
    <w:rsid w:val="00D306E6"/>
    <w:rsid w:val="00D30E40"/>
    <w:rsid w:val="00D32B52"/>
    <w:rsid w:val="00D344D2"/>
    <w:rsid w:val="00D35420"/>
    <w:rsid w:val="00D35CC4"/>
    <w:rsid w:val="00D4065B"/>
    <w:rsid w:val="00D44BC6"/>
    <w:rsid w:val="00D45E1B"/>
    <w:rsid w:val="00D45FCB"/>
    <w:rsid w:val="00D50FB4"/>
    <w:rsid w:val="00D528A6"/>
    <w:rsid w:val="00D561DB"/>
    <w:rsid w:val="00D56AE3"/>
    <w:rsid w:val="00D65836"/>
    <w:rsid w:val="00D73A79"/>
    <w:rsid w:val="00D76D8F"/>
    <w:rsid w:val="00D8095C"/>
    <w:rsid w:val="00D9112D"/>
    <w:rsid w:val="00DA089C"/>
    <w:rsid w:val="00DA1625"/>
    <w:rsid w:val="00DA1CFC"/>
    <w:rsid w:val="00DB3639"/>
    <w:rsid w:val="00DB6672"/>
    <w:rsid w:val="00DC2324"/>
    <w:rsid w:val="00DC3D12"/>
    <w:rsid w:val="00DC4AE1"/>
    <w:rsid w:val="00DC7D7D"/>
    <w:rsid w:val="00DF1CBE"/>
    <w:rsid w:val="00DF7D8C"/>
    <w:rsid w:val="00E21FCE"/>
    <w:rsid w:val="00E23D0B"/>
    <w:rsid w:val="00E3108E"/>
    <w:rsid w:val="00E35B4E"/>
    <w:rsid w:val="00E3728E"/>
    <w:rsid w:val="00E511EB"/>
    <w:rsid w:val="00E54773"/>
    <w:rsid w:val="00E645F8"/>
    <w:rsid w:val="00E67583"/>
    <w:rsid w:val="00E756AA"/>
    <w:rsid w:val="00E8094E"/>
    <w:rsid w:val="00E81D17"/>
    <w:rsid w:val="00E8295B"/>
    <w:rsid w:val="00E83934"/>
    <w:rsid w:val="00E869A6"/>
    <w:rsid w:val="00E95D29"/>
    <w:rsid w:val="00EA6D88"/>
    <w:rsid w:val="00EB29D2"/>
    <w:rsid w:val="00EB38A2"/>
    <w:rsid w:val="00EB6342"/>
    <w:rsid w:val="00EB660C"/>
    <w:rsid w:val="00EB767E"/>
    <w:rsid w:val="00EC010E"/>
    <w:rsid w:val="00EC5109"/>
    <w:rsid w:val="00EE02CE"/>
    <w:rsid w:val="00EE3253"/>
    <w:rsid w:val="00EE40B0"/>
    <w:rsid w:val="00EE7935"/>
    <w:rsid w:val="00EF4A1B"/>
    <w:rsid w:val="00EF6A79"/>
    <w:rsid w:val="00F06364"/>
    <w:rsid w:val="00F06ED0"/>
    <w:rsid w:val="00F14AD6"/>
    <w:rsid w:val="00F14EE3"/>
    <w:rsid w:val="00F16F3D"/>
    <w:rsid w:val="00F31FDF"/>
    <w:rsid w:val="00F35B06"/>
    <w:rsid w:val="00F41248"/>
    <w:rsid w:val="00F41C4A"/>
    <w:rsid w:val="00F57AB0"/>
    <w:rsid w:val="00F647FD"/>
    <w:rsid w:val="00F700A0"/>
    <w:rsid w:val="00F74A87"/>
    <w:rsid w:val="00F804EE"/>
    <w:rsid w:val="00F814B4"/>
    <w:rsid w:val="00F81503"/>
    <w:rsid w:val="00F85F97"/>
    <w:rsid w:val="00F959D3"/>
    <w:rsid w:val="00FA7933"/>
    <w:rsid w:val="00FB1D59"/>
    <w:rsid w:val="00FB58AD"/>
    <w:rsid w:val="00FB5F3A"/>
    <w:rsid w:val="00FC04E6"/>
    <w:rsid w:val="00FC469E"/>
    <w:rsid w:val="00FC78E0"/>
    <w:rsid w:val="00FD27A9"/>
    <w:rsid w:val="00FD70C3"/>
    <w:rsid w:val="00FD7776"/>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C133EF0"/>
  <w15:docId w15:val="{F3959FB8-0031-4B36-B5AD-E34552938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6">
    <w:lsdException w:name="Normal" w:uiPriority="1" w:qFormat="1"/>
    <w:lsdException w:name="heading 1" w:uiPriority="9" w:qFormat="1"/>
    <w:lsdException w:name="heading 2" w:uiPriority="9" w:qFormat="1"/>
    <w:lsdException w:name="heading 3" w:uiPriority="9"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rsid w:val="00B43FD4"/>
    <w:pPr>
      <w:spacing w:line="300" w:lineRule="atLeast"/>
      <w:jc w:val="both"/>
    </w:pPr>
    <w:rPr>
      <w:rFonts w:asciiTheme="minorHAnsi" w:hAnsiTheme="minorHAnsi"/>
      <w:sz w:val="22"/>
      <w:szCs w:val="24"/>
    </w:rPr>
  </w:style>
  <w:style w:type="paragraph" w:styleId="Overskrift1">
    <w:name w:val="heading 1"/>
    <w:basedOn w:val="Normal"/>
    <w:next w:val="Normal"/>
    <w:link w:val="Overskrift1Tegn"/>
    <w:uiPriority w:val="9"/>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uiPriority w:val="9"/>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uiPriority w:val="9"/>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uiPriority w:val="9"/>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uiPriority w:val="9"/>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uiPriority w:val="9"/>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3627B1"/>
    <w:rPr>
      <w:sz w:val="16"/>
      <w:szCs w:val="16"/>
    </w:rPr>
  </w:style>
  <w:style w:type="paragraph" w:styleId="Kommentartekst">
    <w:name w:val="annotation text"/>
    <w:basedOn w:val="Normal"/>
    <w:link w:val="KommentartekstTegn"/>
    <w:semiHidden/>
    <w:unhideWhenUsed/>
    <w:rsid w:val="003627B1"/>
    <w:pPr>
      <w:spacing w:line="240" w:lineRule="auto"/>
    </w:pPr>
    <w:rPr>
      <w:sz w:val="20"/>
      <w:szCs w:val="20"/>
    </w:rPr>
  </w:style>
  <w:style w:type="character" w:customStyle="1" w:styleId="KommentartekstTegn">
    <w:name w:val="Kommentartekst Tegn"/>
    <w:basedOn w:val="Standardskrifttypeiafsnit"/>
    <w:link w:val="Kommentartekst"/>
    <w:semiHidden/>
    <w:rsid w:val="003627B1"/>
    <w:rPr>
      <w:rFonts w:asciiTheme="minorHAnsi" w:hAnsiTheme="minorHAnsi"/>
    </w:rPr>
  </w:style>
  <w:style w:type="paragraph" w:styleId="Kommentaremne">
    <w:name w:val="annotation subject"/>
    <w:basedOn w:val="Kommentartekst"/>
    <w:next w:val="Kommentartekst"/>
    <w:link w:val="KommentaremneTegn"/>
    <w:semiHidden/>
    <w:unhideWhenUsed/>
    <w:rsid w:val="002D55BA"/>
    <w:rPr>
      <w:b/>
      <w:bCs/>
    </w:rPr>
  </w:style>
  <w:style w:type="character" w:customStyle="1" w:styleId="KommentaremneTegn">
    <w:name w:val="Kommentaremne Tegn"/>
    <w:basedOn w:val="KommentartekstTegn"/>
    <w:link w:val="Kommentaremne"/>
    <w:semiHidden/>
    <w:rsid w:val="002D55BA"/>
    <w:rPr>
      <w:rFonts w:asciiTheme="minorHAnsi" w:hAnsiTheme="minorHAnsi"/>
      <w:b/>
      <w:bCs/>
    </w:rPr>
  </w:style>
  <w:style w:type="character" w:customStyle="1" w:styleId="Ulstomtale1">
    <w:name w:val="Uløst omtale1"/>
    <w:basedOn w:val="Standardskrifttypeiafsnit"/>
    <w:uiPriority w:val="99"/>
    <w:semiHidden/>
    <w:unhideWhenUsed/>
    <w:rsid w:val="001B1368"/>
    <w:rPr>
      <w:color w:val="605E5C"/>
      <w:shd w:val="clear" w:color="auto" w:fill="E1DFDD"/>
    </w:rPr>
  </w:style>
  <w:style w:type="paragraph" w:styleId="NormalWeb">
    <w:name w:val="Normal (Web)"/>
    <w:basedOn w:val="Normal"/>
    <w:uiPriority w:val="99"/>
    <w:unhideWhenUsed/>
    <w:rsid w:val="00B664BE"/>
    <w:pPr>
      <w:spacing w:before="100" w:beforeAutospacing="1" w:after="100" w:afterAutospacing="1" w:line="240" w:lineRule="auto"/>
      <w:jc w:val="left"/>
    </w:pPr>
    <w:rPr>
      <w:rFonts w:ascii="Times New Roman" w:eastAsiaTheme="minorEastAsia" w:hAnsi="Times New Roman"/>
      <w:sz w:val="24"/>
    </w:rPr>
  </w:style>
  <w:style w:type="character" w:styleId="Ulstomtale">
    <w:name w:val="Unresolved Mention"/>
    <w:basedOn w:val="Standardskrifttypeiafsnit"/>
    <w:uiPriority w:val="99"/>
    <w:semiHidden/>
    <w:unhideWhenUsed/>
    <w:rsid w:val="004B52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gst.dk/it-loesninger/standarder/nsi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spop.dk/display/resources/Supporthenvendels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ACCAFE-5105-4C85-870C-D08861980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SDS_Notat.dotm</Template>
  <TotalTime>19</TotalTime>
  <Pages>6</Pages>
  <Words>1631</Words>
  <Characters>9950</Characters>
  <Application>Microsoft Office Word</Application>
  <DocSecurity>0</DocSecurity>
  <Lines>82</Lines>
  <Paragraphs>23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11558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Danielsen, Henrik</cp:lastModifiedBy>
  <cp:revision>11</cp:revision>
  <cp:lastPrinted>2022-01-07T12:15:00Z</cp:lastPrinted>
  <dcterms:created xsi:type="dcterms:W3CDTF">2022-03-03T08:01:00Z</dcterms:created>
  <dcterms:modified xsi:type="dcterms:W3CDTF">2023-03-15T08:39:00Z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ies>
</file>