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2E5C2E56" w:rsidR="00954E7C" w:rsidRDefault="007F336A" w:rsidP="00C31DFA">
                  <w:pPr>
                    <w:pStyle w:val="Afsenderadresse"/>
                  </w:pPr>
                  <w:r>
                    <w:t>18. september 2019</w:t>
                  </w:r>
                  <w:r w:rsidR="00954E7C">
                    <w:t xml:space="preserve"> </w:t>
                  </w:r>
                  <w:bookmarkStart w:id="0" w:name="Jnr"/>
                  <w:bookmarkEnd w:id="0"/>
                </w:p>
              </w:tc>
            </w:tr>
            <w:tr w:rsidR="00954E7C" w14:paraId="54F645DB" w14:textId="77777777" w:rsidTr="00954E7C">
              <w:tc>
                <w:tcPr>
                  <w:tcW w:w="2200" w:type="dxa"/>
                </w:tcPr>
                <w:p w14:paraId="5B54881A" w14:textId="77777777" w:rsidR="0028256F" w:rsidRDefault="00C31DFA" w:rsidP="005726B0">
                  <w:pPr>
                    <w:pStyle w:val="Afsenderadresse"/>
                  </w:pPr>
                  <w:bookmarkStart w:id="1" w:name="UnderskriverAfdeling" w:colFirst="0" w:colLast="0"/>
                  <w:r>
                    <w:t>Cyber-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2" w:name="UnderskriverInitialer" w:colFirst="0" w:colLast="0"/>
                  <w:bookmarkEnd w:id="1"/>
                  <w:r>
                    <w:t>PIHJ</w:t>
                  </w:r>
                </w:p>
              </w:tc>
            </w:tr>
            <w:bookmarkEnd w:id="2"/>
          </w:tbl>
          <w:p w14:paraId="5C77DAC1" w14:textId="77777777" w:rsidR="00DC4AE1" w:rsidRPr="00FE7782" w:rsidRDefault="00DC4AE1" w:rsidP="00D50FB4">
            <w:pPr>
              <w:pStyle w:val="Afsenderadresse"/>
            </w:pPr>
          </w:p>
        </w:tc>
      </w:tr>
    </w:tbl>
    <w:p w14:paraId="69B0916A" w14:textId="216A5B55" w:rsidR="00C31DFA" w:rsidRDefault="00C31DFA" w:rsidP="00C31DFA">
      <w:pPr>
        <w:pStyle w:val="Overskrift1"/>
      </w:pPr>
      <w:r>
        <w:t xml:space="preserve">Bilag 1 </w:t>
      </w:r>
      <w:r w:rsidR="007F336A">
        <w:t>Tilslutningsaftale</w:t>
      </w:r>
    </w:p>
    <w:p w14:paraId="35C76D8B" w14:textId="77777777" w:rsidR="00F3469A" w:rsidRDefault="00F3469A" w:rsidP="00A544E9">
      <w:pPr>
        <w:pStyle w:val="Overskrift2"/>
        <w:jc w:val="center"/>
      </w:pPr>
      <w:r>
        <w:t>Parterne</w:t>
      </w:r>
    </w:p>
    <w:p w14:paraId="3EC245C3" w14:textId="77777777" w:rsidR="00F3469A" w:rsidRDefault="00F3469A" w:rsidP="00F3469A">
      <w:r>
        <w:t>Aftalen indgås mellem</w:t>
      </w:r>
    </w:p>
    <w:p w14:paraId="3DFB22A1" w14:textId="77777777" w:rsidR="00F3469A" w:rsidRDefault="00F3469A" w:rsidP="00F3469A"/>
    <w:p w14:paraId="666C5DB1" w14:textId="77777777" w:rsidR="00F3469A" w:rsidRDefault="00F3469A" w:rsidP="00F3469A">
      <w:pPr>
        <w:jc w:val="center"/>
      </w:pPr>
      <w:r>
        <w:t>Sundhedsdatastyrelsen</w:t>
      </w:r>
    </w:p>
    <w:p w14:paraId="66533C05" w14:textId="77777777" w:rsidR="00F3469A" w:rsidRDefault="00F3469A" w:rsidP="00F3469A">
      <w:pPr>
        <w:jc w:val="center"/>
      </w:pPr>
      <w:r>
        <w:t>Øresunds Boulevard 5</w:t>
      </w:r>
    </w:p>
    <w:p w14:paraId="22327B29" w14:textId="77777777" w:rsidR="00F3469A" w:rsidRDefault="00F3469A" w:rsidP="00F3469A">
      <w:pPr>
        <w:jc w:val="center"/>
      </w:pPr>
      <w:r>
        <w:t>2300 København S</w:t>
      </w:r>
    </w:p>
    <w:p w14:paraId="25BC1C67" w14:textId="61D94A05" w:rsidR="00F3469A" w:rsidRDefault="007F336A" w:rsidP="00F3469A">
      <w:pPr>
        <w:jc w:val="center"/>
      </w:pPr>
      <w:r w:rsidRPr="007F336A">
        <w:t>33257872</w:t>
      </w:r>
    </w:p>
    <w:p w14:paraId="3C9A6213" w14:textId="77777777" w:rsidR="00F3469A" w:rsidRDefault="00F3469A" w:rsidP="00F3469A">
      <w:pPr>
        <w:jc w:val="center"/>
      </w:pPr>
      <w:r>
        <w:t>Og</w:t>
      </w:r>
    </w:p>
    <w:p w14:paraId="09B157C2" w14:textId="77777777" w:rsidR="00F3469A" w:rsidRDefault="00F3469A" w:rsidP="00F3469A">
      <w:pPr>
        <w:jc w:val="center"/>
      </w:pPr>
    </w:p>
    <w:p w14:paraId="168F7E88" w14:textId="77777777" w:rsidR="007F336A" w:rsidRDefault="00F3469A" w:rsidP="007F336A">
      <w:pPr>
        <w:jc w:val="center"/>
      </w:pPr>
      <w:r>
        <w:t>[Den lokale identitetsudbyder/organisation, der skal anvende en service og som overfører brugerdata om egne medarbejdere m.fl.</w:t>
      </w:r>
    </w:p>
    <w:p w14:paraId="19CFA9E6" w14:textId="77777777" w:rsidR="007F336A" w:rsidRDefault="007F336A" w:rsidP="007F336A">
      <w:pPr>
        <w:jc w:val="center"/>
      </w:pPr>
      <w:r>
        <w:t>Adresse</w:t>
      </w:r>
    </w:p>
    <w:p w14:paraId="62429AF5" w14:textId="77777777" w:rsidR="007F336A" w:rsidRDefault="007F336A" w:rsidP="007F336A">
      <w:pPr>
        <w:jc w:val="center"/>
      </w:pPr>
      <w:r>
        <w:t>Postnummer og by</w:t>
      </w:r>
    </w:p>
    <w:p w14:paraId="738073AE" w14:textId="3EA5C21B" w:rsidR="00F3469A" w:rsidRDefault="007F336A" w:rsidP="007F336A">
      <w:pPr>
        <w:jc w:val="center"/>
      </w:pPr>
      <w:r>
        <w:t>CVR-nummer</w:t>
      </w:r>
      <w:r w:rsidR="00F3469A">
        <w:t>]</w:t>
      </w:r>
    </w:p>
    <w:p w14:paraId="21E2E1FC" w14:textId="77777777" w:rsidR="00F3469A" w:rsidRDefault="00F3469A" w:rsidP="00F3469A">
      <w:pPr>
        <w:jc w:val="left"/>
      </w:pPr>
    </w:p>
    <w:p w14:paraId="1804391F" w14:textId="77777777" w:rsidR="00C31DFA" w:rsidRDefault="00C31DFA" w:rsidP="00C31DFA">
      <w:pPr>
        <w:pStyle w:val="Overskrift2"/>
      </w:pPr>
      <w:r>
        <w:t>Aftalens omfang</w:t>
      </w:r>
    </w:p>
    <w:p w14:paraId="7510130E" w14:textId="77777777" w:rsidR="00C31DFA" w:rsidRDefault="00C31DFA" w:rsidP="00C31DFA">
      <w:r>
        <w:t xml:space="preserve">Aftalen omfatter trustbaseret adgang til nedenstående services (markeret ved afkrydsning). Oplysninger om roller og privilegier fremgår af </w:t>
      </w:r>
      <w:r w:rsidR="00F3469A">
        <w:t xml:space="preserve">de servicebeskrivelser, der er udarbejdet af de enkelte serviceudbydere, og som kan findes her </w:t>
      </w:r>
      <w:commentRangeStart w:id="3"/>
      <w:r w:rsidR="00F3469A">
        <w:t>(link)</w:t>
      </w:r>
      <w:commentRangeEnd w:id="3"/>
      <w:r w:rsidR="007F336A">
        <w:rPr>
          <w:rStyle w:val="Kommentarhenvisning"/>
        </w:rPr>
        <w:commentReference w:id="3"/>
      </w:r>
    </w:p>
    <w:p w14:paraId="04B7F427" w14:textId="77777777" w:rsidR="00981CB1" w:rsidRDefault="00981CB1" w:rsidP="00C31DFA"/>
    <w:p w14:paraId="201E3D95" w14:textId="77777777" w:rsidR="00981CB1" w:rsidRDefault="00981CB1" w:rsidP="00981CB1">
      <w:pPr>
        <w:pStyle w:val="Overskrift3"/>
      </w:pPr>
      <w:r>
        <w:t>Central trustløsning via SEB</w:t>
      </w:r>
    </w:p>
    <w:p w14:paraId="432D468F" w14:textId="77777777" w:rsidR="00F3469A" w:rsidRDefault="00F3469A" w:rsidP="00C31DFA"/>
    <w:tbl>
      <w:tblPr>
        <w:tblStyle w:val="Tabel-Gitter"/>
        <w:tblW w:w="0" w:type="auto"/>
        <w:tblLook w:val="04A0" w:firstRow="1" w:lastRow="0" w:firstColumn="1" w:lastColumn="0" w:noHBand="0" w:noVBand="1"/>
      </w:tblPr>
      <w:tblGrid>
        <w:gridCol w:w="2343"/>
        <w:gridCol w:w="3247"/>
        <w:gridCol w:w="2903"/>
      </w:tblGrid>
      <w:tr w:rsidR="00C31DFA" w14:paraId="25BDD96F" w14:textId="77777777" w:rsidTr="00166371">
        <w:tc>
          <w:tcPr>
            <w:tcW w:w="2343" w:type="dxa"/>
          </w:tcPr>
          <w:p w14:paraId="3AF8B617" w14:textId="77777777" w:rsidR="00C31DFA" w:rsidRPr="0037795D" w:rsidRDefault="00C31DFA" w:rsidP="00166371">
            <w:pPr>
              <w:rPr>
                <w:b/>
              </w:rPr>
            </w:pPr>
            <w:r>
              <w:rPr>
                <w:b/>
              </w:rPr>
              <w:t>Serviceudbyder</w:t>
            </w:r>
            <w:r w:rsidRPr="0037795D">
              <w:rPr>
                <w:b/>
              </w:rPr>
              <w:t>/dataansvarlig</w:t>
            </w:r>
          </w:p>
        </w:tc>
        <w:tc>
          <w:tcPr>
            <w:tcW w:w="3247" w:type="dxa"/>
          </w:tcPr>
          <w:p w14:paraId="726E5789" w14:textId="77777777" w:rsidR="00C31DFA" w:rsidRPr="0037795D" w:rsidRDefault="00C31DFA" w:rsidP="00166371">
            <w:pPr>
              <w:rPr>
                <w:b/>
              </w:rPr>
            </w:pPr>
            <w:r>
              <w:rPr>
                <w:b/>
              </w:rPr>
              <w:t>System</w:t>
            </w:r>
          </w:p>
        </w:tc>
        <w:tc>
          <w:tcPr>
            <w:tcW w:w="2903" w:type="dxa"/>
          </w:tcPr>
          <w:p w14:paraId="0E21120B" w14:textId="77777777" w:rsidR="00C31DFA" w:rsidRDefault="00C31DFA" w:rsidP="00166371">
            <w:pPr>
              <w:rPr>
                <w:b/>
              </w:rPr>
            </w:pPr>
            <w:commentRangeStart w:id="4"/>
            <w:r>
              <w:rPr>
                <w:b/>
              </w:rPr>
              <w:t>Rolle</w:t>
            </w:r>
            <w:r w:rsidR="00981CB1">
              <w:rPr>
                <w:b/>
              </w:rPr>
              <w:t>r</w:t>
            </w:r>
            <w:commentRangeEnd w:id="4"/>
            <w:r w:rsidR="007F336A">
              <w:rPr>
                <w:rStyle w:val="Kommentarhenvisning"/>
              </w:rPr>
              <w:commentReference w:id="4"/>
            </w:r>
          </w:p>
        </w:tc>
      </w:tr>
      <w:tr w:rsidR="00981CB1" w14:paraId="1F31CC74" w14:textId="77777777" w:rsidTr="00981CB1">
        <w:trPr>
          <w:trHeight w:val="336"/>
        </w:trPr>
        <w:tc>
          <w:tcPr>
            <w:tcW w:w="2343" w:type="dxa"/>
            <w:vMerge w:val="restart"/>
          </w:tcPr>
          <w:p w14:paraId="7F4B3BF4" w14:textId="77777777" w:rsidR="00981CB1" w:rsidRDefault="00981CB1" w:rsidP="00166371">
            <w:r>
              <w:t>Sundhedsdatastyrelsen</w:t>
            </w:r>
          </w:p>
        </w:tc>
        <w:tc>
          <w:tcPr>
            <w:tcW w:w="3247" w:type="dxa"/>
          </w:tcPr>
          <w:p w14:paraId="04480E88" w14:textId="77777777" w:rsidR="00981CB1" w:rsidRDefault="00981CB1" w:rsidP="00166371">
            <w:r>
              <w:t xml:space="preserve">eSundhed Lukket </w:t>
            </w:r>
          </w:p>
          <w:p w14:paraId="5B6239DE" w14:textId="77777777" w:rsidR="00981CB1" w:rsidRDefault="00981CB1" w:rsidP="00166371"/>
        </w:tc>
        <w:tc>
          <w:tcPr>
            <w:tcW w:w="2903" w:type="dxa"/>
          </w:tcPr>
          <w:p w14:paraId="6252D7E8" w14:textId="77777777" w:rsidR="00981CB1" w:rsidRDefault="00981CB1" w:rsidP="00166371"/>
        </w:tc>
      </w:tr>
      <w:tr w:rsidR="00981CB1" w14:paraId="62E0F735" w14:textId="77777777" w:rsidTr="00166371">
        <w:trPr>
          <w:trHeight w:val="333"/>
        </w:trPr>
        <w:tc>
          <w:tcPr>
            <w:tcW w:w="2343" w:type="dxa"/>
            <w:vMerge/>
          </w:tcPr>
          <w:p w14:paraId="547D4A91" w14:textId="77777777" w:rsidR="00981CB1" w:rsidRDefault="00981CB1" w:rsidP="00166371"/>
        </w:tc>
        <w:tc>
          <w:tcPr>
            <w:tcW w:w="3247" w:type="dxa"/>
          </w:tcPr>
          <w:p w14:paraId="65A28101" w14:textId="77777777" w:rsidR="00981CB1" w:rsidRDefault="00981CB1" w:rsidP="00166371">
            <w:r>
              <w:t>eSundhed Classic</w:t>
            </w:r>
          </w:p>
        </w:tc>
        <w:tc>
          <w:tcPr>
            <w:tcW w:w="2903" w:type="dxa"/>
          </w:tcPr>
          <w:p w14:paraId="263BE585" w14:textId="77777777" w:rsidR="00981CB1" w:rsidRDefault="00981CB1" w:rsidP="00166371"/>
        </w:tc>
      </w:tr>
      <w:tr w:rsidR="00981CB1" w14:paraId="2AEBD0A2" w14:textId="77777777" w:rsidTr="00166371">
        <w:trPr>
          <w:trHeight w:val="333"/>
        </w:trPr>
        <w:tc>
          <w:tcPr>
            <w:tcW w:w="2343" w:type="dxa"/>
            <w:vMerge/>
          </w:tcPr>
          <w:p w14:paraId="6B788890" w14:textId="77777777" w:rsidR="00981CB1" w:rsidRDefault="00981CB1" w:rsidP="00166371"/>
        </w:tc>
        <w:tc>
          <w:tcPr>
            <w:tcW w:w="3247" w:type="dxa"/>
          </w:tcPr>
          <w:p w14:paraId="0A1BF420" w14:textId="77777777" w:rsidR="00981CB1" w:rsidRDefault="00981CB1" w:rsidP="00166371">
            <w:r>
              <w:t>Landspatientregisteret</w:t>
            </w:r>
          </w:p>
        </w:tc>
        <w:tc>
          <w:tcPr>
            <w:tcW w:w="2903" w:type="dxa"/>
          </w:tcPr>
          <w:p w14:paraId="6D71342F" w14:textId="77777777" w:rsidR="00981CB1" w:rsidRDefault="00981CB1" w:rsidP="00166371"/>
        </w:tc>
      </w:tr>
      <w:tr w:rsidR="00981CB1" w14:paraId="3C38C339" w14:textId="77777777" w:rsidTr="00166371">
        <w:trPr>
          <w:trHeight w:val="333"/>
        </w:trPr>
        <w:tc>
          <w:tcPr>
            <w:tcW w:w="2343" w:type="dxa"/>
            <w:vMerge/>
          </w:tcPr>
          <w:p w14:paraId="33AF9D83" w14:textId="77777777" w:rsidR="00981CB1" w:rsidRDefault="00981CB1" w:rsidP="00166371"/>
        </w:tc>
        <w:tc>
          <w:tcPr>
            <w:tcW w:w="3247" w:type="dxa"/>
          </w:tcPr>
          <w:p w14:paraId="733A6914" w14:textId="77777777" w:rsidR="00981CB1" w:rsidRDefault="00981CB1" w:rsidP="00166371">
            <w:r>
              <w:t>NIV – Venteinfo – Indberetning af ventetider</w:t>
            </w:r>
          </w:p>
        </w:tc>
        <w:tc>
          <w:tcPr>
            <w:tcW w:w="2903" w:type="dxa"/>
          </w:tcPr>
          <w:p w14:paraId="22DE10D7" w14:textId="77777777" w:rsidR="00981CB1" w:rsidRDefault="00981CB1" w:rsidP="00166371"/>
        </w:tc>
      </w:tr>
      <w:tr w:rsidR="00981CB1" w14:paraId="775435FA" w14:textId="77777777" w:rsidTr="00166371">
        <w:trPr>
          <w:trHeight w:val="333"/>
        </w:trPr>
        <w:tc>
          <w:tcPr>
            <w:tcW w:w="2343" w:type="dxa"/>
            <w:vMerge/>
          </w:tcPr>
          <w:p w14:paraId="68A6479B" w14:textId="77777777" w:rsidR="00981CB1" w:rsidRDefault="00981CB1" w:rsidP="00166371"/>
        </w:tc>
        <w:tc>
          <w:tcPr>
            <w:tcW w:w="3247" w:type="dxa"/>
          </w:tcPr>
          <w:p w14:paraId="4E1606B6" w14:textId="77777777" w:rsidR="00981CB1" w:rsidRDefault="00981CB1" w:rsidP="00166371">
            <w:r>
              <w:t>SOR – Sundhedsvæsenets organisationsregister</w:t>
            </w:r>
          </w:p>
        </w:tc>
        <w:tc>
          <w:tcPr>
            <w:tcW w:w="2903" w:type="dxa"/>
          </w:tcPr>
          <w:p w14:paraId="3E0C4231" w14:textId="77777777" w:rsidR="00981CB1" w:rsidRDefault="00981CB1" w:rsidP="00166371"/>
        </w:tc>
      </w:tr>
      <w:tr w:rsidR="00981CB1" w14:paraId="22D1E462" w14:textId="77777777" w:rsidTr="00166371">
        <w:trPr>
          <w:trHeight w:val="333"/>
        </w:trPr>
        <w:tc>
          <w:tcPr>
            <w:tcW w:w="2343" w:type="dxa"/>
            <w:vMerge/>
          </w:tcPr>
          <w:p w14:paraId="74A7B266" w14:textId="77777777" w:rsidR="00981CB1" w:rsidRDefault="00981CB1" w:rsidP="00166371"/>
        </w:tc>
        <w:tc>
          <w:tcPr>
            <w:tcW w:w="3247" w:type="dxa"/>
          </w:tcPr>
          <w:p w14:paraId="6073F98D" w14:textId="77777777" w:rsidR="00981CB1" w:rsidRDefault="00981CB1" w:rsidP="00166371">
            <w:r>
              <w:t>FSK – Forskerservice</w:t>
            </w:r>
          </w:p>
        </w:tc>
        <w:tc>
          <w:tcPr>
            <w:tcW w:w="2903" w:type="dxa"/>
          </w:tcPr>
          <w:p w14:paraId="5C3971DC" w14:textId="77777777" w:rsidR="00981CB1" w:rsidRDefault="00981CB1" w:rsidP="00166371"/>
        </w:tc>
      </w:tr>
      <w:tr w:rsidR="00981CB1" w14:paraId="714AB9A5" w14:textId="77777777" w:rsidTr="00166371">
        <w:trPr>
          <w:trHeight w:val="333"/>
        </w:trPr>
        <w:tc>
          <w:tcPr>
            <w:tcW w:w="2343" w:type="dxa"/>
            <w:vMerge/>
          </w:tcPr>
          <w:p w14:paraId="693346CF" w14:textId="77777777" w:rsidR="00981CB1" w:rsidRDefault="00981CB1" w:rsidP="00166371"/>
        </w:tc>
        <w:tc>
          <w:tcPr>
            <w:tcW w:w="3247" w:type="dxa"/>
          </w:tcPr>
          <w:p w14:paraId="6F3070C7" w14:textId="77777777" w:rsidR="00981CB1" w:rsidRDefault="00981CB1" w:rsidP="00166371">
            <w:r>
              <w:t>VAR – Vævsanvendelsesregisteret</w:t>
            </w:r>
          </w:p>
        </w:tc>
        <w:tc>
          <w:tcPr>
            <w:tcW w:w="2903" w:type="dxa"/>
          </w:tcPr>
          <w:p w14:paraId="30636C9E" w14:textId="77777777" w:rsidR="00981CB1" w:rsidRDefault="00981CB1" w:rsidP="00166371"/>
        </w:tc>
      </w:tr>
      <w:tr w:rsidR="00981CB1" w14:paraId="4DB69FF9" w14:textId="77777777" w:rsidTr="00166371">
        <w:trPr>
          <w:trHeight w:val="333"/>
        </w:trPr>
        <w:tc>
          <w:tcPr>
            <w:tcW w:w="2343" w:type="dxa"/>
            <w:vMerge/>
          </w:tcPr>
          <w:p w14:paraId="2AE0ACDC" w14:textId="77777777" w:rsidR="00981CB1" w:rsidRDefault="00981CB1" w:rsidP="00166371"/>
        </w:tc>
        <w:tc>
          <w:tcPr>
            <w:tcW w:w="3247" w:type="dxa"/>
          </w:tcPr>
          <w:p w14:paraId="0854442C" w14:textId="3BE51994" w:rsidR="00981CB1" w:rsidRDefault="00FB5960" w:rsidP="00166371">
            <w:r>
              <w:t>Dokumentdelingsservice</w:t>
            </w:r>
          </w:p>
        </w:tc>
        <w:tc>
          <w:tcPr>
            <w:tcW w:w="2903" w:type="dxa"/>
          </w:tcPr>
          <w:p w14:paraId="23C81411" w14:textId="77777777" w:rsidR="00981CB1" w:rsidRDefault="00981CB1" w:rsidP="00166371"/>
        </w:tc>
      </w:tr>
      <w:tr w:rsidR="00981CB1" w14:paraId="3B2EDC64" w14:textId="77777777" w:rsidTr="00981CB1">
        <w:trPr>
          <w:trHeight w:val="450"/>
        </w:trPr>
        <w:tc>
          <w:tcPr>
            <w:tcW w:w="2343" w:type="dxa"/>
            <w:vMerge w:val="restart"/>
          </w:tcPr>
          <w:p w14:paraId="7223FE74" w14:textId="77777777" w:rsidR="00981CB1" w:rsidRDefault="00981CB1" w:rsidP="00166371">
            <w:r>
              <w:t>Styrelsen for patientsikkerhed</w:t>
            </w:r>
          </w:p>
        </w:tc>
        <w:tc>
          <w:tcPr>
            <w:tcW w:w="3247" w:type="dxa"/>
          </w:tcPr>
          <w:p w14:paraId="69E590AA" w14:textId="77777777" w:rsidR="00981CB1" w:rsidRDefault="00981CB1" w:rsidP="00981CB1">
            <w:r>
              <w:t>DPSD – Sagsbehandling af utilsigtede hændelser</w:t>
            </w:r>
          </w:p>
        </w:tc>
        <w:tc>
          <w:tcPr>
            <w:tcW w:w="2903" w:type="dxa"/>
          </w:tcPr>
          <w:p w14:paraId="26EBB296" w14:textId="77777777" w:rsidR="00981CB1" w:rsidRDefault="00981CB1" w:rsidP="00166371"/>
        </w:tc>
      </w:tr>
      <w:tr w:rsidR="00981CB1" w14:paraId="0C890AF1" w14:textId="77777777" w:rsidTr="00166371">
        <w:trPr>
          <w:trHeight w:val="450"/>
        </w:trPr>
        <w:tc>
          <w:tcPr>
            <w:tcW w:w="2343" w:type="dxa"/>
            <w:vMerge/>
          </w:tcPr>
          <w:p w14:paraId="0FC9AF23" w14:textId="77777777" w:rsidR="00981CB1" w:rsidRDefault="00981CB1" w:rsidP="00166371"/>
        </w:tc>
        <w:tc>
          <w:tcPr>
            <w:tcW w:w="3247" w:type="dxa"/>
          </w:tcPr>
          <w:p w14:paraId="47509E24" w14:textId="77777777" w:rsidR="00981CB1" w:rsidRDefault="00981CB1" w:rsidP="00166371">
            <w:r>
              <w:t>E125 – Indberetning</w:t>
            </w:r>
          </w:p>
        </w:tc>
        <w:tc>
          <w:tcPr>
            <w:tcW w:w="2903" w:type="dxa"/>
          </w:tcPr>
          <w:p w14:paraId="7ACFAF67" w14:textId="77777777" w:rsidR="00981CB1" w:rsidRDefault="00981CB1" w:rsidP="00166371"/>
        </w:tc>
      </w:tr>
      <w:tr w:rsidR="00C31DFA" w14:paraId="6DF3795F" w14:textId="77777777" w:rsidTr="00166371">
        <w:tc>
          <w:tcPr>
            <w:tcW w:w="2343" w:type="dxa"/>
          </w:tcPr>
          <w:p w14:paraId="0075713C" w14:textId="77777777" w:rsidR="00C31DFA" w:rsidRDefault="00C31DFA" w:rsidP="00166371">
            <w:r>
              <w:t>Social- og Indenrigsministeriet</w:t>
            </w:r>
          </w:p>
        </w:tc>
        <w:tc>
          <w:tcPr>
            <w:tcW w:w="3247" w:type="dxa"/>
          </w:tcPr>
          <w:p w14:paraId="3485A852" w14:textId="77777777" w:rsidR="00C31DFA" w:rsidRDefault="00C31DFA" w:rsidP="00166371">
            <w:r>
              <w:t>eKommune – eKommune.net</w:t>
            </w:r>
          </w:p>
        </w:tc>
        <w:tc>
          <w:tcPr>
            <w:tcW w:w="2903" w:type="dxa"/>
          </w:tcPr>
          <w:p w14:paraId="06971B00" w14:textId="77777777" w:rsidR="00C31DFA" w:rsidRDefault="00C31DFA" w:rsidP="00166371"/>
        </w:tc>
      </w:tr>
      <w:tr w:rsidR="00C31DFA" w14:paraId="59F451CD" w14:textId="77777777" w:rsidTr="00166371">
        <w:tc>
          <w:tcPr>
            <w:tcW w:w="2343" w:type="dxa"/>
          </w:tcPr>
          <w:p w14:paraId="308413B5" w14:textId="07C3CD26" w:rsidR="00C31DFA" w:rsidRDefault="00C31DFA" w:rsidP="00166371">
            <w:r>
              <w:t>Region Nordjylla</w:t>
            </w:r>
            <w:r w:rsidR="00FB5960">
              <w:t>n</w:t>
            </w:r>
            <w:r>
              <w:t>d</w:t>
            </w:r>
          </w:p>
        </w:tc>
        <w:tc>
          <w:tcPr>
            <w:tcW w:w="3247" w:type="dxa"/>
          </w:tcPr>
          <w:p w14:paraId="55F4CF0F" w14:textId="77777777" w:rsidR="00C31DFA" w:rsidRDefault="00C31DFA" w:rsidP="00166371">
            <w:r>
              <w:t>Fødereret brugerstyring Sårjournal/Telesår (under implementering)</w:t>
            </w:r>
          </w:p>
        </w:tc>
        <w:tc>
          <w:tcPr>
            <w:tcW w:w="2903" w:type="dxa"/>
          </w:tcPr>
          <w:p w14:paraId="2BB85728" w14:textId="77777777" w:rsidR="00C31DFA" w:rsidRDefault="00C31DFA" w:rsidP="00166371"/>
        </w:tc>
      </w:tr>
    </w:tbl>
    <w:p w14:paraId="0CF30F20" w14:textId="77777777" w:rsidR="00C31DFA" w:rsidRDefault="00C31DFA" w:rsidP="00C31DFA"/>
    <w:p w14:paraId="6397F672" w14:textId="77777777" w:rsidR="00C31DFA" w:rsidRDefault="00981CB1" w:rsidP="00981CB1">
      <w:pPr>
        <w:pStyle w:val="Overskrift3"/>
      </w:pPr>
      <w:r>
        <w:t>Decentral trustløsning</w:t>
      </w:r>
    </w:p>
    <w:tbl>
      <w:tblPr>
        <w:tblStyle w:val="Tabel-Gitter"/>
        <w:tblW w:w="0" w:type="auto"/>
        <w:tblLook w:val="04A0" w:firstRow="1" w:lastRow="0" w:firstColumn="1" w:lastColumn="0" w:noHBand="0" w:noVBand="1"/>
      </w:tblPr>
      <w:tblGrid>
        <w:gridCol w:w="2343"/>
        <w:gridCol w:w="3247"/>
        <w:gridCol w:w="2903"/>
      </w:tblGrid>
      <w:tr w:rsidR="00981CB1" w14:paraId="527A3753" w14:textId="77777777" w:rsidTr="00891E9C">
        <w:tc>
          <w:tcPr>
            <w:tcW w:w="2343" w:type="dxa"/>
          </w:tcPr>
          <w:p w14:paraId="57D6599D" w14:textId="77777777" w:rsidR="00981CB1" w:rsidRPr="0037795D" w:rsidRDefault="00981CB1" w:rsidP="00891E9C">
            <w:pPr>
              <w:rPr>
                <w:b/>
              </w:rPr>
            </w:pPr>
            <w:r>
              <w:rPr>
                <w:b/>
              </w:rPr>
              <w:t>Serviceudbyder</w:t>
            </w:r>
            <w:r w:rsidRPr="0037795D">
              <w:rPr>
                <w:b/>
              </w:rPr>
              <w:t>/dataansvarlig</w:t>
            </w:r>
          </w:p>
        </w:tc>
        <w:tc>
          <w:tcPr>
            <w:tcW w:w="3247" w:type="dxa"/>
          </w:tcPr>
          <w:p w14:paraId="5538D2F2" w14:textId="77777777" w:rsidR="00981CB1" w:rsidRPr="0037795D" w:rsidRDefault="00981CB1" w:rsidP="00891E9C">
            <w:pPr>
              <w:rPr>
                <w:b/>
              </w:rPr>
            </w:pPr>
            <w:r>
              <w:rPr>
                <w:b/>
              </w:rPr>
              <w:t>System</w:t>
            </w:r>
          </w:p>
        </w:tc>
        <w:tc>
          <w:tcPr>
            <w:tcW w:w="2903" w:type="dxa"/>
          </w:tcPr>
          <w:p w14:paraId="000171DF" w14:textId="77777777" w:rsidR="00981CB1" w:rsidRDefault="00981CB1" w:rsidP="00891E9C">
            <w:pPr>
              <w:rPr>
                <w:b/>
              </w:rPr>
            </w:pPr>
            <w:r>
              <w:rPr>
                <w:b/>
              </w:rPr>
              <w:t>Roller</w:t>
            </w:r>
          </w:p>
        </w:tc>
      </w:tr>
      <w:tr w:rsidR="00981CB1" w14:paraId="4D9F4475" w14:textId="77777777" w:rsidTr="00891E9C">
        <w:trPr>
          <w:trHeight w:val="336"/>
        </w:trPr>
        <w:tc>
          <w:tcPr>
            <w:tcW w:w="2343" w:type="dxa"/>
          </w:tcPr>
          <w:p w14:paraId="35A957A7" w14:textId="77777777" w:rsidR="00981CB1" w:rsidRDefault="00981CB1" w:rsidP="00891E9C">
            <w:r>
              <w:t>Sundhedsdatastyrelsen</w:t>
            </w:r>
          </w:p>
        </w:tc>
        <w:tc>
          <w:tcPr>
            <w:tcW w:w="3247" w:type="dxa"/>
          </w:tcPr>
          <w:p w14:paraId="3C94639B" w14:textId="77777777" w:rsidR="00981CB1" w:rsidRDefault="00981CB1" w:rsidP="00891E9C">
            <w:r>
              <w:t>Fælles Medicinkort</w:t>
            </w:r>
          </w:p>
          <w:p w14:paraId="23BE0528" w14:textId="77777777" w:rsidR="00981CB1" w:rsidRDefault="00981CB1" w:rsidP="00891E9C"/>
        </w:tc>
        <w:tc>
          <w:tcPr>
            <w:tcW w:w="2903" w:type="dxa"/>
          </w:tcPr>
          <w:p w14:paraId="4BD88CD2" w14:textId="77777777" w:rsidR="00981CB1" w:rsidRDefault="00981CB1" w:rsidP="00891E9C"/>
        </w:tc>
      </w:tr>
      <w:tr w:rsidR="00FB5960" w14:paraId="03A7A3E8" w14:textId="77777777" w:rsidTr="00891E9C">
        <w:trPr>
          <w:trHeight w:val="336"/>
        </w:trPr>
        <w:tc>
          <w:tcPr>
            <w:tcW w:w="2343" w:type="dxa"/>
          </w:tcPr>
          <w:p w14:paraId="12F8A2D0" w14:textId="03A8B97C" w:rsidR="00FB5960" w:rsidRDefault="007F336A" w:rsidP="00891E9C">
            <w:r>
              <w:t>Sundhedsdatastyrelsen</w:t>
            </w:r>
          </w:p>
        </w:tc>
        <w:tc>
          <w:tcPr>
            <w:tcW w:w="3247" w:type="dxa"/>
          </w:tcPr>
          <w:p w14:paraId="678AC540" w14:textId="084E08D9" w:rsidR="00FB5960" w:rsidRDefault="00FB5960" w:rsidP="00891E9C">
            <w:r>
              <w:t>Dokumentdelingsservicen</w:t>
            </w:r>
          </w:p>
        </w:tc>
        <w:tc>
          <w:tcPr>
            <w:tcW w:w="2903" w:type="dxa"/>
          </w:tcPr>
          <w:p w14:paraId="51BE1139" w14:textId="77777777" w:rsidR="00FB5960" w:rsidRDefault="00FB5960" w:rsidP="00891E9C"/>
        </w:tc>
      </w:tr>
    </w:tbl>
    <w:p w14:paraId="7212131E" w14:textId="77777777" w:rsidR="00981CB1" w:rsidRDefault="00981CB1" w:rsidP="00981CB1"/>
    <w:p w14:paraId="3A746534" w14:textId="77777777" w:rsidR="00981CB1" w:rsidRPr="00981CB1" w:rsidRDefault="00981CB1" w:rsidP="00981CB1"/>
    <w:p w14:paraId="1E5B46BF" w14:textId="77777777" w:rsidR="00C31DFA" w:rsidRDefault="00C31DFA" w:rsidP="00C31DFA">
      <w:r>
        <w:t xml:space="preserve">Standardaftalen gælder i forhold til den lokale identitetsudbyders medarbejdere. Vikarer, konsulenter og andre ikke-ansatte kan sidestilles med egne medarbejdere, såfremt dette er godkendt af serviceudbyderen. </w:t>
      </w:r>
    </w:p>
    <w:p w14:paraId="2EB5D279" w14:textId="77777777" w:rsidR="00C31DFA" w:rsidRDefault="00C31DFA" w:rsidP="00C31DFA"/>
    <w:p w14:paraId="179B4792" w14:textId="77777777" w:rsidR="00C31DFA" w:rsidRDefault="00C31DFA" w:rsidP="00C31DFA"/>
    <w:p w14:paraId="3B1561D7" w14:textId="77777777" w:rsidR="00C31DFA" w:rsidRDefault="00C31DFA" w:rsidP="00C31DFA">
      <w:pPr>
        <w:pStyle w:val="Overskrift2"/>
      </w:pPr>
      <w:r>
        <w:t>Sundhedsdatastyrelsens forpligtelser</w:t>
      </w:r>
    </w:p>
    <w:p w14:paraId="3E57389E" w14:textId="7C963336" w:rsidR="00F3469A" w:rsidRDefault="00F3469A" w:rsidP="00F3469A">
      <w:r>
        <w:t>Sundhedsdat</w:t>
      </w:r>
      <w:r w:rsidR="00981CB1">
        <w:t>astyrelsen forpligter sig til at tildele adgang til services i henhold til de adgangspolitikker, som er fastlagt af den enkelte serviceudbyder</w:t>
      </w:r>
      <w:r w:rsidR="00060F7F">
        <w:t>.</w:t>
      </w:r>
    </w:p>
    <w:p w14:paraId="3323D220" w14:textId="77777777" w:rsidR="00981CB1" w:rsidRDefault="00981CB1" w:rsidP="00F3469A"/>
    <w:p w14:paraId="0040EF78" w14:textId="1C81D8E6" w:rsidR="00981CB1" w:rsidRDefault="00981CB1" w:rsidP="00C31DFA">
      <w:r>
        <w:t>Sundhedsdatastyrelsen forpligter sig til at sikre, at informationssikkerheden hos Sundhedsdatastyrelsen og evt. underleverandører er tilstrækkelig. Dette indebærer</w:t>
      </w:r>
      <w:r w:rsidR="00060F7F">
        <w:t>,</w:t>
      </w:r>
      <w:r>
        <w:t xml:space="preserve"> at f.eks. logfiler håndteres </w:t>
      </w:r>
      <w:r>
        <w:lastRenderedPageBreak/>
        <w:t xml:space="preserve">sikkert, så brugerdata fra den lokale identitetsudbyder ikke kompromitteres, og at </w:t>
      </w:r>
      <w:r w:rsidR="007F336A">
        <w:t xml:space="preserve">tildelte privilegier </w:t>
      </w:r>
      <w:r>
        <w:t>fra den lokale identitetsudbyder ikke kan misbruges.</w:t>
      </w:r>
    </w:p>
    <w:p w14:paraId="729135F8" w14:textId="6BED8AE6" w:rsidR="00FB5960" w:rsidRDefault="00FB5960" w:rsidP="00C31DFA"/>
    <w:p w14:paraId="12F67D4A" w14:textId="3C6AAC2C" w:rsidR="00FB5960" w:rsidRDefault="00FB5960" w:rsidP="00C31DFA">
      <w:r>
        <w:t>Sundhedsdatastyrelsen udfører tilsyn med de</w:t>
      </w:r>
      <w:r w:rsidR="0091066E">
        <w:t>n</w:t>
      </w:r>
      <w:r>
        <w:t xml:space="preserve"> lokale identitetsudbyder</w:t>
      </w:r>
      <w:r w:rsidR="0091066E">
        <w:t>s overholdelse af dennes forpligtelser efter nærværende aftale</w:t>
      </w:r>
      <w:r>
        <w:t>, også på vegne af evt. eksterne serviceudbydere.</w:t>
      </w:r>
    </w:p>
    <w:p w14:paraId="25FF3CC3" w14:textId="5A27EB23" w:rsidR="00C14BCF" w:rsidRDefault="00C14BCF" w:rsidP="00C31DFA"/>
    <w:p w14:paraId="4874730F" w14:textId="4ADD7897" w:rsidR="00C14BCF" w:rsidRDefault="00C14BCF" w:rsidP="00C31DFA">
      <w:r>
        <w:t>Tilsynet består som minimum af en gennemgang af den halvårligt modtagne ledelseserklæring. Tilsynskonceptet er beskrevet i bilag 4.</w:t>
      </w:r>
    </w:p>
    <w:p w14:paraId="562F79E7" w14:textId="034CA1FD" w:rsidR="00C31DFA" w:rsidRDefault="00C31DFA" w:rsidP="00C31DFA">
      <w:pPr>
        <w:pStyle w:val="Overskrift2"/>
      </w:pPr>
      <w:r>
        <w:t>Den lokale identitetsudbyders forpligtelser</w:t>
      </w:r>
    </w:p>
    <w:p w14:paraId="76BAD92D" w14:textId="3AA24FE8" w:rsidR="007F336A" w:rsidRDefault="007F336A" w:rsidP="007F336A">
      <w:r>
        <w:t>Den lokale identitetsudbyder indestår for sikkerheden i den lokale brugerstyringsløsning, der ligger til grund for etablering af trust samt for mindst halvårlig gennemgang af brugerprivilegier. Dette sker ved udfyldelse og underskrivning af den tilhørende ledelseserklæring.</w:t>
      </w:r>
    </w:p>
    <w:p w14:paraId="2DEF0A0E" w14:textId="77777777" w:rsidR="007F336A" w:rsidRPr="007F336A" w:rsidRDefault="007F336A" w:rsidP="00A544E9"/>
    <w:p w14:paraId="76646C4E" w14:textId="5871ECD1" w:rsidR="00F3469A" w:rsidRDefault="00F3469A" w:rsidP="00F3469A">
      <w:r>
        <w:t xml:space="preserve">Den lokale identitetsudbyder skal have vedtaget og implementeret en informationssikkerhedspolitik i henhold til ISO27001 Standard for informationssikkerhed. Dette indebærer, at ansvaret for informationssikkerhed i organisationen </w:t>
      </w:r>
      <w:r w:rsidR="0091066E">
        <w:t>skal være</w:t>
      </w:r>
      <w:r>
        <w:t xml:space="preserve"> fastlagt</w:t>
      </w:r>
      <w:r w:rsidR="0091066E">
        <w:t>,</w:t>
      </w:r>
      <w:r>
        <w:t xml:space="preserve"> samt at der </w:t>
      </w:r>
      <w:r w:rsidR="0091066E">
        <w:t>skal være</w:t>
      </w:r>
      <w:r>
        <w:t xml:space="preserve"> etableret betryggende processer for brugerrettighedsstyring. </w:t>
      </w:r>
    </w:p>
    <w:p w14:paraId="059BEF51" w14:textId="77777777" w:rsidR="00F3469A" w:rsidRDefault="00F3469A" w:rsidP="00F3469A"/>
    <w:p w14:paraId="4A389705" w14:textId="2596E37F" w:rsidR="00F3469A" w:rsidRDefault="00F3469A" w:rsidP="00F3469A">
      <w:r>
        <w:t xml:space="preserve">Den lokale identitetsudbyder skal have etableret processer for egen brugerstyring, inkl. </w:t>
      </w:r>
      <w:r w:rsidR="00F16296">
        <w:t>oprettelse</w:t>
      </w:r>
      <w:r>
        <w:t>, nedlæggelse, identifikation og autentifikation</w:t>
      </w:r>
      <w:r w:rsidR="00136773">
        <w:t>, samt regelmæssig gennemgang</w:t>
      </w:r>
      <w:r w:rsidR="0091066E">
        <w:t xml:space="preserve"> af tildelte adgange</w:t>
      </w:r>
      <w:r>
        <w:t>. Processerne skal tage højde for, at medarbejdernes privilegier i forhold til den eksterne serviceudbyder tildeles i overensstemmelse med serviceudbyders adgangspolitik, samt at privilegierne løbende holdes ajour, når medarbejdernes arbejdsopgaver ophører eller ændres. Serviceudbyderens adgangspolitik fremgår af servicebeskrivelsen.</w:t>
      </w:r>
    </w:p>
    <w:p w14:paraId="64F74E51" w14:textId="77777777" w:rsidR="00175CD4" w:rsidRDefault="00175CD4" w:rsidP="00F3469A"/>
    <w:p w14:paraId="353A5E0C" w14:textId="023279E2" w:rsidR="00175CD4" w:rsidRDefault="00175CD4" w:rsidP="00F3469A">
      <w:r>
        <w:t xml:space="preserve">Den lokale identitetsudbyder skal mindst halvårligt foretage gennemgang af tildelte adgange, således at det sikres, at kun medarbejdere, for hvem det er relevant i deres opgaveløsning, er tildelt adgang til de af aftalen omfattede systemer. </w:t>
      </w:r>
    </w:p>
    <w:p w14:paraId="7806752D" w14:textId="77777777" w:rsidR="00F3469A" w:rsidRDefault="00F3469A" w:rsidP="00F3469A"/>
    <w:p w14:paraId="2ACA41CD" w14:textId="28A24340" w:rsidR="00F3469A" w:rsidRDefault="00F3469A" w:rsidP="00F3469A">
      <w:r>
        <w:t>Kvaliteten af brugeroplysningerne i de administrative systemer hos den lokale identitetsudbyder skal være i overensstemmelse med gældende lovgivning, revisionskrav og andre relevante regler</w:t>
      </w:r>
      <w:r w:rsidR="00C14BCF">
        <w:t>, dvs. at man på baggrund af oplysningerne kan verificere, hvilken bruger, der har foretaget hvilke transaktioner.</w:t>
      </w:r>
    </w:p>
    <w:p w14:paraId="2C4B1217" w14:textId="77777777" w:rsidR="00F3469A" w:rsidRDefault="00F3469A" w:rsidP="00F3469A"/>
    <w:p w14:paraId="5701D42C" w14:textId="520DE8A8" w:rsidR="00F3469A" w:rsidRDefault="00F3469A" w:rsidP="00F3469A">
      <w:r>
        <w:t>Den lokale identitetsudbyder skal instruere sine lokale brugeradministratorer i at overholde serviceudbydernes adgangspolitik</w:t>
      </w:r>
      <w:r w:rsidR="00C73C12">
        <w:t>ker</w:t>
      </w:r>
      <w:r>
        <w:t>.</w:t>
      </w:r>
    </w:p>
    <w:p w14:paraId="7C357153" w14:textId="77777777" w:rsidR="00981CB1" w:rsidRDefault="00981CB1" w:rsidP="00F3469A"/>
    <w:p w14:paraId="29497916" w14:textId="7B3B9D36" w:rsidR="00981CB1" w:rsidRDefault="00FB5960" w:rsidP="00F3469A">
      <w:r>
        <w:t>Ved decentral trust skal d</w:t>
      </w:r>
      <w:r w:rsidR="00981CB1">
        <w:t xml:space="preserve">en lokale identitetsudbyder føre en log, der dokumenterer alle tildelinger af privilegier til egne medarbejdere i forhold til serviceudbydernes systemer. Loggen skal som minimum indeholde oplysninger om, hvem der har tildelt privilegier (administrator-id), </w:t>
      </w:r>
      <w:r w:rsidR="00981CB1">
        <w:lastRenderedPageBreak/>
        <w:t>hvilke medarbejdere, der har fået hvilke privilegier, hvornår de træder i kraft, samt hvornår de ophører. Det må ikke være muligt at tildele privilegier, uden at dette registreres i loggen.</w:t>
      </w:r>
      <w:r>
        <w:t xml:space="preserve"> </w:t>
      </w:r>
    </w:p>
    <w:p w14:paraId="390B15CE" w14:textId="492A98BF" w:rsidR="00FB5960" w:rsidRDefault="00FB5960" w:rsidP="00F3469A">
      <w:r>
        <w:t>Ved central trust varetages logningen i SEB.</w:t>
      </w:r>
    </w:p>
    <w:p w14:paraId="02B70542" w14:textId="77777777" w:rsidR="00F3469A" w:rsidRDefault="00F3469A" w:rsidP="00F3469A"/>
    <w:p w14:paraId="4251544C" w14:textId="3F751E93" w:rsidR="00F3469A" w:rsidRDefault="00F3469A" w:rsidP="00F3469A">
      <w:r>
        <w:t>Den lokale identitetsudbyder skal mindst en gang årligt gennemgå egne adgangspolitikker og –instrukser med henblik på at sikre, at de er fyldestgørende og afspejler de faktiske forhold og krav fra serviceudbyderen.</w:t>
      </w:r>
    </w:p>
    <w:p w14:paraId="0B22D2EF" w14:textId="14875236" w:rsidR="00191056" w:rsidRDefault="00191056" w:rsidP="00F3469A"/>
    <w:p w14:paraId="2669A548" w14:textId="41D9C387" w:rsidR="00191056" w:rsidRPr="00F3469A" w:rsidRDefault="00191056" w:rsidP="00F3469A">
      <w:r>
        <w:t xml:space="preserve">Den lokale identitetsudbyder forpligter sig til halvårligt at bekræfte over for Sundhedsdatastyrelsen, at identitetsudbyderen overholder alle forpligtelser efter nærværende aftale. </w:t>
      </w:r>
    </w:p>
    <w:p w14:paraId="451BBE9A" w14:textId="77777777" w:rsidR="00C31DFA" w:rsidRDefault="00C31DFA" w:rsidP="00C31DFA"/>
    <w:p w14:paraId="5F56B8CF" w14:textId="01EBE5F7" w:rsidR="00981CB1" w:rsidRPr="00981CB1" w:rsidRDefault="00981CB1" w:rsidP="00981CB1">
      <w:r>
        <w:t>.</w:t>
      </w:r>
    </w:p>
    <w:p w14:paraId="1CFCD84F" w14:textId="77777777" w:rsidR="00C31DFA" w:rsidRDefault="00C31DFA" w:rsidP="00C31DFA"/>
    <w:p w14:paraId="2B0312E3" w14:textId="77777777" w:rsidR="00C31DFA" w:rsidRDefault="00C31DFA" w:rsidP="00C31DFA">
      <w:pPr>
        <w:pStyle w:val="Overskrift2"/>
      </w:pPr>
      <w:r>
        <w:t>Opfølgning på brud på sikkerhed</w:t>
      </w:r>
    </w:p>
    <w:p w14:paraId="2FF84D2E" w14:textId="51E1E3C9" w:rsidR="00981CB1" w:rsidRDefault="00981CB1" w:rsidP="00981CB1">
      <w:r>
        <w:t xml:space="preserve">Parterne har pligt til uden forsinkelse </w:t>
      </w:r>
      <w:r w:rsidR="0033161A">
        <w:t xml:space="preserve">at </w:t>
      </w:r>
      <w:r>
        <w:t xml:space="preserve">underrette hinanden ved sikkerhedshændelser, som kan påvirke modparten. Parterne har pligt til uden forsinkelse at medvirke ved afdækning samt afhjælpning af sikkerhedshændelser, f.eks. ved at gennemgå logs. </w:t>
      </w:r>
    </w:p>
    <w:p w14:paraId="63B5B8D2" w14:textId="77777777" w:rsidR="00981CB1" w:rsidRDefault="00981CB1" w:rsidP="00981CB1"/>
    <w:p w14:paraId="45F75C35" w14:textId="2DB63ACC" w:rsidR="00A544E9" w:rsidRPr="00981CB1" w:rsidRDefault="00981CB1" w:rsidP="00981CB1">
      <w:r>
        <w:t>Den lokale identitetsudbyder forpligter sig til at behandle medarbejderes overtrædelse af sikkerhedsreglerne for eksterne tjenester efter samme regler som ved brud på regler i forhold til den lokale identitetsudbyders egne systemer.</w:t>
      </w:r>
      <w:bookmarkStart w:id="5" w:name="_GoBack"/>
      <w:bookmarkEnd w:id="5"/>
    </w:p>
    <w:p w14:paraId="4DE4CBB9" w14:textId="77777777" w:rsidR="00C31DFA" w:rsidRDefault="00C31DFA" w:rsidP="00C31DFA"/>
    <w:p w14:paraId="5D684CCD" w14:textId="77777777" w:rsidR="00C31DFA" w:rsidRDefault="00C31DFA" w:rsidP="00C31DFA">
      <w:pPr>
        <w:pStyle w:val="Overskrift2"/>
      </w:pPr>
      <w:r>
        <w:t>Samarbejde</w:t>
      </w:r>
    </w:p>
    <w:p w14:paraId="398711BE" w14:textId="0E182D66" w:rsidR="00C14BCF" w:rsidRDefault="005B3E6E" w:rsidP="00C31DFA">
      <w:r>
        <w:t xml:space="preserve">Aftalen </w:t>
      </w:r>
      <w:r w:rsidR="00C14BCF">
        <w:t>underskrives af den sikkerhedsansvarlige hos den lokale identitetsudbyder.</w:t>
      </w:r>
    </w:p>
    <w:p w14:paraId="05573117" w14:textId="0018266F" w:rsidR="00C31DFA" w:rsidRDefault="00981CB1" w:rsidP="00C31DFA">
      <w:r>
        <w:t>Hver part er forpligtet til at udnævne kontaktpersoner samt sikre den løbende opdatering af kontaktoplysningerne. Kontaktpersonerne er parternes kontaktpunkt.</w:t>
      </w:r>
    </w:p>
    <w:p w14:paraId="5A3980D4" w14:textId="77777777" w:rsidR="00C14BCF" w:rsidRDefault="00C14BCF" w:rsidP="00C31DFA"/>
    <w:p w14:paraId="6DEACB07" w14:textId="4787353C" w:rsidR="0047009C" w:rsidRDefault="0047009C" w:rsidP="00C31DFA"/>
    <w:p w14:paraId="29120B13" w14:textId="61EC728E" w:rsidR="0047009C" w:rsidRDefault="0047009C" w:rsidP="00C31DFA">
      <w:r>
        <w:t xml:space="preserve">Kontaktpersoner </w:t>
      </w:r>
      <w:r w:rsidR="00C14BCF">
        <w:t xml:space="preserve">skal </w:t>
      </w:r>
      <w:r>
        <w:t>fremgå af ledelseserklæringen.</w:t>
      </w:r>
      <w:r w:rsidR="00C14BCF">
        <w:t xml:space="preserve"> Ajourføring af oplysninger om kontaktperson sker ved den halvårlige opfølgning på ledelseserklæringen.</w:t>
      </w:r>
    </w:p>
    <w:p w14:paraId="7D02DFF2" w14:textId="46F3AEF1" w:rsidR="00C31DFA" w:rsidRPr="00C31DFA" w:rsidRDefault="00751CB9" w:rsidP="00C31DFA">
      <w:pPr>
        <w:pStyle w:val="Overskrift2"/>
      </w:pPr>
      <w:r>
        <w:t>Ændringer</w:t>
      </w:r>
    </w:p>
    <w:p w14:paraId="725647A3" w14:textId="77777777" w:rsidR="00C31DFA" w:rsidRDefault="00981CB1" w:rsidP="00C31DFA">
      <w:r>
        <w:t>Større ændringer i en aftaleparts setup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lastRenderedPageBreak/>
        <w:t>Ikrafttrædelse</w:t>
      </w:r>
    </w:p>
    <w:p w14:paraId="77682E7A" w14:textId="77777777" w:rsidR="00C31DFA" w:rsidRDefault="00981CB1" w:rsidP="00C31DFA">
      <w:r>
        <w:t>Aftalen træder i kraft, når den er underskrevet af begge parter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575EFA22" w:rsidR="0047009C" w:rsidRPr="0047009C" w:rsidRDefault="0047009C" w:rsidP="0047009C">
      <w:r>
        <w:t xml:space="preserve">Aftalen kan af hver part opsiges skriftligt til ophør med udgangen af en måned med </w:t>
      </w:r>
      <w:r w:rsidR="00274767">
        <w:t xml:space="preserve">3 </w:t>
      </w:r>
      <w:r>
        <w:t>måned</w:t>
      </w:r>
      <w:r w:rsidR="00274767">
        <w:t>er</w:t>
      </w:r>
      <w:r>
        <w:t>s varsel. Denne frist bortfalder, såfremt der er tale om misligholdelse jf. ovenfor.</w:t>
      </w:r>
    </w:p>
    <w:p w14:paraId="0BCEA6DC" w14:textId="7F47AFB5" w:rsidR="00C31DFA" w:rsidRDefault="00C31DFA" w:rsidP="00C31DFA">
      <w:pPr>
        <w:pStyle w:val="Overskrift2"/>
      </w:pPr>
      <w:r>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4247"/>
      </w:tblGrid>
      <w:tr w:rsidR="0047009C" w14:paraId="2348C16B" w14:textId="77777777" w:rsidTr="0047009C">
        <w:tc>
          <w:tcPr>
            <w:tcW w:w="4246" w:type="dxa"/>
          </w:tcPr>
          <w:p w14:paraId="4BC28807" w14:textId="77777777" w:rsidR="0047009C" w:rsidRDefault="0047009C" w:rsidP="0047009C">
            <w:r>
              <w:t>Dato</w:t>
            </w:r>
          </w:p>
          <w:p w14:paraId="1CD14E84" w14:textId="5407D6A6" w:rsidR="0047009C" w:rsidRDefault="0047009C" w:rsidP="0047009C"/>
        </w:tc>
        <w:tc>
          <w:tcPr>
            <w:tcW w:w="4247" w:type="dxa"/>
          </w:tcPr>
          <w:p w14:paraId="24BDE00B" w14:textId="25CA7B28" w:rsidR="0047009C" w:rsidRDefault="0047009C" w:rsidP="0047009C">
            <w:r>
              <w:t>Dato</w:t>
            </w:r>
          </w:p>
        </w:tc>
      </w:tr>
      <w:tr w:rsidR="0047009C" w14:paraId="3FD39875" w14:textId="77777777" w:rsidTr="0047009C">
        <w:tc>
          <w:tcPr>
            <w:tcW w:w="4246" w:type="dxa"/>
          </w:tcPr>
          <w:p w14:paraId="6237187D" w14:textId="77777777" w:rsidR="0047009C" w:rsidRDefault="0047009C" w:rsidP="0047009C">
            <w:r>
              <w:t>For Sundhedsdatastyrelsen</w:t>
            </w:r>
          </w:p>
          <w:p w14:paraId="606E5831" w14:textId="77777777" w:rsidR="0047009C" w:rsidRDefault="0047009C" w:rsidP="0047009C"/>
          <w:p w14:paraId="26B51471" w14:textId="77777777" w:rsidR="0047009C" w:rsidRDefault="0047009C" w:rsidP="0047009C"/>
          <w:p w14:paraId="6A295AE7" w14:textId="77777777" w:rsidR="0047009C" w:rsidRDefault="0047009C" w:rsidP="0047009C"/>
          <w:p w14:paraId="3930DAEC" w14:textId="197262B7" w:rsidR="0047009C" w:rsidRDefault="0047009C" w:rsidP="0047009C">
            <w:r>
              <w:t>---------------------------------------------------------</w:t>
            </w:r>
          </w:p>
        </w:tc>
        <w:tc>
          <w:tcPr>
            <w:tcW w:w="4247" w:type="dxa"/>
          </w:tcPr>
          <w:p w14:paraId="4A5DC148" w14:textId="08495258" w:rsidR="0047009C" w:rsidRDefault="0047009C" w:rsidP="0047009C">
            <w:r>
              <w:t>For den lokale identitetsudbyder</w:t>
            </w:r>
            <w:r w:rsidR="00C14BCF">
              <w:t xml:space="preserve"> (underskrives af en person, der fremgår af organisationsdiagrammet på organisationens hjemmeside)</w:t>
            </w:r>
          </w:p>
          <w:p w14:paraId="17602907" w14:textId="77777777" w:rsidR="0047009C" w:rsidRDefault="0047009C" w:rsidP="0047009C"/>
          <w:p w14:paraId="5753DB83" w14:textId="77777777" w:rsidR="0047009C" w:rsidRDefault="0047009C" w:rsidP="0047009C"/>
          <w:p w14:paraId="51E479A7" w14:textId="77777777" w:rsidR="0047009C" w:rsidRDefault="0047009C" w:rsidP="0047009C"/>
          <w:p w14:paraId="224B5A4A" w14:textId="570E1C8A" w:rsidR="0047009C" w:rsidRDefault="0047009C" w:rsidP="0047009C">
            <w:r>
              <w:t>-----------------------------------------------------------</w:t>
            </w:r>
          </w:p>
        </w:tc>
      </w:tr>
      <w:tr w:rsidR="0047009C" w14:paraId="3405CA2A" w14:textId="77777777" w:rsidTr="0047009C">
        <w:tc>
          <w:tcPr>
            <w:tcW w:w="4246" w:type="dxa"/>
          </w:tcPr>
          <w:p w14:paraId="059AD49A" w14:textId="77777777" w:rsidR="0047009C" w:rsidRDefault="0047009C" w:rsidP="0047009C">
            <w:r>
              <w:t>[Underskriverens navn]</w:t>
            </w:r>
          </w:p>
          <w:p w14:paraId="42AD5DA2" w14:textId="357FDF00" w:rsidR="0047009C" w:rsidRDefault="0047009C" w:rsidP="0047009C"/>
        </w:tc>
        <w:tc>
          <w:tcPr>
            <w:tcW w:w="4247" w:type="dxa"/>
          </w:tcPr>
          <w:p w14:paraId="0FEDE20D" w14:textId="11CDC6D0" w:rsidR="0047009C" w:rsidRDefault="0047009C" w:rsidP="0047009C">
            <w:r>
              <w:t>[Underskriverens navn]</w:t>
            </w:r>
          </w:p>
        </w:tc>
      </w:tr>
      <w:tr w:rsidR="0047009C" w14:paraId="7314056E" w14:textId="77777777" w:rsidTr="0047009C">
        <w:tc>
          <w:tcPr>
            <w:tcW w:w="4246" w:type="dxa"/>
          </w:tcPr>
          <w:p w14:paraId="6B34538D" w14:textId="77777777" w:rsidR="0047009C" w:rsidRDefault="0047009C" w:rsidP="0047009C">
            <w:r>
              <w:t>Sundhedsdatastyrelsen</w:t>
            </w:r>
          </w:p>
          <w:p w14:paraId="338C9699" w14:textId="18F7884B" w:rsidR="0047009C" w:rsidRDefault="0047009C" w:rsidP="0047009C"/>
        </w:tc>
        <w:tc>
          <w:tcPr>
            <w:tcW w:w="4247" w:type="dxa"/>
          </w:tcPr>
          <w:p w14:paraId="337A3A1C" w14:textId="236548A2" w:rsidR="0047009C" w:rsidRDefault="0047009C" w:rsidP="0047009C">
            <w:r>
              <w:t>[Myndighedens navn]</w:t>
            </w:r>
          </w:p>
        </w:tc>
      </w:tr>
      <w:tr w:rsidR="0047009C" w14:paraId="73BC26E4" w14:textId="77777777" w:rsidTr="0047009C">
        <w:tc>
          <w:tcPr>
            <w:tcW w:w="4246" w:type="dxa"/>
          </w:tcPr>
          <w:p w14:paraId="6221552E" w14:textId="5AC2DFBC" w:rsidR="0047009C" w:rsidRDefault="0047009C" w:rsidP="0047009C">
            <w:r>
              <w:t xml:space="preserve">CVR: </w:t>
            </w:r>
            <w:r>
              <w:rPr>
                <w:rFonts w:ascii="Arial" w:hAnsi="Arial" w:cs="Arial"/>
                <w:color w:val="222222"/>
                <w:sz w:val="21"/>
                <w:szCs w:val="21"/>
                <w:shd w:val="clear" w:color="auto" w:fill="F2F4F6"/>
              </w:rPr>
              <w:t>33257872</w:t>
            </w:r>
          </w:p>
        </w:tc>
        <w:tc>
          <w:tcPr>
            <w:tcW w:w="4247" w:type="dxa"/>
          </w:tcPr>
          <w:p w14:paraId="33CDA83E" w14:textId="7166E877" w:rsidR="0047009C" w:rsidRDefault="0047009C" w:rsidP="0047009C">
            <w:r>
              <w:t>[CVR-nummer]</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43FAAFA5" w:rsidR="00C31DFA" w:rsidRDefault="00C31DFA">
      <w:pPr>
        <w:spacing w:line="240" w:lineRule="auto"/>
        <w:jc w:val="left"/>
      </w:pPr>
    </w:p>
    <w:sectPr w:rsidR="00C31DFA" w:rsidSect="0028256F">
      <w:headerReference w:type="default" r:id="rId10"/>
      <w:footerReference w:type="default" r:id="rId11"/>
      <w:headerReference w:type="first" r:id="rId12"/>
      <w:footerReference w:type="first" r:id="rId13"/>
      <w:pgSz w:w="11906" w:h="16838" w:code="9"/>
      <w:pgMar w:top="2013" w:right="1985" w:bottom="1985" w:left="1418" w:header="794" w:footer="340"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Pia Jespersen" w:date="2019-09-18T08:53:00Z" w:initials="PJ">
    <w:p w14:paraId="219701B9" w14:textId="44059F9B" w:rsidR="007F336A" w:rsidRDefault="007F336A">
      <w:pPr>
        <w:pStyle w:val="Kommentartekst"/>
      </w:pPr>
      <w:r>
        <w:rPr>
          <w:rStyle w:val="Kommentarhenvisning"/>
        </w:rPr>
        <w:annotationRef/>
      </w:r>
      <w:r>
        <w:t>Link til en side med servicebeskrivelserne tilføjes, når det er udarbejdet</w:t>
      </w:r>
    </w:p>
  </w:comment>
  <w:comment w:id="4" w:author="Pia Jespersen" w:date="2019-09-18T08:54:00Z" w:initials="PJ">
    <w:p w14:paraId="0C8054E2" w14:textId="3447A173" w:rsidR="007F336A" w:rsidRDefault="007F336A">
      <w:pPr>
        <w:pStyle w:val="Kommentartekst"/>
      </w:pPr>
      <w:r>
        <w:rPr>
          <w:rStyle w:val="Kommentarhenvisning"/>
        </w:rPr>
        <w:annotationRef/>
      </w:r>
      <w:r>
        <w:t>Roller vil fremgå af servicebeskrivelserne og vil blive indføjet i skabelonen, når de er udarbejdet.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19701B9" w15:done="0"/>
  <w15:commentEx w15:paraId="0C8054E2"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7E67DB" w14:textId="77777777" w:rsidR="00DB7B97" w:rsidRDefault="00DB7B97" w:rsidP="00354FC0">
      <w:r>
        <w:separator/>
      </w:r>
    </w:p>
  </w:endnote>
  <w:endnote w:type="continuationSeparator" w:id="0">
    <w:p w14:paraId="09FFBA8B" w14:textId="77777777" w:rsidR="00DB7B97" w:rsidRDefault="00DB7B97"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0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1C9A69DA"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544E9">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544E9">
            <w:rPr>
              <w:noProof/>
              <w:sz w:val="22"/>
              <w:szCs w:val="22"/>
            </w:rPr>
            <w:t>6</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6EADCC98"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544E9">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544E9">
            <w:rPr>
              <w:noProof/>
              <w:sz w:val="22"/>
              <w:szCs w:val="22"/>
            </w:rPr>
            <w:t>6</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D0AF9A" w14:textId="77777777" w:rsidR="00DB7B97" w:rsidRDefault="00DB7B97" w:rsidP="00354FC0">
      <w:r>
        <w:separator/>
      </w:r>
    </w:p>
  </w:footnote>
  <w:footnote w:type="continuationSeparator" w:id="0">
    <w:p w14:paraId="30EBD94D" w14:textId="77777777" w:rsidR="00DB7B97" w:rsidRDefault="00DB7B97"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3pt;height:43.5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74F1A5F"/>
    <w:multiLevelType w:val="hybridMultilevel"/>
    <w:tmpl w:val="468825D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ia Jespersen">
    <w15:presenceInfo w15:providerId="None" w15:userId="Pia Jespers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DFA"/>
    <w:rsid w:val="00014776"/>
    <w:rsid w:val="0001724F"/>
    <w:rsid w:val="00023BD0"/>
    <w:rsid w:val="00034867"/>
    <w:rsid w:val="00054A97"/>
    <w:rsid w:val="00060F7F"/>
    <w:rsid w:val="00062D9B"/>
    <w:rsid w:val="0006653E"/>
    <w:rsid w:val="00070DCD"/>
    <w:rsid w:val="000716E6"/>
    <w:rsid w:val="00073557"/>
    <w:rsid w:val="0007511B"/>
    <w:rsid w:val="00075B36"/>
    <w:rsid w:val="000852A9"/>
    <w:rsid w:val="00085798"/>
    <w:rsid w:val="00087914"/>
    <w:rsid w:val="00090AA2"/>
    <w:rsid w:val="00090ECC"/>
    <w:rsid w:val="00094689"/>
    <w:rsid w:val="0009586B"/>
    <w:rsid w:val="00097CF9"/>
    <w:rsid w:val="000A07B9"/>
    <w:rsid w:val="000A7095"/>
    <w:rsid w:val="000B0A48"/>
    <w:rsid w:val="000B4D22"/>
    <w:rsid w:val="000B58A9"/>
    <w:rsid w:val="000C13A5"/>
    <w:rsid w:val="000C2BE3"/>
    <w:rsid w:val="000C4904"/>
    <w:rsid w:val="000C594D"/>
    <w:rsid w:val="000C7153"/>
    <w:rsid w:val="000D6F96"/>
    <w:rsid w:val="000E799A"/>
    <w:rsid w:val="00104A40"/>
    <w:rsid w:val="00106CA1"/>
    <w:rsid w:val="001078CB"/>
    <w:rsid w:val="00120342"/>
    <w:rsid w:val="001203AB"/>
    <w:rsid w:val="0012417E"/>
    <w:rsid w:val="00136773"/>
    <w:rsid w:val="00142EED"/>
    <w:rsid w:val="00146EF1"/>
    <w:rsid w:val="00154E9A"/>
    <w:rsid w:val="00175CD4"/>
    <w:rsid w:val="00191056"/>
    <w:rsid w:val="001B18CC"/>
    <w:rsid w:val="001C0A16"/>
    <w:rsid w:val="001C32A9"/>
    <w:rsid w:val="001C548E"/>
    <w:rsid w:val="001C774A"/>
    <w:rsid w:val="001E10AE"/>
    <w:rsid w:val="001E1718"/>
    <w:rsid w:val="001E3122"/>
    <w:rsid w:val="001E6EAD"/>
    <w:rsid w:val="001E7AD4"/>
    <w:rsid w:val="001F22AF"/>
    <w:rsid w:val="002359AB"/>
    <w:rsid w:val="002411D4"/>
    <w:rsid w:val="00241547"/>
    <w:rsid w:val="00245DAC"/>
    <w:rsid w:val="00253686"/>
    <w:rsid w:val="00253DF0"/>
    <w:rsid w:val="0027260D"/>
    <w:rsid w:val="00274767"/>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161A"/>
    <w:rsid w:val="003334EA"/>
    <w:rsid w:val="00333C33"/>
    <w:rsid w:val="003361C1"/>
    <w:rsid w:val="00342EA9"/>
    <w:rsid w:val="00345AA7"/>
    <w:rsid w:val="0035052D"/>
    <w:rsid w:val="00353EA4"/>
    <w:rsid w:val="00354FC0"/>
    <w:rsid w:val="00363307"/>
    <w:rsid w:val="0037511E"/>
    <w:rsid w:val="0038455F"/>
    <w:rsid w:val="00387D64"/>
    <w:rsid w:val="00395046"/>
    <w:rsid w:val="003964F8"/>
    <w:rsid w:val="003A413D"/>
    <w:rsid w:val="003B252E"/>
    <w:rsid w:val="003B44D5"/>
    <w:rsid w:val="003B5C9E"/>
    <w:rsid w:val="003D678B"/>
    <w:rsid w:val="003D76FA"/>
    <w:rsid w:val="003E21FD"/>
    <w:rsid w:val="004019BF"/>
    <w:rsid w:val="004025D4"/>
    <w:rsid w:val="004211F4"/>
    <w:rsid w:val="00421A2B"/>
    <w:rsid w:val="00425FAA"/>
    <w:rsid w:val="004260A0"/>
    <w:rsid w:val="00436BEA"/>
    <w:rsid w:val="004412A9"/>
    <w:rsid w:val="00444286"/>
    <w:rsid w:val="004602B0"/>
    <w:rsid w:val="004608CC"/>
    <w:rsid w:val="0046235B"/>
    <w:rsid w:val="0047009C"/>
    <w:rsid w:val="00485A70"/>
    <w:rsid w:val="0049638E"/>
    <w:rsid w:val="004A00A4"/>
    <w:rsid w:val="004A3E24"/>
    <w:rsid w:val="004A5891"/>
    <w:rsid w:val="004B1135"/>
    <w:rsid w:val="004C379B"/>
    <w:rsid w:val="004D468A"/>
    <w:rsid w:val="004E38B5"/>
    <w:rsid w:val="004E41DE"/>
    <w:rsid w:val="004F297B"/>
    <w:rsid w:val="004F4A72"/>
    <w:rsid w:val="00502148"/>
    <w:rsid w:val="00514DAD"/>
    <w:rsid w:val="00517B86"/>
    <w:rsid w:val="00524E8E"/>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3E6E"/>
    <w:rsid w:val="005B7EB0"/>
    <w:rsid w:val="005E0D12"/>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4BAC"/>
    <w:rsid w:val="0074618A"/>
    <w:rsid w:val="00750378"/>
    <w:rsid w:val="00751CB9"/>
    <w:rsid w:val="00754EEB"/>
    <w:rsid w:val="0077158D"/>
    <w:rsid w:val="007825FE"/>
    <w:rsid w:val="00787F05"/>
    <w:rsid w:val="00792909"/>
    <w:rsid w:val="0079668A"/>
    <w:rsid w:val="007A500C"/>
    <w:rsid w:val="007B0359"/>
    <w:rsid w:val="007B18E6"/>
    <w:rsid w:val="007B4144"/>
    <w:rsid w:val="007B7765"/>
    <w:rsid w:val="007C12F6"/>
    <w:rsid w:val="007C3F93"/>
    <w:rsid w:val="007D54FD"/>
    <w:rsid w:val="007D6EB3"/>
    <w:rsid w:val="007E51DB"/>
    <w:rsid w:val="007F1627"/>
    <w:rsid w:val="007F336A"/>
    <w:rsid w:val="007F57DB"/>
    <w:rsid w:val="00800FA8"/>
    <w:rsid w:val="008062EA"/>
    <w:rsid w:val="00817B61"/>
    <w:rsid w:val="00822143"/>
    <w:rsid w:val="00824A8D"/>
    <w:rsid w:val="008356ED"/>
    <w:rsid w:val="00863862"/>
    <w:rsid w:val="008643BF"/>
    <w:rsid w:val="00866910"/>
    <w:rsid w:val="00874FF1"/>
    <w:rsid w:val="008857BB"/>
    <w:rsid w:val="00892C16"/>
    <w:rsid w:val="008964B7"/>
    <w:rsid w:val="008A59E1"/>
    <w:rsid w:val="008B1F18"/>
    <w:rsid w:val="008B2558"/>
    <w:rsid w:val="008C202B"/>
    <w:rsid w:val="008C27BA"/>
    <w:rsid w:val="008E398D"/>
    <w:rsid w:val="008E7CAB"/>
    <w:rsid w:val="00900209"/>
    <w:rsid w:val="009037C6"/>
    <w:rsid w:val="0091066E"/>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57D0"/>
    <w:rsid w:val="00A21999"/>
    <w:rsid w:val="00A23264"/>
    <w:rsid w:val="00A25B34"/>
    <w:rsid w:val="00A31A51"/>
    <w:rsid w:val="00A43A58"/>
    <w:rsid w:val="00A544E9"/>
    <w:rsid w:val="00A607EA"/>
    <w:rsid w:val="00A61A3E"/>
    <w:rsid w:val="00A714A1"/>
    <w:rsid w:val="00A90605"/>
    <w:rsid w:val="00A9097C"/>
    <w:rsid w:val="00A95627"/>
    <w:rsid w:val="00AA46A8"/>
    <w:rsid w:val="00AC03AA"/>
    <w:rsid w:val="00AC08D8"/>
    <w:rsid w:val="00AC419C"/>
    <w:rsid w:val="00AC6101"/>
    <w:rsid w:val="00AC730B"/>
    <w:rsid w:val="00AD0A11"/>
    <w:rsid w:val="00AD63D6"/>
    <w:rsid w:val="00AE6C3A"/>
    <w:rsid w:val="00B0564B"/>
    <w:rsid w:val="00B06ED3"/>
    <w:rsid w:val="00B233C4"/>
    <w:rsid w:val="00B401BA"/>
    <w:rsid w:val="00B427C9"/>
    <w:rsid w:val="00B4789E"/>
    <w:rsid w:val="00B52433"/>
    <w:rsid w:val="00B55AFF"/>
    <w:rsid w:val="00B57B2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14BCF"/>
    <w:rsid w:val="00C21431"/>
    <w:rsid w:val="00C26CAD"/>
    <w:rsid w:val="00C27382"/>
    <w:rsid w:val="00C31DFA"/>
    <w:rsid w:val="00C33AEC"/>
    <w:rsid w:val="00C3609E"/>
    <w:rsid w:val="00C36A54"/>
    <w:rsid w:val="00C374AD"/>
    <w:rsid w:val="00C45229"/>
    <w:rsid w:val="00C56152"/>
    <w:rsid w:val="00C640AE"/>
    <w:rsid w:val="00C64793"/>
    <w:rsid w:val="00C67322"/>
    <w:rsid w:val="00C7387A"/>
    <w:rsid w:val="00C73C12"/>
    <w:rsid w:val="00C767E6"/>
    <w:rsid w:val="00C92843"/>
    <w:rsid w:val="00CA37DE"/>
    <w:rsid w:val="00CB2EAC"/>
    <w:rsid w:val="00CC1FA7"/>
    <w:rsid w:val="00CC3117"/>
    <w:rsid w:val="00CC38A7"/>
    <w:rsid w:val="00CD29FD"/>
    <w:rsid w:val="00CD6EF6"/>
    <w:rsid w:val="00CE01EF"/>
    <w:rsid w:val="00CF2376"/>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B7B97"/>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296"/>
    <w:rsid w:val="00F16F3D"/>
    <w:rsid w:val="00F3469A"/>
    <w:rsid w:val="00F35B06"/>
    <w:rsid w:val="00F41248"/>
    <w:rsid w:val="00F41C4A"/>
    <w:rsid w:val="00F74A87"/>
    <w:rsid w:val="00F804EE"/>
    <w:rsid w:val="00F814B4"/>
    <w:rsid w:val="00F85F97"/>
    <w:rsid w:val="00F959D3"/>
    <w:rsid w:val="00FA4AB1"/>
    <w:rsid w:val="00FB58AD"/>
    <w:rsid w:val="00FB5960"/>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62BFC-006D-4FA9-8C5E-3997EBCE8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5</TotalTime>
  <Pages>6</Pages>
  <Words>933</Words>
  <Characters>6891</Characters>
  <Application>Microsoft Office Word</Application>
  <DocSecurity>0</DocSecurity>
  <Lines>57</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7809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5</cp:revision>
  <dcterms:created xsi:type="dcterms:W3CDTF">2019-09-18T07:09:00Z</dcterms:created>
  <dcterms:modified xsi:type="dcterms:W3CDTF">2019-09-18T12:12:00Z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